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679A0" w14:textId="77777777" w:rsidR="00C749A4" w:rsidRDefault="00BA4D28" w:rsidP="00C749A4">
      <w:pPr>
        <w:rPr>
          <w:rFonts w:ascii="Arial" w:eastAsia="Lustria" w:hAnsi="Arial" w:cs="Arial"/>
          <w:b/>
          <w:color w:val="000000" w:themeColor="text1"/>
          <w:sz w:val="22"/>
        </w:rPr>
      </w:pPr>
      <w:r w:rsidRPr="00255007">
        <w:rPr>
          <w:rFonts w:ascii="Arial" w:hAnsi="Arial" w:cs="Arial"/>
          <w:b/>
          <w:bCs/>
          <w:color w:val="0070C0"/>
          <w:sz w:val="28"/>
          <w:szCs w:val="28"/>
        </w:rPr>
        <w:t xml:space="preserve">Lesson </w:t>
      </w:r>
      <w:r w:rsidR="00046270">
        <w:rPr>
          <w:rFonts w:ascii="Arial" w:hAnsi="Arial" w:cs="Arial"/>
          <w:b/>
          <w:bCs/>
          <w:color w:val="0070C0"/>
          <w:sz w:val="28"/>
          <w:szCs w:val="28"/>
        </w:rPr>
        <w:t>4</w:t>
      </w:r>
      <w:r w:rsidRPr="00255007">
        <w:rPr>
          <w:rFonts w:ascii="Arial" w:hAnsi="Arial" w:cs="Arial"/>
          <w:b/>
          <w:bCs/>
          <w:color w:val="0070C0"/>
          <w:sz w:val="28"/>
          <w:szCs w:val="28"/>
        </w:rPr>
        <w:t xml:space="preserve">: </w:t>
      </w:r>
      <w:r w:rsidR="00C749A4">
        <w:rPr>
          <w:rFonts w:ascii="Arial" w:hAnsi="Arial" w:cs="Arial"/>
          <w:b/>
          <w:bCs/>
          <w:color w:val="0070C0"/>
          <w:sz w:val="28"/>
          <w:szCs w:val="28"/>
        </w:rPr>
        <w:t>Be a Positive Influence!</w:t>
      </w:r>
      <w:r w:rsidR="00C749A4" w:rsidRPr="00C749A4">
        <w:rPr>
          <w:rFonts w:ascii="Arial" w:eastAsia="Lustria" w:hAnsi="Arial" w:cs="Arial"/>
          <w:b/>
          <w:color w:val="000000" w:themeColor="text1"/>
          <w:sz w:val="22"/>
        </w:rPr>
        <w:t xml:space="preserve"> </w:t>
      </w:r>
    </w:p>
    <w:p w14:paraId="26381FD2" w14:textId="77777777" w:rsidR="002C738F" w:rsidRDefault="002C738F" w:rsidP="007030B8">
      <w:pPr>
        <w:tabs>
          <w:tab w:val="left" w:pos="252"/>
        </w:tabs>
        <w:rPr>
          <w:rFonts w:ascii="Arial" w:eastAsia="Lustria" w:hAnsi="Arial" w:cs="Arial"/>
          <w:b/>
          <w:sz w:val="22"/>
        </w:rPr>
      </w:pPr>
    </w:p>
    <w:p w14:paraId="698729B6" w14:textId="216B235B" w:rsidR="007030B8" w:rsidRDefault="007030B8" w:rsidP="002C738F">
      <w:pPr>
        <w:pStyle w:val="HELPsbodycopy"/>
      </w:pPr>
      <w:r w:rsidRPr="0021731B">
        <w:rPr>
          <w:b/>
        </w:rPr>
        <w:t xml:space="preserve">Overview: </w:t>
      </w:r>
      <w:r>
        <w:t>Students will identify rules, trusted adults, and positive influences that will help them make healthy choices.</w:t>
      </w:r>
    </w:p>
    <w:p w14:paraId="1A263A9C" w14:textId="77777777" w:rsidR="002C738F" w:rsidRDefault="002C738F" w:rsidP="002C738F">
      <w:pPr>
        <w:pStyle w:val="HELPsbodycopy"/>
        <w:rPr>
          <w:b/>
        </w:rPr>
      </w:pPr>
    </w:p>
    <w:p w14:paraId="52E9A8B7" w14:textId="68FA5656" w:rsidR="002C738F" w:rsidRPr="002C738F" w:rsidRDefault="002C738F" w:rsidP="002C738F">
      <w:pPr>
        <w:pStyle w:val="HELPsHeadline"/>
        <w:rPr>
          <w:rFonts w:eastAsia="Lustria"/>
        </w:rPr>
      </w:pPr>
      <w:r w:rsidRPr="003F4030">
        <w:rPr>
          <w:rFonts w:eastAsia="Lustria"/>
        </w:rPr>
        <w:t>National Health Education Standards</w:t>
      </w:r>
    </w:p>
    <w:p w14:paraId="01580EC7" w14:textId="77777777" w:rsidR="007030B8" w:rsidRPr="0021731B" w:rsidRDefault="007030B8" w:rsidP="002C738F">
      <w:pPr>
        <w:pStyle w:val="HELPsbodycopy"/>
        <w:spacing w:before="120" w:after="120"/>
        <w:rPr>
          <w:bCs/>
        </w:rPr>
      </w:pPr>
      <w:r w:rsidRPr="0021731B">
        <w:rPr>
          <w:b/>
          <w:bCs/>
        </w:rPr>
        <w:t>Standard 1:</w:t>
      </w:r>
      <w:r w:rsidRPr="0021731B">
        <w:t xml:space="preserve"> </w:t>
      </w:r>
      <w:r w:rsidRPr="0021731B">
        <w:rPr>
          <w:bCs/>
        </w:rPr>
        <w:t>Students will comprehend concepts related to health promotion and disease prevention to enhance health.</w:t>
      </w:r>
    </w:p>
    <w:p w14:paraId="2A3B8BBC" w14:textId="77777777" w:rsidR="007030B8" w:rsidRDefault="007030B8" w:rsidP="002C738F">
      <w:pPr>
        <w:pStyle w:val="HELPsbodycopy"/>
        <w:spacing w:before="120" w:after="120"/>
        <w:rPr>
          <w:bCs/>
        </w:rPr>
      </w:pPr>
      <w:r w:rsidRPr="0021731B">
        <w:rPr>
          <w:b/>
          <w:bCs/>
        </w:rPr>
        <w:t>Standard 2:</w:t>
      </w:r>
      <w:r w:rsidRPr="0021731B">
        <w:t xml:space="preserve"> </w:t>
      </w:r>
      <w:r w:rsidRPr="0021731B">
        <w:rPr>
          <w:bCs/>
        </w:rPr>
        <w:t>Students will analyze the influence of family, peers, culture, media, technology, and other factors on health behaviors.</w:t>
      </w:r>
    </w:p>
    <w:p w14:paraId="715DA718" w14:textId="77777777" w:rsidR="002C738F" w:rsidRPr="0021731B" w:rsidRDefault="002C738F" w:rsidP="002C738F">
      <w:pPr>
        <w:pStyle w:val="HELPsbodycopy"/>
        <w:spacing w:before="120" w:after="120"/>
      </w:pPr>
    </w:p>
    <w:p w14:paraId="496C81EA" w14:textId="77777777" w:rsidR="007030B8" w:rsidRPr="002C738F" w:rsidRDefault="007030B8" w:rsidP="002C738F">
      <w:pPr>
        <w:pStyle w:val="HELPsHeadline"/>
        <w:rPr>
          <w:rFonts w:eastAsia="Lustria"/>
        </w:rPr>
      </w:pPr>
      <w:r w:rsidRPr="0021731B">
        <w:rPr>
          <w:rFonts w:eastAsia="Lustria"/>
        </w:rPr>
        <w:t>Healthy Behavior Outcome</w:t>
      </w:r>
      <w:r>
        <w:rPr>
          <w:rFonts w:eastAsia="Lustria"/>
        </w:rPr>
        <w:t>s</w:t>
      </w:r>
      <w:r w:rsidRPr="0021731B">
        <w:rPr>
          <w:rFonts w:eastAsia="Lustria"/>
        </w:rPr>
        <w:t xml:space="preserve"> (HBO</w:t>
      </w:r>
      <w:r>
        <w:rPr>
          <w:rFonts w:eastAsia="Lustria"/>
        </w:rPr>
        <w:t>s</w:t>
      </w:r>
      <w:r w:rsidRPr="0021731B">
        <w:rPr>
          <w:rFonts w:eastAsia="Lustria"/>
        </w:rPr>
        <w:t>):</w:t>
      </w:r>
    </w:p>
    <w:tbl>
      <w:tblPr>
        <w:tblW w:w="1000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7408"/>
      </w:tblGrid>
      <w:tr w:rsidR="007030B8" w:rsidRPr="0021731B" w14:paraId="7E90A2B7" w14:textId="77777777" w:rsidTr="002132F9">
        <w:trPr>
          <w:trHeight w:val="220"/>
        </w:trPr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62C0D273" w14:textId="77777777" w:rsidR="007030B8" w:rsidRPr="0021731B" w:rsidRDefault="007030B8" w:rsidP="002C738F">
            <w:pPr>
              <w:pStyle w:val="HELPsbodycopy"/>
              <w:rPr>
                <w:b/>
                <w:color w:val="FFFFFF" w:themeColor="background1"/>
              </w:rPr>
            </w:pPr>
            <w:r w:rsidRPr="0021731B">
              <w:rPr>
                <w:b/>
                <w:color w:val="FFFFFF" w:themeColor="background1"/>
              </w:rPr>
              <w:t>Alcohol and Other Drugs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5F3F" w14:textId="77777777" w:rsidR="007030B8" w:rsidRPr="0021731B" w:rsidRDefault="007030B8" w:rsidP="002C738F">
            <w:pPr>
              <w:pStyle w:val="HELPsbodycopy"/>
              <w:rPr>
                <w:sz w:val="19"/>
                <w:szCs w:val="19"/>
              </w:rPr>
            </w:pPr>
            <w:r w:rsidRPr="0021731B">
              <w:rPr>
                <w:sz w:val="19"/>
                <w:szCs w:val="19"/>
              </w:rPr>
              <w:t xml:space="preserve">HBO 2. Avoid misuse and abuse of </w:t>
            </w:r>
            <w:proofErr w:type="gramStart"/>
            <w:r w:rsidRPr="0021731B">
              <w:rPr>
                <w:sz w:val="19"/>
                <w:szCs w:val="19"/>
              </w:rPr>
              <w:t>over-the-counter</w:t>
            </w:r>
            <w:proofErr w:type="gramEnd"/>
            <w:r w:rsidRPr="0021731B">
              <w:rPr>
                <w:sz w:val="19"/>
                <w:szCs w:val="19"/>
              </w:rPr>
              <w:t xml:space="preserve"> and prescription drugs.</w:t>
            </w:r>
          </w:p>
        </w:tc>
      </w:tr>
      <w:tr w:rsidR="007030B8" w:rsidRPr="0021731B" w14:paraId="52ECBBD8" w14:textId="77777777" w:rsidTr="002132F9">
        <w:trPr>
          <w:trHeight w:val="220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0DBF347B" w14:textId="77777777" w:rsidR="007030B8" w:rsidRPr="0021731B" w:rsidRDefault="007030B8" w:rsidP="002C738F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CF8AB" w14:textId="77777777" w:rsidR="007030B8" w:rsidRPr="0021731B" w:rsidRDefault="007030B8" w:rsidP="002C738F">
            <w:pPr>
              <w:pStyle w:val="HELPsbodycopy"/>
              <w:rPr>
                <w:sz w:val="19"/>
                <w:szCs w:val="19"/>
              </w:rPr>
            </w:pPr>
            <w:r w:rsidRPr="0021731B">
              <w:rPr>
                <w:sz w:val="19"/>
                <w:szCs w:val="19"/>
              </w:rPr>
              <w:t>HBO 3. Avoid the use of alcohol.</w:t>
            </w:r>
          </w:p>
        </w:tc>
      </w:tr>
      <w:tr w:rsidR="007030B8" w:rsidRPr="0021731B" w14:paraId="503966C0" w14:textId="77777777" w:rsidTr="002132F9">
        <w:trPr>
          <w:trHeight w:val="206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5EEF33BF" w14:textId="77777777" w:rsidR="007030B8" w:rsidRPr="0021731B" w:rsidRDefault="007030B8" w:rsidP="002C738F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A0FDE8" w14:textId="77777777" w:rsidR="007030B8" w:rsidRPr="0021731B" w:rsidRDefault="007030B8" w:rsidP="002C738F">
            <w:pPr>
              <w:pStyle w:val="HELPsbodycopy"/>
              <w:rPr>
                <w:sz w:val="19"/>
                <w:szCs w:val="19"/>
              </w:rPr>
            </w:pPr>
            <w:r w:rsidRPr="0021731B">
              <w:rPr>
                <w:sz w:val="19"/>
                <w:szCs w:val="19"/>
              </w:rPr>
              <w:t xml:space="preserve">HBO 4. Avoid the use of illegal drugs. </w:t>
            </w:r>
          </w:p>
        </w:tc>
      </w:tr>
      <w:tr w:rsidR="007030B8" w:rsidRPr="0021731B" w14:paraId="1AA2BF9D" w14:textId="77777777" w:rsidTr="002132F9">
        <w:trPr>
          <w:trHeight w:val="22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4527B9CD" w14:textId="77777777" w:rsidR="007030B8" w:rsidRPr="0021731B" w:rsidRDefault="007030B8" w:rsidP="002C738F">
            <w:pPr>
              <w:pStyle w:val="HELPsbodycopy"/>
              <w:rPr>
                <w:b/>
                <w:color w:val="FFFFFF" w:themeColor="background1"/>
              </w:rPr>
            </w:pPr>
            <w:r w:rsidRPr="0021731B">
              <w:rPr>
                <w:b/>
                <w:color w:val="FFFFFF" w:themeColor="background1"/>
              </w:rPr>
              <w:t>Tobacco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D673" w14:textId="77777777" w:rsidR="007030B8" w:rsidRPr="0021731B" w:rsidRDefault="007030B8" w:rsidP="002C738F">
            <w:pPr>
              <w:pStyle w:val="HELPsbodycopy"/>
              <w:rPr>
                <w:sz w:val="19"/>
                <w:szCs w:val="19"/>
              </w:rPr>
            </w:pPr>
            <w:r w:rsidRPr="0021731B">
              <w:rPr>
                <w:sz w:val="19"/>
                <w:szCs w:val="19"/>
              </w:rPr>
              <w:t>HBO 1. Avoid using or experimenting with any form of tobacco.</w:t>
            </w:r>
          </w:p>
        </w:tc>
      </w:tr>
    </w:tbl>
    <w:p w14:paraId="24D45AEB" w14:textId="77777777" w:rsidR="002C738F" w:rsidRDefault="002C738F" w:rsidP="002C738F">
      <w:pPr>
        <w:pStyle w:val="HELPsbodycopy"/>
        <w:rPr>
          <w:b/>
        </w:rPr>
      </w:pPr>
    </w:p>
    <w:p w14:paraId="709DA899" w14:textId="30E03815" w:rsidR="007030B8" w:rsidRPr="002C738F" w:rsidRDefault="007030B8" w:rsidP="002C738F">
      <w:pPr>
        <w:pStyle w:val="HELPsHeadline"/>
        <w:rPr>
          <w:rFonts w:eastAsia="Lustria"/>
          <w:b w:val="0"/>
          <w:bCs/>
          <w:sz w:val="20"/>
          <w:szCs w:val="20"/>
        </w:rPr>
      </w:pPr>
      <w:r w:rsidRPr="0021731B">
        <w:rPr>
          <w:rFonts w:eastAsia="Lustria"/>
        </w:rPr>
        <w:t>Lesson Objective</w:t>
      </w:r>
      <w:r>
        <w:rPr>
          <w:rFonts w:eastAsia="Lustria"/>
        </w:rPr>
        <w:t xml:space="preserve">s </w:t>
      </w:r>
      <w:r w:rsidRPr="002C738F">
        <w:rPr>
          <w:rFonts w:eastAsia="Lustria"/>
          <w:b w:val="0"/>
          <w:bCs/>
          <w:sz w:val="20"/>
          <w:szCs w:val="20"/>
        </w:rPr>
        <w:t>– Students will be able to:</w:t>
      </w:r>
    </w:p>
    <w:tbl>
      <w:tblPr>
        <w:tblW w:w="100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8"/>
        <w:gridCol w:w="2970"/>
      </w:tblGrid>
      <w:tr w:rsidR="007030B8" w:rsidRPr="0021731B" w14:paraId="0B67053F" w14:textId="77777777" w:rsidTr="002132F9">
        <w:trPr>
          <w:trHeight w:val="404"/>
        </w:trPr>
        <w:tc>
          <w:tcPr>
            <w:tcW w:w="7038" w:type="dxa"/>
            <w:shd w:val="clear" w:color="auto" w:fill="4FC6E1"/>
            <w:vAlign w:val="center"/>
          </w:tcPr>
          <w:p w14:paraId="6B59E91E" w14:textId="77777777" w:rsidR="007030B8" w:rsidRPr="002C738F" w:rsidRDefault="007030B8" w:rsidP="002C738F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2C738F">
              <w:rPr>
                <w:b/>
                <w:color w:val="FFFFFF" w:themeColor="background1"/>
                <w:sz w:val="24"/>
                <w:szCs w:val="24"/>
              </w:rPr>
              <w:t>Objective</w:t>
            </w:r>
          </w:p>
        </w:tc>
        <w:tc>
          <w:tcPr>
            <w:tcW w:w="2970" w:type="dxa"/>
            <w:shd w:val="clear" w:color="auto" w:fill="4FC6E1"/>
            <w:vAlign w:val="center"/>
          </w:tcPr>
          <w:p w14:paraId="7351278B" w14:textId="77777777" w:rsidR="007030B8" w:rsidRPr="002C738F" w:rsidRDefault="007030B8" w:rsidP="002C738F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2C738F">
              <w:rPr>
                <w:b/>
                <w:color w:val="FFFFFF" w:themeColor="background1"/>
                <w:sz w:val="24"/>
                <w:szCs w:val="24"/>
              </w:rPr>
              <w:t>Assessments</w:t>
            </w:r>
          </w:p>
        </w:tc>
      </w:tr>
      <w:tr w:rsidR="007030B8" w:rsidRPr="0021731B" w14:paraId="0DD2AAFF" w14:textId="77777777" w:rsidTr="002132F9">
        <w:tc>
          <w:tcPr>
            <w:tcW w:w="7038" w:type="dxa"/>
          </w:tcPr>
          <w:p w14:paraId="0A40FE35" w14:textId="77777777" w:rsidR="007030B8" w:rsidRPr="0021731B" w:rsidRDefault="007030B8" w:rsidP="002C738F">
            <w:pPr>
              <w:pStyle w:val="HELPsbodycopy"/>
              <w:numPr>
                <w:ilvl w:val="0"/>
                <w:numId w:val="130"/>
              </w:numPr>
              <w:spacing w:before="120" w:after="120"/>
              <w:rPr>
                <w:color w:val="000000"/>
                <w:sz w:val="19"/>
                <w:szCs w:val="19"/>
              </w:rPr>
            </w:pPr>
            <w:r w:rsidRPr="0021731B">
              <w:rPr>
                <w:color w:val="000000"/>
                <w:sz w:val="19"/>
                <w:szCs w:val="19"/>
              </w:rPr>
              <w:t xml:space="preserve">Apply the medication safety rules in a scenario to </w:t>
            </w:r>
            <w:r>
              <w:rPr>
                <w:color w:val="000000"/>
                <w:sz w:val="19"/>
                <w:szCs w:val="19"/>
              </w:rPr>
              <w:t>determine whether a choice is healthy or unhealthy</w:t>
            </w:r>
            <w:r w:rsidRPr="0021731B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2970" w:type="dxa"/>
          </w:tcPr>
          <w:p w14:paraId="7A64F331" w14:textId="77777777" w:rsidR="007030B8" w:rsidRPr="0021731B" w:rsidRDefault="007030B8" w:rsidP="002C738F">
            <w:pPr>
              <w:pStyle w:val="HELPsbodycopy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Attachment 4.1</w:t>
            </w:r>
            <w:r w:rsidRPr="0021731B">
              <w:rPr>
                <w:sz w:val="19"/>
                <w:szCs w:val="19"/>
              </w:rPr>
              <w:t xml:space="preserve">– Don’t </w:t>
            </w:r>
            <w:r>
              <w:rPr>
                <w:sz w:val="19"/>
                <w:szCs w:val="19"/>
              </w:rPr>
              <w:t>T</w:t>
            </w:r>
            <w:r w:rsidRPr="0021731B">
              <w:rPr>
                <w:sz w:val="19"/>
                <w:szCs w:val="19"/>
              </w:rPr>
              <w:t xml:space="preserve">ake, </w:t>
            </w:r>
            <w:r>
              <w:rPr>
                <w:sz w:val="19"/>
                <w:szCs w:val="19"/>
              </w:rPr>
              <w:t>T</w:t>
            </w:r>
            <w:r w:rsidRPr="0021731B">
              <w:rPr>
                <w:sz w:val="19"/>
                <w:szCs w:val="19"/>
              </w:rPr>
              <w:t xml:space="preserve">ouch, </w:t>
            </w:r>
            <w:r>
              <w:rPr>
                <w:sz w:val="19"/>
                <w:szCs w:val="19"/>
              </w:rPr>
              <w:t>T</w:t>
            </w:r>
            <w:r w:rsidRPr="0021731B">
              <w:rPr>
                <w:sz w:val="19"/>
                <w:szCs w:val="19"/>
              </w:rPr>
              <w:t>aste</w:t>
            </w:r>
          </w:p>
        </w:tc>
      </w:tr>
      <w:tr w:rsidR="007030B8" w:rsidRPr="0021731B" w14:paraId="3F4EA8F4" w14:textId="77777777" w:rsidTr="002132F9">
        <w:tc>
          <w:tcPr>
            <w:tcW w:w="7038" w:type="dxa"/>
          </w:tcPr>
          <w:p w14:paraId="65F6A66A" w14:textId="77777777" w:rsidR="007030B8" w:rsidRPr="0021731B" w:rsidRDefault="007030B8" w:rsidP="002C738F">
            <w:pPr>
              <w:pStyle w:val="HELPsbodycopy"/>
              <w:numPr>
                <w:ilvl w:val="0"/>
                <w:numId w:val="130"/>
              </w:numPr>
              <w:spacing w:before="120" w:after="120"/>
              <w:rPr>
                <w:sz w:val="19"/>
                <w:szCs w:val="19"/>
              </w:rPr>
            </w:pPr>
            <w:r w:rsidRPr="0021731B">
              <w:rPr>
                <w:sz w:val="19"/>
                <w:szCs w:val="19"/>
              </w:rPr>
              <w:t xml:space="preserve">Identify trusted adults at home and </w:t>
            </w:r>
            <w:r>
              <w:rPr>
                <w:sz w:val="19"/>
                <w:szCs w:val="19"/>
              </w:rPr>
              <w:t xml:space="preserve">at </w:t>
            </w:r>
            <w:r w:rsidRPr="0021731B">
              <w:rPr>
                <w:sz w:val="19"/>
                <w:szCs w:val="19"/>
              </w:rPr>
              <w:t>school who can support healthy choices and medication safety</w:t>
            </w:r>
            <w:r>
              <w:rPr>
                <w:sz w:val="19"/>
                <w:szCs w:val="19"/>
              </w:rPr>
              <w:t>.</w:t>
            </w:r>
          </w:p>
        </w:tc>
        <w:tc>
          <w:tcPr>
            <w:tcW w:w="2970" w:type="dxa"/>
          </w:tcPr>
          <w:p w14:paraId="425B3009" w14:textId="77777777" w:rsidR="007030B8" w:rsidRPr="0021731B" w:rsidRDefault="007030B8" w:rsidP="002C738F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Attachment 4.1</w:t>
            </w:r>
            <w:r w:rsidRPr="0021731B">
              <w:rPr>
                <w:sz w:val="19"/>
                <w:szCs w:val="19"/>
              </w:rPr>
              <w:t xml:space="preserve">– Don’t </w:t>
            </w:r>
            <w:r>
              <w:rPr>
                <w:sz w:val="19"/>
                <w:szCs w:val="19"/>
              </w:rPr>
              <w:t>T</w:t>
            </w:r>
            <w:r w:rsidRPr="0021731B">
              <w:rPr>
                <w:sz w:val="19"/>
                <w:szCs w:val="19"/>
              </w:rPr>
              <w:t xml:space="preserve">ake, </w:t>
            </w:r>
            <w:r>
              <w:rPr>
                <w:sz w:val="19"/>
                <w:szCs w:val="19"/>
              </w:rPr>
              <w:t>T</w:t>
            </w:r>
            <w:r w:rsidRPr="0021731B">
              <w:rPr>
                <w:sz w:val="19"/>
                <w:szCs w:val="19"/>
              </w:rPr>
              <w:t xml:space="preserve">ouch, </w:t>
            </w:r>
            <w:r>
              <w:rPr>
                <w:sz w:val="19"/>
                <w:szCs w:val="19"/>
              </w:rPr>
              <w:t>T</w:t>
            </w:r>
            <w:r w:rsidRPr="0021731B">
              <w:rPr>
                <w:sz w:val="19"/>
                <w:szCs w:val="19"/>
              </w:rPr>
              <w:t>aste</w:t>
            </w:r>
          </w:p>
        </w:tc>
      </w:tr>
      <w:tr w:rsidR="007030B8" w:rsidRPr="0021731B" w14:paraId="4378BAF7" w14:textId="77777777" w:rsidTr="002132F9">
        <w:tc>
          <w:tcPr>
            <w:tcW w:w="7038" w:type="dxa"/>
          </w:tcPr>
          <w:p w14:paraId="47B470C2" w14:textId="77777777" w:rsidR="007030B8" w:rsidRPr="0021731B" w:rsidRDefault="007030B8" w:rsidP="002C738F">
            <w:pPr>
              <w:pStyle w:val="HELPsbodycopy"/>
              <w:numPr>
                <w:ilvl w:val="0"/>
                <w:numId w:val="130"/>
              </w:numPr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Describe how to be a positive influence by following rules and making healthy choices.</w:t>
            </w:r>
          </w:p>
        </w:tc>
        <w:tc>
          <w:tcPr>
            <w:tcW w:w="2970" w:type="dxa"/>
          </w:tcPr>
          <w:p w14:paraId="70568D54" w14:textId="77777777" w:rsidR="007030B8" w:rsidRPr="0021731B" w:rsidRDefault="007030B8" w:rsidP="002C738F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Attachment 4.2 – Bee a Positive Influence</w:t>
            </w:r>
          </w:p>
        </w:tc>
      </w:tr>
      <w:tr w:rsidR="007030B8" w:rsidRPr="0021731B" w14:paraId="4CE64207" w14:textId="77777777" w:rsidTr="002132F9">
        <w:tc>
          <w:tcPr>
            <w:tcW w:w="7038" w:type="dxa"/>
          </w:tcPr>
          <w:p w14:paraId="09A95B58" w14:textId="77777777" w:rsidR="007030B8" w:rsidRDefault="007030B8" w:rsidP="002C738F">
            <w:pPr>
              <w:pStyle w:val="HELPsbodycopy"/>
              <w:numPr>
                <w:ilvl w:val="0"/>
                <w:numId w:val="130"/>
              </w:numPr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Self-assess their level of confidence to make healthy choices, identify trusted adults, and use Stop, Think, Ask to prevent substance use.</w:t>
            </w:r>
          </w:p>
        </w:tc>
        <w:tc>
          <w:tcPr>
            <w:tcW w:w="2970" w:type="dxa"/>
          </w:tcPr>
          <w:p w14:paraId="4121E8A1" w14:textId="77777777" w:rsidR="007030B8" w:rsidRDefault="007030B8" w:rsidP="002C738F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Attachment 4.2 – Bee a Positive Influence</w:t>
            </w:r>
          </w:p>
        </w:tc>
      </w:tr>
    </w:tbl>
    <w:p w14:paraId="387FE2B5" w14:textId="77777777" w:rsidR="007030B8" w:rsidRDefault="007030B8" w:rsidP="002C738F">
      <w:pPr>
        <w:pStyle w:val="HELPsbodycopy"/>
        <w:rPr>
          <w:b/>
        </w:rPr>
      </w:pPr>
    </w:p>
    <w:p w14:paraId="1D28FD44" w14:textId="77777777" w:rsidR="007030B8" w:rsidRDefault="007030B8" w:rsidP="002C738F">
      <w:pPr>
        <w:pStyle w:val="HELPsbodycopy"/>
        <w:rPr>
          <w:b/>
        </w:rPr>
      </w:pPr>
      <w:r>
        <w:rPr>
          <w:b/>
        </w:rPr>
        <w:br w:type="page"/>
      </w:r>
    </w:p>
    <w:p w14:paraId="4888E66E" w14:textId="77777777" w:rsidR="007030B8" w:rsidRDefault="007030B8" w:rsidP="002C738F">
      <w:pPr>
        <w:pStyle w:val="HELPsHeadline"/>
      </w:pPr>
      <w:r w:rsidRPr="00F61B78">
        <w:lastRenderedPageBreak/>
        <w:t>Introduction (Hook):</w:t>
      </w:r>
    </w:p>
    <w:p w14:paraId="46FCE3CD" w14:textId="77777777" w:rsidR="007030B8" w:rsidRPr="001E5033" w:rsidRDefault="007030B8" w:rsidP="002C738F">
      <w:pPr>
        <w:pStyle w:val="HELPsbulletedlist"/>
      </w:pPr>
      <w:r>
        <w:rPr>
          <w:bCs/>
        </w:rPr>
        <w:t xml:space="preserve">When we helped </w:t>
      </w:r>
      <w:r w:rsidRPr="00F61B78">
        <w:rPr>
          <w:bCs/>
        </w:rPr>
        <w:t xml:space="preserve">Wally </w:t>
      </w:r>
      <w:r>
        <w:rPr>
          <w:bCs/>
        </w:rPr>
        <w:t xml:space="preserve">learn to </w:t>
      </w:r>
      <w:r w:rsidRPr="00F61B78">
        <w:rPr>
          <w:bCs/>
        </w:rPr>
        <w:t>make healthy choices using our medication safety rules</w:t>
      </w:r>
      <w:r>
        <w:rPr>
          <w:bCs/>
        </w:rPr>
        <w:t>, w</w:t>
      </w:r>
      <w:r w:rsidRPr="00F61B78">
        <w:rPr>
          <w:bCs/>
        </w:rPr>
        <w:t xml:space="preserve">e </w:t>
      </w:r>
      <w:r>
        <w:rPr>
          <w:bCs/>
        </w:rPr>
        <w:t xml:space="preserve">were a positive influence on </w:t>
      </w:r>
      <w:r w:rsidRPr="00F61B78">
        <w:rPr>
          <w:bCs/>
        </w:rPr>
        <w:t>Wall</w:t>
      </w:r>
      <w:r>
        <w:rPr>
          <w:bCs/>
        </w:rPr>
        <w:t>y</w:t>
      </w:r>
      <w:r w:rsidRPr="00F61B78">
        <w:rPr>
          <w:bCs/>
        </w:rPr>
        <w:t>. Today we’re going to show how we’re a positive influence by</w:t>
      </w:r>
      <w:r>
        <w:rPr>
          <w:bCs/>
        </w:rPr>
        <w:t xml:space="preserve"> using Stop, Think, Ask to make healthy and safe choices.</w:t>
      </w:r>
    </w:p>
    <w:p w14:paraId="6EBC0124" w14:textId="77777777" w:rsidR="007030B8" w:rsidRDefault="007030B8" w:rsidP="002C738F">
      <w:pPr>
        <w:pStyle w:val="HELPsHeadline"/>
      </w:pPr>
      <w:r w:rsidRPr="00F61B78">
        <w:t>Teaching Steps:</w:t>
      </w:r>
    </w:p>
    <w:p w14:paraId="2EC25EE9" w14:textId="77777777" w:rsidR="002C738F" w:rsidRPr="00F61B78" w:rsidRDefault="002C738F" w:rsidP="002C738F">
      <w:pPr>
        <w:pStyle w:val="HELPsHeadline"/>
      </w:pPr>
    </w:p>
    <w:p w14:paraId="3D84C1D5" w14:textId="77777777" w:rsidR="007030B8" w:rsidRPr="00F61B78" w:rsidRDefault="007030B8" w:rsidP="002C738F">
      <w:pPr>
        <w:pStyle w:val="HELPssubhead"/>
      </w:pPr>
      <w:r w:rsidRPr="00F61B78">
        <w:t>Activity 1: Healthy Choices Review</w:t>
      </w:r>
    </w:p>
    <w:p w14:paraId="6456CAA6" w14:textId="42D69568" w:rsidR="00792A08" w:rsidRDefault="00792A08" w:rsidP="002C738F">
      <w:pPr>
        <w:pStyle w:val="HELPsbulletedlist"/>
        <w:rPr>
          <w:bCs/>
        </w:rPr>
      </w:pPr>
      <w:r>
        <w:rPr>
          <w:bCs/>
        </w:rPr>
        <w:t>What are the rules to remember to Know to No!</w:t>
      </w:r>
    </w:p>
    <w:p w14:paraId="2F785C1C" w14:textId="77777777" w:rsidR="00792A08" w:rsidRPr="00792A08" w:rsidRDefault="00792A08" w:rsidP="00792A08">
      <w:pPr>
        <w:pStyle w:val="HELPsbulletedlist"/>
        <w:numPr>
          <w:ilvl w:val="1"/>
          <w:numId w:val="15"/>
        </w:numPr>
        <w:rPr>
          <w:bCs/>
        </w:rPr>
      </w:pPr>
      <w:r w:rsidRPr="00792A08">
        <w:rPr>
          <w:bCs/>
        </w:rPr>
        <w:t xml:space="preserve">Rule 1: If you Don’t Know - </w:t>
      </w:r>
    </w:p>
    <w:p w14:paraId="37726D26" w14:textId="77777777" w:rsidR="00792A08" w:rsidRPr="00792A08" w:rsidRDefault="00792A08" w:rsidP="00792A08">
      <w:pPr>
        <w:pStyle w:val="HELPsbulletedlist"/>
        <w:numPr>
          <w:ilvl w:val="2"/>
          <w:numId w:val="15"/>
        </w:numPr>
        <w:rPr>
          <w:bCs/>
        </w:rPr>
      </w:pPr>
      <w:r w:rsidRPr="00792A08">
        <w:rPr>
          <w:bCs/>
        </w:rPr>
        <w:t xml:space="preserve">Don’t touch it!  </w:t>
      </w:r>
    </w:p>
    <w:p w14:paraId="3BD20F84" w14:textId="77777777" w:rsidR="00792A08" w:rsidRPr="00792A08" w:rsidRDefault="00792A08" w:rsidP="00792A08">
      <w:pPr>
        <w:pStyle w:val="HELPsbulletedlist"/>
        <w:numPr>
          <w:ilvl w:val="2"/>
          <w:numId w:val="15"/>
        </w:numPr>
        <w:rPr>
          <w:bCs/>
        </w:rPr>
      </w:pPr>
      <w:r w:rsidRPr="00792A08">
        <w:rPr>
          <w:bCs/>
        </w:rPr>
        <w:t xml:space="preserve">Don’t take it!   </w:t>
      </w:r>
    </w:p>
    <w:p w14:paraId="04AA0416" w14:textId="77777777" w:rsidR="00792A08" w:rsidRPr="00792A08" w:rsidRDefault="00792A08" w:rsidP="00792A08">
      <w:pPr>
        <w:pStyle w:val="HELPsbulletedlist"/>
        <w:numPr>
          <w:ilvl w:val="2"/>
          <w:numId w:val="15"/>
        </w:numPr>
        <w:rPr>
          <w:bCs/>
        </w:rPr>
      </w:pPr>
      <w:r w:rsidRPr="00792A08">
        <w:rPr>
          <w:bCs/>
        </w:rPr>
        <w:t>Don’t taste it! Tell a trusted adult</w:t>
      </w:r>
    </w:p>
    <w:p w14:paraId="40717E49" w14:textId="234ABE1E" w:rsidR="00792A08" w:rsidRPr="00792A08" w:rsidRDefault="00792A08" w:rsidP="00792A08">
      <w:pPr>
        <w:pStyle w:val="HELPsbulletedlist"/>
        <w:numPr>
          <w:ilvl w:val="1"/>
          <w:numId w:val="15"/>
        </w:numPr>
        <w:rPr>
          <w:bCs/>
        </w:rPr>
      </w:pPr>
      <w:r w:rsidRPr="00792A08">
        <w:rPr>
          <w:bCs/>
        </w:rPr>
        <w:t>Rule 2: ONLY take medicine with the help of a Trusted Adult.</w:t>
      </w:r>
    </w:p>
    <w:p w14:paraId="6C94A3EE" w14:textId="4C07DA84" w:rsidR="007030B8" w:rsidRDefault="007030B8" w:rsidP="002C738F">
      <w:pPr>
        <w:pStyle w:val="HELPsbulletedlist"/>
        <w:rPr>
          <w:bCs/>
        </w:rPr>
      </w:pPr>
      <w:r>
        <w:rPr>
          <w:bCs/>
        </w:rPr>
        <w:t>What steps should we follow</w:t>
      </w:r>
      <w:r w:rsidR="00792A08">
        <w:rPr>
          <w:bCs/>
        </w:rPr>
        <w:t xml:space="preserve"> to make a health choice</w:t>
      </w:r>
      <w:r>
        <w:rPr>
          <w:bCs/>
        </w:rPr>
        <w:t xml:space="preserve">? </w:t>
      </w:r>
    </w:p>
    <w:p w14:paraId="1D61CFAF" w14:textId="77777777" w:rsidR="007030B8" w:rsidRDefault="007030B8" w:rsidP="002C738F">
      <w:pPr>
        <w:pStyle w:val="HELPsbulletedlist"/>
        <w:numPr>
          <w:ilvl w:val="1"/>
          <w:numId w:val="15"/>
        </w:numPr>
        <w:rPr>
          <w:bCs/>
        </w:rPr>
      </w:pPr>
      <w:r>
        <w:rPr>
          <w:bCs/>
        </w:rPr>
        <w:t>Stop, Think, Ask</w:t>
      </w:r>
    </w:p>
    <w:p w14:paraId="4C69278B" w14:textId="77777777" w:rsidR="007030B8" w:rsidRDefault="007030B8" w:rsidP="002C738F">
      <w:pPr>
        <w:pStyle w:val="HELPsbulletedlist"/>
        <w:rPr>
          <w:bCs/>
        </w:rPr>
      </w:pPr>
      <w:r>
        <w:rPr>
          <w:bCs/>
        </w:rPr>
        <w:t>Let’s stop and think if this is a healthy and safe choice.</w:t>
      </w:r>
    </w:p>
    <w:p w14:paraId="791ED775" w14:textId="77777777" w:rsidR="007030B8" w:rsidRPr="00C33BBE" w:rsidRDefault="007030B8" w:rsidP="002C738F">
      <w:pPr>
        <w:pStyle w:val="HELPsbulletedlist"/>
        <w:numPr>
          <w:ilvl w:val="1"/>
          <w:numId w:val="15"/>
        </w:numPr>
        <w:rPr>
          <w:bCs/>
        </w:rPr>
      </w:pPr>
      <w:r w:rsidRPr="00C33BBE">
        <w:rPr>
          <w:bCs/>
        </w:rPr>
        <w:t>Ask for a thumbs up (healthy), down (unhealthy or unsafe) or in the middle (unsure)</w:t>
      </w:r>
      <w:r>
        <w:rPr>
          <w:bCs/>
        </w:rPr>
        <w:t>.</w:t>
      </w:r>
    </w:p>
    <w:p w14:paraId="2F3CAD26" w14:textId="77777777" w:rsidR="007030B8" w:rsidRPr="00F61B78" w:rsidRDefault="007030B8" w:rsidP="002C738F">
      <w:pPr>
        <w:pStyle w:val="HELPsbulletedlist"/>
        <w:numPr>
          <w:ilvl w:val="1"/>
          <w:numId w:val="15"/>
        </w:numPr>
        <w:rPr>
          <w:bCs/>
        </w:rPr>
      </w:pPr>
      <w:r>
        <w:rPr>
          <w:bCs/>
        </w:rPr>
        <w:t>Thumbs down</w:t>
      </w:r>
    </w:p>
    <w:p w14:paraId="45CB5835" w14:textId="77777777" w:rsidR="007030B8" w:rsidRDefault="007030B8" w:rsidP="002C738F">
      <w:pPr>
        <w:pStyle w:val="HELPsbulletedlist"/>
        <w:rPr>
          <w:bCs/>
        </w:rPr>
      </w:pPr>
      <w:r w:rsidRPr="00F61B78">
        <w:rPr>
          <w:bCs/>
        </w:rPr>
        <w:t>How did you know it was unhealthy or unsafe? (We</w:t>
      </w:r>
      <w:r>
        <w:rPr>
          <w:bCs/>
        </w:rPr>
        <w:t xml:space="preserve"> remembered Know to NO!</w:t>
      </w:r>
      <w:r w:rsidRPr="00F61B78">
        <w:rPr>
          <w:bCs/>
        </w:rPr>
        <w:t>)</w:t>
      </w:r>
    </w:p>
    <w:p w14:paraId="2503B515" w14:textId="77777777" w:rsidR="007030B8" w:rsidRDefault="007030B8" w:rsidP="002C738F">
      <w:pPr>
        <w:pStyle w:val="HELPsbulletedlist"/>
        <w:numPr>
          <w:ilvl w:val="1"/>
          <w:numId w:val="15"/>
        </w:numPr>
        <w:rPr>
          <w:bCs/>
        </w:rPr>
      </w:pPr>
      <w:r>
        <w:rPr>
          <w:bCs/>
        </w:rPr>
        <w:t>Don’t take, touch or taste. Tell a trusted adult.</w:t>
      </w:r>
    </w:p>
    <w:p w14:paraId="1A46B994" w14:textId="77777777" w:rsidR="007030B8" w:rsidRDefault="007030B8" w:rsidP="002C738F">
      <w:pPr>
        <w:pStyle w:val="HELPsbulletedlist"/>
        <w:rPr>
          <w:bCs/>
        </w:rPr>
      </w:pPr>
      <w:r>
        <w:rPr>
          <w:bCs/>
        </w:rPr>
        <w:t>Think – Who can help me?</w:t>
      </w:r>
    </w:p>
    <w:p w14:paraId="264A192A" w14:textId="77777777" w:rsidR="007030B8" w:rsidRPr="00F61B78" w:rsidRDefault="007030B8" w:rsidP="002C738F">
      <w:pPr>
        <w:pStyle w:val="HELPsbulletedlist"/>
        <w:numPr>
          <w:ilvl w:val="1"/>
          <w:numId w:val="15"/>
        </w:numPr>
        <w:rPr>
          <w:bCs/>
        </w:rPr>
      </w:pPr>
      <w:r>
        <w:rPr>
          <w:bCs/>
        </w:rPr>
        <w:t xml:space="preserve">Ask – Do you remember how to ask for help? </w:t>
      </w:r>
    </w:p>
    <w:p w14:paraId="03B43528" w14:textId="77777777" w:rsidR="007030B8" w:rsidRPr="00F61B78" w:rsidRDefault="007030B8" w:rsidP="002C738F">
      <w:pPr>
        <w:pStyle w:val="HELPsbulletedlist"/>
        <w:numPr>
          <w:ilvl w:val="1"/>
          <w:numId w:val="15"/>
        </w:numPr>
        <w:rPr>
          <w:bCs/>
        </w:rPr>
      </w:pPr>
      <w:r w:rsidRPr="00F61B78">
        <w:rPr>
          <w:bCs/>
        </w:rPr>
        <w:t>Ask, Tell, and Listen</w:t>
      </w:r>
    </w:p>
    <w:p w14:paraId="3367EB4A" w14:textId="77777777" w:rsidR="007030B8" w:rsidRPr="00F61B78" w:rsidRDefault="007030B8" w:rsidP="002C738F">
      <w:pPr>
        <w:pStyle w:val="HELPssubhead"/>
      </w:pPr>
      <w:r w:rsidRPr="00F61B78">
        <w:t>Activity 2: Healthy Choices Helpers</w:t>
      </w:r>
    </w:p>
    <w:p w14:paraId="34BA52B8" w14:textId="77777777" w:rsidR="007030B8" w:rsidRPr="00F61B78" w:rsidRDefault="007030B8" w:rsidP="002C738F">
      <w:pPr>
        <w:pStyle w:val="HELPsbulletedlist"/>
      </w:pPr>
      <w:r w:rsidRPr="00F61B78">
        <w:rPr>
          <w:bCs/>
        </w:rPr>
        <w:t>You know how to make healthy choices. Who or what can help you make healthy choices?</w:t>
      </w:r>
    </w:p>
    <w:p w14:paraId="6B0438B4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 w:rsidRPr="00F61B78">
        <w:rPr>
          <w:bCs/>
        </w:rPr>
        <w:t xml:space="preserve">Trusted adults </w:t>
      </w:r>
      <w:r w:rsidRPr="002679A2">
        <w:t>help us make safe and healthy choices.</w:t>
      </w:r>
    </w:p>
    <w:p w14:paraId="1C0045C2" w14:textId="77777777" w:rsidR="007030B8" w:rsidRPr="002679A2" w:rsidRDefault="007030B8" w:rsidP="002C738F">
      <w:pPr>
        <w:pStyle w:val="HELPsbulletedlist"/>
        <w:numPr>
          <w:ilvl w:val="1"/>
          <w:numId w:val="15"/>
        </w:numPr>
      </w:pPr>
      <w:r w:rsidRPr="00F61B78">
        <w:rPr>
          <w:bCs/>
        </w:rPr>
        <w:t xml:space="preserve">Rules </w:t>
      </w:r>
      <w:r w:rsidRPr="002679A2">
        <w:t>also help us make safe and healthy choices.</w:t>
      </w:r>
    </w:p>
    <w:p w14:paraId="5180DA66" w14:textId="77777777" w:rsidR="007030B8" w:rsidRPr="00F61B78" w:rsidRDefault="007030B8" w:rsidP="002C738F">
      <w:pPr>
        <w:pStyle w:val="HELPsbulletedlist"/>
      </w:pPr>
      <w:r w:rsidRPr="00F61B78">
        <w:t xml:space="preserve">We call both influences. Influences can change, alter, or direct a choice. </w:t>
      </w:r>
    </w:p>
    <w:p w14:paraId="57475A5D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 w:rsidRPr="00F61B78">
        <w:t xml:space="preserve">Trusted adults and rules are positive influences because they help us make healthy choices. </w:t>
      </w:r>
    </w:p>
    <w:p w14:paraId="67627D6C" w14:textId="4AD2C317" w:rsidR="007030B8" w:rsidRPr="00F61B78" w:rsidRDefault="007030B8" w:rsidP="002C738F">
      <w:pPr>
        <w:pStyle w:val="HELPsbulletedlist"/>
        <w:numPr>
          <w:ilvl w:val="1"/>
          <w:numId w:val="15"/>
        </w:numPr>
      </w:pPr>
      <w:r w:rsidRPr="00F61B78">
        <w:t xml:space="preserve">They are positive influences because they help us </w:t>
      </w:r>
      <w:r w:rsidR="00792A08">
        <w:t xml:space="preserve">learn </w:t>
      </w:r>
      <w:r w:rsidRPr="00F61B78">
        <w:t xml:space="preserve">how to make healthy choices. </w:t>
      </w:r>
    </w:p>
    <w:p w14:paraId="487277B1" w14:textId="77777777" w:rsidR="007030B8" w:rsidRPr="00F61B78" w:rsidRDefault="007030B8" w:rsidP="002C738F">
      <w:pPr>
        <w:pStyle w:val="HELPsbulletedlist"/>
      </w:pPr>
      <w:r w:rsidRPr="00F61B78">
        <w:t>Here are some examples of a few rules and who or what else can affect what we choose to do at home</w:t>
      </w:r>
      <w:r>
        <w:t>.</w:t>
      </w:r>
      <w:r w:rsidRPr="00F61B78">
        <w:t xml:space="preserve"> Who and what can affect the choices we make?</w:t>
      </w:r>
    </w:p>
    <w:p w14:paraId="6A66AADF" w14:textId="77777777" w:rsidR="007030B8" w:rsidRPr="00F61B78" w:rsidRDefault="007030B8" w:rsidP="002C738F">
      <w:pPr>
        <w:pStyle w:val="HELPsbulletedlist"/>
      </w:pPr>
      <w:r w:rsidRPr="00F61B78">
        <w:rPr>
          <w:bCs/>
        </w:rPr>
        <w:t>Ask:</w:t>
      </w:r>
      <w:r w:rsidRPr="00F61B78">
        <w:t xml:space="preserve"> Who helped you learn how to brush your teeth? </w:t>
      </w:r>
    </w:p>
    <w:p w14:paraId="0A8CCD2F" w14:textId="165C887B" w:rsidR="007030B8" w:rsidRPr="00792A08" w:rsidRDefault="007030B8" w:rsidP="00792A08">
      <w:pPr>
        <w:pStyle w:val="HELPsbulletedlist"/>
        <w:numPr>
          <w:ilvl w:val="1"/>
          <w:numId w:val="15"/>
        </w:numPr>
      </w:pPr>
      <w:r>
        <w:lastRenderedPageBreak/>
        <w:t>A</w:t>
      </w:r>
      <w:r w:rsidRPr="00F61B78">
        <w:t xml:space="preserve"> parent or other </w:t>
      </w:r>
      <w:r>
        <w:t>t</w:t>
      </w:r>
      <w:r w:rsidRPr="00F61B78">
        <w:t xml:space="preserve">rusted </w:t>
      </w:r>
      <w:r>
        <w:t>a</w:t>
      </w:r>
      <w:r w:rsidRPr="00F61B78">
        <w:t xml:space="preserve">dult at home; </w:t>
      </w:r>
      <w:r>
        <w:t xml:space="preserve">a </w:t>
      </w:r>
      <w:r w:rsidRPr="00F61B78">
        <w:t>teacher or dentist or school nurse could have taught a lesson about why you needed to brush our teeth.</w:t>
      </w:r>
    </w:p>
    <w:p w14:paraId="56A82DF5" w14:textId="77777777" w:rsidR="007030B8" w:rsidRPr="00F61B78" w:rsidRDefault="007030B8" w:rsidP="002C738F">
      <w:pPr>
        <w:pStyle w:val="HELPsbulletedlist"/>
      </w:pPr>
      <w:r w:rsidRPr="00F61B78">
        <w:rPr>
          <w:bCs/>
        </w:rPr>
        <w:t>Ask:</w:t>
      </w:r>
      <w:r w:rsidRPr="00F61B78">
        <w:t xml:space="preserve"> Why do you think they helped you learn how to brush your teeth?</w:t>
      </w:r>
    </w:p>
    <w:p w14:paraId="0CF7FE74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 w:rsidRPr="00F61B78">
        <w:t>They want you learn how to be healthy</w:t>
      </w:r>
      <w:r>
        <w:t xml:space="preserve"> — </w:t>
      </w:r>
      <w:r w:rsidRPr="00F61B78">
        <w:t xml:space="preserve">how to keep your teeth healthy. They wanted to </w:t>
      </w:r>
      <w:r>
        <w:t>help you learn a healthy habit</w:t>
      </w:r>
      <w:r w:rsidRPr="00F61B78">
        <w:t>. They were being a healthy influence.</w:t>
      </w:r>
    </w:p>
    <w:p w14:paraId="20E95194" w14:textId="77777777" w:rsidR="007030B8" w:rsidRPr="00F61B78" w:rsidRDefault="007030B8" w:rsidP="002C738F">
      <w:pPr>
        <w:pStyle w:val="HELPsbulletedlist"/>
      </w:pPr>
      <w:r w:rsidRPr="00F61B78">
        <w:rPr>
          <w:bCs/>
        </w:rPr>
        <w:t>Ask:</w:t>
      </w:r>
      <w:r w:rsidRPr="00F61B78">
        <w:t xml:space="preserve"> Who helped you learn the rules about taking medicines?</w:t>
      </w:r>
    </w:p>
    <w:p w14:paraId="31EB5F67" w14:textId="77777777" w:rsidR="007030B8" w:rsidRPr="00004089" w:rsidRDefault="007030B8" w:rsidP="002C738F">
      <w:pPr>
        <w:pStyle w:val="HELPsbulletedlist"/>
        <w:numPr>
          <w:ilvl w:val="1"/>
          <w:numId w:val="15"/>
        </w:numPr>
      </w:pPr>
      <w:r>
        <w:t>A</w:t>
      </w:r>
      <w:r w:rsidRPr="00F61B78">
        <w:t xml:space="preserve"> parent or other trusted adult at home; </w:t>
      </w:r>
      <w:r>
        <w:t xml:space="preserve">a </w:t>
      </w:r>
      <w:r w:rsidRPr="00F61B78">
        <w:t>teacher or school nurse or doctor</w:t>
      </w:r>
    </w:p>
    <w:p w14:paraId="2DB7B495" w14:textId="77777777" w:rsidR="007030B8" w:rsidRPr="00F61B78" w:rsidRDefault="007030B8" w:rsidP="002C738F">
      <w:pPr>
        <w:pStyle w:val="HELPsbulletedlist"/>
      </w:pPr>
      <w:r w:rsidRPr="00F61B78">
        <w:t>Ask: Why did they teach you the rules of medicine?</w:t>
      </w:r>
    </w:p>
    <w:p w14:paraId="7B977A83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>
        <w:t>T</w:t>
      </w:r>
      <w:r w:rsidRPr="00F61B78">
        <w:t>o help keep you safe and healthy</w:t>
      </w:r>
    </w:p>
    <w:p w14:paraId="7D43F13E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>
        <w:t>T</w:t>
      </w:r>
      <w:r w:rsidRPr="00F61B78">
        <w:t xml:space="preserve">rusted adults want you to be healthy and safe. </w:t>
      </w:r>
    </w:p>
    <w:p w14:paraId="328AC8E4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 w:rsidRPr="00F61B78">
        <w:t xml:space="preserve">Trusted Adults are healthy influences on your choices. </w:t>
      </w:r>
    </w:p>
    <w:p w14:paraId="1149A5ED" w14:textId="77777777" w:rsidR="007030B8" w:rsidRPr="00366A96" w:rsidRDefault="007030B8" w:rsidP="002C738F">
      <w:pPr>
        <w:pStyle w:val="HELPsbulletedlist"/>
      </w:pPr>
      <w:r w:rsidRPr="00F61B78">
        <w:t xml:space="preserve">EXPLAIN:  We can also be a positive influence on others by making healthy choices. </w:t>
      </w:r>
      <w:r w:rsidRPr="00366A96">
        <w:t xml:space="preserve">We are now going to read two short stories to check </w:t>
      </w:r>
      <w:r>
        <w:t xml:space="preserve">whether </w:t>
      </w:r>
      <w:r w:rsidRPr="00366A96">
        <w:t xml:space="preserve">you are a positive influence. </w:t>
      </w:r>
    </w:p>
    <w:p w14:paraId="516F396E" w14:textId="77777777" w:rsidR="007030B8" w:rsidRPr="00F61B78" w:rsidRDefault="007030B8" w:rsidP="002C738F">
      <w:pPr>
        <w:pStyle w:val="HELPsbulletedlist"/>
      </w:pPr>
      <w:r w:rsidRPr="00F61B78">
        <w:t>Story 1: You and Raphael are on the playground. You find a small white object that might be a pill. What will you do?</w:t>
      </w:r>
    </w:p>
    <w:p w14:paraId="32FB23FA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 w:rsidRPr="00F61B78">
        <w:t xml:space="preserve">What rule of medicine needs to be followed and why? </w:t>
      </w:r>
    </w:p>
    <w:p w14:paraId="67A000B0" w14:textId="77777777" w:rsidR="007030B8" w:rsidRPr="00F61B78" w:rsidRDefault="007030B8" w:rsidP="002C738F">
      <w:pPr>
        <w:pStyle w:val="HELPsbulletedlist"/>
        <w:numPr>
          <w:ilvl w:val="2"/>
          <w:numId w:val="15"/>
        </w:numPr>
      </w:pPr>
      <w:r w:rsidRPr="00F61B78">
        <w:t>Discuss with table partners and share your response with the class.</w:t>
      </w:r>
    </w:p>
    <w:p w14:paraId="00475C19" w14:textId="77777777" w:rsidR="007030B8" w:rsidRPr="00F61B78" w:rsidRDefault="007030B8" w:rsidP="002C738F">
      <w:pPr>
        <w:pStyle w:val="HELPsbulletedlist"/>
        <w:numPr>
          <w:ilvl w:val="2"/>
          <w:numId w:val="15"/>
        </w:numPr>
      </w:pPr>
      <w:r w:rsidRPr="00F61B78">
        <w:t xml:space="preserve">Emphasize: Rule </w:t>
      </w:r>
      <w:r>
        <w:t>No. 1 –</w:t>
      </w:r>
      <w:r w:rsidRPr="00F61B78">
        <w:t xml:space="preserve"> If you don’t know what an object, liquid, or other substance is, then don’t touch it, don't take it, don’t taste it!</w:t>
      </w:r>
    </w:p>
    <w:p w14:paraId="4CA4DDBC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 w:rsidRPr="00F61B78">
        <w:rPr>
          <w:rFonts w:eastAsia="Nunito"/>
        </w:rPr>
        <w:t>Name a trusted adult at school who you could go to for help you.</w:t>
      </w:r>
    </w:p>
    <w:p w14:paraId="6BDB470B" w14:textId="77777777" w:rsidR="007030B8" w:rsidRPr="00F61B78" w:rsidRDefault="007030B8" w:rsidP="002C738F">
      <w:pPr>
        <w:pStyle w:val="HELPsbulletedlist"/>
        <w:numPr>
          <w:ilvl w:val="2"/>
          <w:numId w:val="15"/>
        </w:numPr>
      </w:pPr>
      <w:r w:rsidRPr="00F61B78">
        <w:rPr>
          <w:rFonts w:eastAsia="Nunito"/>
          <w:bCs/>
        </w:rPr>
        <w:t>Emphasize</w:t>
      </w:r>
      <w:r w:rsidRPr="00F61B78">
        <w:rPr>
          <w:rFonts w:eastAsia="Nunito"/>
        </w:rPr>
        <w:t xml:space="preserve">: Trusted </w:t>
      </w:r>
      <w:r>
        <w:rPr>
          <w:rFonts w:eastAsia="Nunito"/>
        </w:rPr>
        <w:t>a</w:t>
      </w:r>
      <w:r w:rsidRPr="00F61B78">
        <w:rPr>
          <w:rFonts w:eastAsia="Nunito"/>
        </w:rPr>
        <w:t xml:space="preserve">dults want you to be healthy and safe. Trusted </w:t>
      </w:r>
      <w:r>
        <w:rPr>
          <w:rFonts w:eastAsia="Nunito"/>
        </w:rPr>
        <w:t>a</w:t>
      </w:r>
      <w:r w:rsidRPr="00F61B78">
        <w:rPr>
          <w:rFonts w:eastAsia="Nunito"/>
        </w:rPr>
        <w:t>dults can affect or influence our choices</w:t>
      </w:r>
      <w:r>
        <w:rPr>
          <w:rFonts w:eastAsia="Nunito"/>
        </w:rPr>
        <w:t xml:space="preserve"> — </w:t>
      </w:r>
      <w:r w:rsidRPr="00F61B78">
        <w:rPr>
          <w:rFonts w:eastAsia="Nunito"/>
        </w:rPr>
        <w:t>especially our healthy choices.</w:t>
      </w:r>
    </w:p>
    <w:p w14:paraId="56415FBD" w14:textId="77777777" w:rsidR="007030B8" w:rsidRPr="00F61B78" w:rsidRDefault="007030B8" w:rsidP="002C738F">
      <w:pPr>
        <w:pStyle w:val="HELPsbulletedlist"/>
      </w:pPr>
      <w:r w:rsidRPr="00F61B78">
        <w:t xml:space="preserve">Read: Story 2: You are at your friend Elsa’s house. She tells you her throat hurts and then says, “Mom is busy, so I am going to take my medicine all by myself.” </w:t>
      </w:r>
    </w:p>
    <w:p w14:paraId="2502C156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 w:rsidRPr="00F61B78">
        <w:t xml:space="preserve">What rule of medicine needs to be followed in this story and why? </w:t>
      </w:r>
    </w:p>
    <w:p w14:paraId="75BFB464" w14:textId="77777777" w:rsidR="007030B8" w:rsidRPr="00F61B78" w:rsidRDefault="007030B8" w:rsidP="002C738F">
      <w:pPr>
        <w:pStyle w:val="HELPsbulletedlist"/>
        <w:numPr>
          <w:ilvl w:val="2"/>
          <w:numId w:val="15"/>
        </w:numPr>
      </w:pPr>
      <w:r w:rsidRPr="00F61B78">
        <w:t>Discuss with table partners and share your response with the class.</w:t>
      </w:r>
    </w:p>
    <w:p w14:paraId="56784A5A" w14:textId="77777777" w:rsidR="007030B8" w:rsidRPr="00F61B78" w:rsidRDefault="007030B8" w:rsidP="002C738F">
      <w:pPr>
        <w:pStyle w:val="HELPsbulletedlist"/>
        <w:numPr>
          <w:ilvl w:val="1"/>
          <w:numId w:val="15"/>
        </w:numPr>
      </w:pPr>
      <w:r w:rsidRPr="00F61B78">
        <w:t xml:space="preserve">Emphasize: Rule </w:t>
      </w:r>
      <w:r>
        <w:t xml:space="preserve">No. </w:t>
      </w:r>
      <w:r w:rsidRPr="00F61B78">
        <w:t>1</w:t>
      </w:r>
      <w:r>
        <w:t xml:space="preserve">: </w:t>
      </w:r>
      <w:r w:rsidRPr="00F61B78">
        <w:t xml:space="preserve">Only take medicine with </w:t>
      </w:r>
      <w:r>
        <w:t xml:space="preserve">the help of </w:t>
      </w:r>
      <w:r w:rsidRPr="00F61B78">
        <w:t>a trusted adult</w:t>
      </w:r>
      <w:r>
        <w:t>.</w:t>
      </w:r>
    </w:p>
    <w:p w14:paraId="5FC9396F" w14:textId="574F74AA" w:rsidR="007030B8" w:rsidRPr="00F61B78" w:rsidRDefault="007030B8" w:rsidP="002C738F">
      <w:pPr>
        <w:pStyle w:val="HELPsbulletedlist"/>
        <w:numPr>
          <w:ilvl w:val="2"/>
          <w:numId w:val="15"/>
        </w:numPr>
      </w:pPr>
      <w:r w:rsidRPr="00F61B78">
        <w:t xml:space="preserve">Discuss how you could help Elsa make a healthy choice by sharing </w:t>
      </w:r>
      <w:r>
        <w:t>R</w:t>
      </w:r>
      <w:r w:rsidRPr="00F61B78">
        <w:t xml:space="preserve">ule </w:t>
      </w:r>
      <w:r>
        <w:t>No. 2</w:t>
      </w:r>
      <w:r w:rsidRPr="00F61B78">
        <w:t xml:space="preserve"> with her.</w:t>
      </w:r>
    </w:p>
    <w:p w14:paraId="20130C21" w14:textId="77777777" w:rsidR="007030B8" w:rsidRPr="00F61B78" w:rsidRDefault="007030B8" w:rsidP="002C738F">
      <w:pPr>
        <w:pStyle w:val="HELPssubhead"/>
      </w:pPr>
      <w:r w:rsidRPr="00F61B78">
        <w:t xml:space="preserve">Activity 3: </w:t>
      </w:r>
      <w:r w:rsidRPr="002679A2">
        <w:t xml:space="preserve">I </w:t>
      </w:r>
      <w:proofErr w:type="gramStart"/>
      <w:r>
        <w:t>W</w:t>
      </w:r>
      <w:r w:rsidRPr="002679A2">
        <w:t>ill BEE</w:t>
      </w:r>
      <w:proofErr w:type="gramEnd"/>
      <w:r w:rsidRPr="002679A2">
        <w:t xml:space="preserve"> a </w:t>
      </w:r>
      <w:r>
        <w:t>P</w:t>
      </w:r>
      <w:r w:rsidRPr="002679A2">
        <w:t xml:space="preserve">ositive </w:t>
      </w:r>
      <w:r>
        <w:t>I</w:t>
      </w:r>
      <w:r w:rsidRPr="002679A2">
        <w:t>nfluence</w:t>
      </w:r>
    </w:p>
    <w:p w14:paraId="15C520B6" w14:textId="77777777" w:rsidR="007030B8" w:rsidRPr="00B04581" w:rsidRDefault="007030B8" w:rsidP="002C738F">
      <w:pPr>
        <w:pStyle w:val="HELPsbulletedlist"/>
      </w:pPr>
      <w:r w:rsidRPr="00F61B78">
        <w:rPr>
          <w:bCs/>
        </w:rPr>
        <w:t>Complete A</w:t>
      </w:r>
      <w:r>
        <w:rPr>
          <w:bCs/>
        </w:rPr>
        <w:t>ttachment 4.</w:t>
      </w:r>
      <w:r w:rsidRPr="00F61B78">
        <w:rPr>
          <w:bCs/>
        </w:rPr>
        <w:t>2 and share students’ work with others.</w:t>
      </w:r>
    </w:p>
    <w:p w14:paraId="4684ADF9" w14:textId="77777777" w:rsidR="007030B8" w:rsidRPr="002C738F" w:rsidRDefault="007030B8" w:rsidP="002C738F">
      <w:pPr>
        <w:pStyle w:val="HELPsHeadline"/>
      </w:pPr>
      <w:r w:rsidRPr="00F61B78">
        <w:t>Closure:</w:t>
      </w:r>
    </w:p>
    <w:p w14:paraId="6B130AB6" w14:textId="77777777" w:rsidR="007030B8" w:rsidRPr="00F61B78" w:rsidRDefault="007030B8" w:rsidP="002C738F">
      <w:pPr>
        <w:pStyle w:val="HELPsbulletedlist"/>
      </w:pPr>
      <w:r w:rsidRPr="00F61B78">
        <w:rPr>
          <w:bCs/>
        </w:rPr>
        <w:t>Reinforce:</w:t>
      </w:r>
      <w:r w:rsidRPr="00F61B78">
        <w:t xml:space="preserve"> Being able to make healthy, safe choices is an important part of who we are. We have trusted adults and rules that can be positive influences. We can also BEE a positive influence by making healthy choices.</w:t>
      </w:r>
    </w:p>
    <w:p w14:paraId="548EDF7A" w14:textId="77777777" w:rsidR="007030B8" w:rsidRPr="00F61B78" w:rsidRDefault="007030B8" w:rsidP="00DF022E">
      <w:pPr>
        <w:pStyle w:val="HELPssubhead"/>
      </w:pPr>
      <w:r w:rsidRPr="00F61B78">
        <w:t xml:space="preserve">Extension. </w:t>
      </w:r>
    </w:p>
    <w:p w14:paraId="15EA7ACE" w14:textId="77777777" w:rsidR="00BB4AD6" w:rsidRDefault="007030B8" w:rsidP="00DF022E">
      <w:pPr>
        <w:pStyle w:val="HELPsbulletedlist"/>
        <w:numPr>
          <w:ilvl w:val="1"/>
          <w:numId w:val="15"/>
        </w:numPr>
      </w:pPr>
      <w:r w:rsidRPr="00DF022E">
        <w:lastRenderedPageBreak/>
        <w:t>Students will take these pictures home and discuss them with their families.</w:t>
      </w:r>
    </w:p>
    <w:p w14:paraId="668F6CD9" w14:textId="06701BE3" w:rsidR="00DF022E" w:rsidRDefault="00DF022E" w:rsidP="00BB4AD6">
      <w:pPr>
        <w:pStyle w:val="HELPssubhead"/>
      </w:pPr>
      <w:r w:rsidRPr="00CD32DB">
        <w:t>A</w:t>
      </w:r>
      <w:r>
        <w:t>ttachment 4.</w:t>
      </w:r>
      <w:r w:rsidRPr="00CD32DB">
        <w:t>1</w:t>
      </w:r>
      <w:r>
        <w:t>a</w:t>
      </w:r>
      <w:r w:rsidRPr="00CD32DB">
        <w:t>: Don’t Take, Touch</w:t>
      </w:r>
      <w:r>
        <w:t>,</w:t>
      </w:r>
      <w:r w:rsidRPr="00CD32DB">
        <w:t xml:space="preserve"> </w:t>
      </w:r>
      <w:r>
        <w:t>o</w:t>
      </w:r>
      <w:r w:rsidRPr="00CD32DB">
        <w:t xml:space="preserve">r Taste! Tell </w:t>
      </w:r>
      <w:r>
        <w:t xml:space="preserve">a </w:t>
      </w:r>
      <w:r w:rsidRPr="00CD32DB">
        <w:t xml:space="preserve">Trusted Adult </w:t>
      </w:r>
    </w:p>
    <w:p w14:paraId="47F6E9B0" w14:textId="77777777" w:rsidR="00DF022E" w:rsidRPr="005A6C3B" w:rsidRDefault="00DF022E" w:rsidP="00DF022E">
      <w:pPr>
        <w:pStyle w:val="HELPsHeadline"/>
        <w:rPr>
          <w:sz w:val="20"/>
          <w:szCs w:val="20"/>
        </w:rPr>
      </w:pPr>
    </w:p>
    <w:p w14:paraId="274FBBCB" w14:textId="77777777" w:rsidR="00DF022E" w:rsidRPr="00821E1D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Healthy choice?</w:t>
      </w:r>
    </w:p>
    <w:p w14:paraId="38E410FF" w14:textId="77777777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AADE929" wp14:editId="6AF23EED">
            <wp:extent cx="1320800" cy="981165"/>
            <wp:effectExtent l="0" t="0" r="0" b="0"/>
            <wp:docPr id="1729882945" name="Picture 3" descr="A group of yellow p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82945" name="Picture 3" descr="A group of yellow pill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28" cy="10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356BDD2" wp14:editId="5C3313E7">
            <wp:extent cx="850900" cy="841339"/>
            <wp:effectExtent l="0" t="0" r="0" b="0"/>
            <wp:docPr id="1577245249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45249" name="Picture 28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9C4271" wp14:editId="5AF1024E">
            <wp:extent cx="849651" cy="840105"/>
            <wp:effectExtent l="0" t="0" r="0" b="0"/>
            <wp:docPr id="411227190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E4B282" wp14:editId="38A0F89F">
            <wp:extent cx="838200" cy="828783"/>
            <wp:effectExtent l="0" t="0" r="0" b="0"/>
            <wp:docPr id="1635294992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CD99" w14:textId="77777777" w:rsidR="00DF022E" w:rsidRPr="00821E1D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Do I need help?</w:t>
      </w:r>
    </w:p>
    <w:p w14:paraId="09181A96" w14:textId="77777777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cs="Arial"/>
          <w:b/>
          <w:bCs/>
          <w:noProof/>
          <w:color w:val="000000" w:themeColor="text1"/>
        </w:rPr>
        <w:drawing>
          <wp:inline distT="0" distB="0" distL="0" distR="0" wp14:anchorId="126ECBF9" wp14:editId="3F93CBA0">
            <wp:extent cx="1066800" cy="963610"/>
            <wp:effectExtent l="0" t="0" r="0" b="1905"/>
            <wp:docPr id="151232044" name="Picture 9" descr="Sign stop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17922" name="Picture 9" descr="Sign stop 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F78D7F" wp14:editId="2E8F6CB2">
            <wp:extent cx="850900" cy="841339"/>
            <wp:effectExtent l="0" t="0" r="0" b="0"/>
            <wp:docPr id="2040274703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74703" name="Picture 28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EC19CA" wp14:editId="7A1A385B">
            <wp:extent cx="849651" cy="840105"/>
            <wp:effectExtent l="0" t="0" r="0" b="0"/>
            <wp:docPr id="330671745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17416A" wp14:editId="6F355380">
            <wp:extent cx="838200" cy="828783"/>
            <wp:effectExtent l="0" t="0" r="0" b="0"/>
            <wp:docPr id="1602245081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A236" w14:textId="77777777" w:rsidR="00DF022E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051BFAE4" w14:textId="77777777" w:rsidR="00DF022E" w:rsidRPr="005A6C3B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 w:rsidRPr="005A6C3B">
        <w:rPr>
          <w:rFonts w:ascii="Arial" w:hAnsi="Arial" w:cs="Arial"/>
          <w:b/>
          <w:bCs/>
          <w:sz w:val="20"/>
          <w:szCs w:val="20"/>
        </w:rPr>
        <w:t>Who can help me?</w:t>
      </w:r>
    </w:p>
    <w:p w14:paraId="1D74A751" w14:textId="77777777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D14717" wp14:editId="736162DA">
            <wp:extent cx="1333500" cy="1333500"/>
            <wp:effectExtent l="0" t="0" r="0" b="0"/>
            <wp:docPr id="155158775" name="Picture 31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8775" name="Picture 31" descr="A cartoon of a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201298" wp14:editId="4E0D6826">
            <wp:extent cx="1124508" cy="1341519"/>
            <wp:effectExtent l="0" t="0" r="0" b="0"/>
            <wp:docPr id="1151382663" name="Picture 32" descr="A cartoon of a person wearing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82663" name="Picture 32" descr="A cartoon of a person wearing glass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08" cy="134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F90F97" wp14:editId="55EF07DC">
            <wp:extent cx="1145859" cy="1196115"/>
            <wp:effectExtent l="0" t="0" r="0" b="0"/>
            <wp:docPr id="2001441882" name="Picture 33" descr="A cartoon of a person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41882" name="Picture 33" descr="A cartoon of a person wearing headphon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859" cy="119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8187" w14:textId="77777777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Kid                                             Nurse                                Stranger</w:t>
      </w:r>
    </w:p>
    <w:p w14:paraId="7BCCED3C" w14:textId="77777777" w:rsidR="00DF022E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7FB604CA" w14:textId="77777777" w:rsidR="00DF022E" w:rsidRDefault="00DF022E" w:rsidP="00DF022E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ASK:  Can you help me?</w:t>
      </w:r>
    </w:p>
    <w:p w14:paraId="04E2AC1A" w14:textId="77777777" w:rsidR="00DF022E" w:rsidRDefault="00DF022E" w:rsidP="00DF022E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TELL your trusted adult your need or problem.</w:t>
      </w:r>
    </w:p>
    <w:p w14:paraId="06F11885" w14:textId="77777777" w:rsidR="00DF022E" w:rsidRDefault="00DF022E" w:rsidP="00DF022E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LISTEN to your trusted adult.</w:t>
      </w:r>
    </w:p>
    <w:p w14:paraId="6A466D32" w14:textId="77777777" w:rsidR="00DF022E" w:rsidRDefault="00DF022E" w:rsidP="00DF022E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THANK your trusted adult.</w:t>
      </w:r>
    </w:p>
    <w:p w14:paraId="6DA55FBF" w14:textId="77777777" w:rsidR="00DF022E" w:rsidRDefault="00DF022E">
      <w:pPr>
        <w:spacing w:after="120" w:line="276" w:lineRule="auto"/>
        <w:rPr>
          <w:rFonts w:ascii="Arial" w:hAnsi="Arial" w:cs="Arial"/>
          <w:b/>
          <w:szCs w:val="28"/>
        </w:rPr>
      </w:pPr>
      <w:r>
        <w:br w:type="page"/>
      </w:r>
    </w:p>
    <w:p w14:paraId="2AD810ED" w14:textId="666FE4B2" w:rsidR="00DF022E" w:rsidRPr="00547DC4" w:rsidRDefault="00DF022E" w:rsidP="00DF022E">
      <w:pPr>
        <w:pStyle w:val="HELPsHeadline"/>
      </w:pPr>
      <w:r w:rsidRPr="00CD32DB">
        <w:lastRenderedPageBreak/>
        <w:t>A</w:t>
      </w:r>
      <w:r>
        <w:t>ttachment 4.</w:t>
      </w:r>
      <w:r w:rsidRPr="00CD32DB">
        <w:t>1</w:t>
      </w:r>
      <w:r>
        <w:t>b</w:t>
      </w:r>
      <w:r w:rsidRPr="00CD32DB">
        <w:t>: Don’t Take, Touch</w:t>
      </w:r>
      <w:r>
        <w:t>,</w:t>
      </w:r>
      <w:r w:rsidRPr="00CD32DB">
        <w:t xml:space="preserve"> </w:t>
      </w:r>
      <w:r>
        <w:t>o</w:t>
      </w:r>
      <w:r w:rsidRPr="00CD32DB">
        <w:t xml:space="preserve">r Taste! Tell </w:t>
      </w:r>
      <w:r>
        <w:t xml:space="preserve">a </w:t>
      </w:r>
      <w:r w:rsidRPr="00CD32DB">
        <w:t xml:space="preserve">Trusted Adult </w:t>
      </w:r>
    </w:p>
    <w:p w14:paraId="3E0E0DF1" w14:textId="77777777" w:rsidR="00DF022E" w:rsidRPr="005A6C3B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3C39B915" w14:textId="77777777" w:rsidR="00DF022E" w:rsidRPr="00821E1D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Healthy choice?</w:t>
      </w:r>
    </w:p>
    <w:p w14:paraId="0D7E2F00" w14:textId="77777777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53D2014" wp14:editId="0757FF6F">
            <wp:extent cx="1288191" cy="1003100"/>
            <wp:effectExtent l="0" t="0" r="0" b="0"/>
            <wp:docPr id="746195591" name="Picture 3" descr="A purple liquid in a plastic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95591" name="Picture 3" descr="A purple liquid in a plastic c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191" cy="10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E74034" wp14:editId="2296F9C9">
            <wp:extent cx="850900" cy="841339"/>
            <wp:effectExtent l="0" t="0" r="0" b="0"/>
            <wp:docPr id="1909218408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18408" name="Picture 28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F96745" wp14:editId="16DF15E7">
            <wp:extent cx="849651" cy="840105"/>
            <wp:effectExtent l="0" t="0" r="0" b="0"/>
            <wp:docPr id="733540492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B6D43B" wp14:editId="56F8AF0D">
            <wp:extent cx="838200" cy="828783"/>
            <wp:effectExtent l="0" t="0" r="0" b="0"/>
            <wp:docPr id="955779862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DAB5" w14:textId="77777777" w:rsidR="00DF022E" w:rsidRPr="00821E1D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Do I need help?</w:t>
      </w:r>
    </w:p>
    <w:p w14:paraId="261C2513" w14:textId="77777777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cs="Arial"/>
          <w:b/>
          <w:bCs/>
          <w:noProof/>
          <w:color w:val="000000" w:themeColor="text1"/>
        </w:rPr>
        <w:drawing>
          <wp:inline distT="0" distB="0" distL="0" distR="0" wp14:anchorId="1D607AD7" wp14:editId="195539EA">
            <wp:extent cx="1066800" cy="963610"/>
            <wp:effectExtent l="0" t="0" r="0" b="1905"/>
            <wp:docPr id="1847264614" name="Picture 9" descr="Sign stop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17922" name="Picture 9" descr="Sign stop 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9B7523" wp14:editId="67E9A338">
            <wp:extent cx="850900" cy="841339"/>
            <wp:effectExtent l="0" t="0" r="0" b="0"/>
            <wp:docPr id="819083982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83982" name="Picture 28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277D94" wp14:editId="0398C58B">
            <wp:extent cx="849651" cy="840105"/>
            <wp:effectExtent l="0" t="0" r="0" b="0"/>
            <wp:docPr id="223734431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329588" wp14:editId="129F543B">
            <wp:extent cx="838200" cy="828783"/>
            <wp:effectExtent l="0" t="0" r="0" b="0"/>
            <wp:docPr id="1895107473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2325" w14:textId="77777777" w:rsidR="00DF022E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129C02BC" w14:textId="77777777" w:rsidR="00DF022E" w:rsidRPr="005A6C3B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 w:rsidRPr="005A6C3B">
        <w:rPr>
          <w:rFonts w:ascii="Arial" w:hAnsi="Arial" w:cs="Arial"/>
          <w:b/>
          <w:bCs/>
          <w:sz w:val="20"/>
          <w:szCs w:val="20"/>
        </w:rPr>
        <w:t>Who can help me?</w:t>
      </w:r>
    </w:p>
    <w:p w14:paraId="062193EF" w14:textId="77777777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6F1C66" wp14:editId="60D918C9">
            <wp:extent cx="1333500" cy="1333500"/>
            <wp:effectExtent l="0" t="0" r="0" b="0"/>
            <wp:docPr id="300658412" name="Picture 31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8775" name="Picture 31" descr="A cartoon of a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62BB22" wp14:editId="49947F01">
            <wp:extent cx="1124508" cy="1341519"/>
            <wp:effectExtent l="0" t="0" r="0" b="0"/>
            <wp:docPr id="1249585793" name="Picture 32" descr="A cartoon of a person wearing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85793" name="Picture 32" descr="A cartoon of a person wearing glass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08" cy="134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B6A858" wp14:editId="4A661731">
            <wp:extent cx="1145859" cy="1196115"/>
            <wp:effectExtent l="0" t="0" r="0" b="0"/>
            <wp:docPr id="713837484" name="Picture 33" descr="A cartoon of a person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37484" name="Picture 33" descr="A cartoon of a person wearing headphon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859" cy="119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DCB0" w14:textId="77777777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Kid                                             Nurse                                Stranger</w:t>
      </w:r>
    </w:p>
    <w:p w14:paraId="740333DC" w14:textId="77777777" w:rsidR="00DF022E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39E97CA7" w14:textId="77777777" w:rsidR="00DF022E" w:rsidRDefault="00DF022E" w:rsidP="00DF022E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ASK:  Can you help me?</w:t>
      </w:r>
    </w:p>
    <w:p w14:paraId="4D5FE490" w14:textId="77777777" w:rsidR="00DF022E" w:rsidRDefault="00DF022E" w:rsidP="00DF022E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TELL your trusted adult your need or problem.</w:t>
      </w:r>
    </w:p>
    <w:p w14:paraId="72D0569B" w14:textId="77777777" w:rsidR="00DF022E" w:rsidRDefault="00DF022E" w:rsidP="00DF022E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LISTEN to your trusted adult.</w:t>
      </w:r>
    </w:p>
    <w:p w14:paraId="3D976089" w14:textId="77777777" w:rsidR="00DF022E" w:rsidRDefault="00DF022E" w:rsidP="00DF022E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THANK your trusted adult.</w:t>
      </w:r>
    </w:p>
    <w:p w14:paraId="04A13A6E" w14:textId="77777777" w:rsidR="00DF022E" w:rsidRDefault="00DF022E">
      <w:pPr>
        <w:spacing w:after="120" w:line="276" w:lineRule="auto"/>
        <w:rPr>
          <w:rFonts w:ascii="Arial" w:hAnsi="Arial" w:cs="Arial"/>
          <w:b/>
          <w:szCs w:val="28"/>
        </w:rPr>
      </w:pPr>
      <w:r>
        <w:br w:type="page"/>
      </w:r>
    </w:p>
    <w:p w14:paraId="735F34B8" w14:textId="2455A4D5" w:rsidR="00DF022E" w:rsidRDefault="00DF022E" w:rsidP="00DF022E">
      <w:pPr>
        <w:pStyle w:val="HELPsHeadline"/>
      </w:pPr>
      <w:r w:rsidRPr="00CD32DB">
        <w:lastRenderedPageBreak/>
        <w:t>A</w:t>
      </w:r>
      <w:r>
        <w:t>ttachment 4.2</w:t>
      </w:r>
      <w:r w:rsidRPr="00CD32DB">
        <w:t xml:space="preserve">: </w:t>
      </w:r>
      <w:r>
        <w:t>Healthy Choices Helper – Bee a Positive Influence</w:t>
      </w:r>
      <w:r w:rsidRPr="00CD32DB">
        <w:t xml:space="preserve"> </w:t>
      </w:r>
    </w:p>
    <w:p w14:paraId="26766597" w14:textId="77777777" w:rsidR="00DF022E" w:rsidRDefault="00DF022E" w:rsidP="00DF022E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56CE8CD" wp14:editId="1E2BE3AE">
            <wp:extent cx="5918200" cy="7659020"/>
            <wp:effectExtent l="0" t="0" r="0" b="0"/>
            <wp:docPr id="1208035808" name="Picture 5" descr="A bee and flower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35808" name="Picture 5" descr="A bee and flowers with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967" cy="767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172A" w14:textId="77777777" w:rsidR="00DF022E" w:rsidRPr="00B55392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29BD2795" w14:textId="77777777" w:rsidR="00DF022E" w:rsidRPr="006821E1" w:rsidRDefault="00DF022E" w:rsidP="006821E1">
      <w:pPr>
        <w:pStyle w:val="HELPssubhead"/>
        <w:rPr>
          <w:sz w:val="24"/>
          <w:szCs w:val="24"/>
        </w:rPr>
      </w:pPr>
      <w:r w:rsidRPr="006821E1">
        <w:rPr>
          <w:sz w:val="24"/>
          <w:szCs w:val="24"/>
        </w:rPr>
        <w:lastRenderedPageBreak/>
        <w:t>Circle how confident you feel about each sentence</w:t>
      </w:r>
    </w:p>
    <w:p w14:paraId="216B8296" w14:textId="77777777" w:rsidR="006821E1" w:rsidRDefault="00DF022E" w:rsidP="006821E1">
      <w:pPr>
        <w:pStyle w:val="HELPsHeadline"/>
        <w:rPr>
          <w:b w:val="0"/>
          <w:bCs/>
          <w:color w:val="000000" w:themeColor="text1"/>
          <w:sz w:val="20"/>
          <w:szCs w:val="20"/>
        </w:rPr>
      </w:pPr>
      <w:r>
        <w:rPr>
          <w:b w:val="0"/>
          <w:bCs/>
          <w:color w:val="000000" w:themeColor="text1"/>
          <w:sz w:val="20"/>
          <w:szCs w:val="20"/>
        </w:rPr>
        <w:t>.</w:t>
      </w:r>
    </w:p>
    <w:p w14:paraId="4EFB2DDD" w14:textId="77777777" w:rsidR="006821E1" w:rsidRDefault="006821E1" w:rsidP="006821E1">
      <w:pPr>
        <w:pStyle w:val="HELPsHeadline"/>
        <w:rPr>
          <w:b w:val="0"/>
          <w:bCs/>
          <w:color w:val="000000" w:themeColor="text1"/>
          <w:sz w:val="20"/>
          <w:szCs w:val="20"/>
        </w:rPr>
      </w:pPr>
    </w:p>
    <w:p w14:paraId="51EDEF97" w14:textId="347D88F0" w:rsidR="00DF022E" w:rsidRPr="006821E1" w:rsidRDefault="00DF022E" w:rsidP="006821E1">
      <w:pPr>
        <w:pStyle w:val="HELPsHeadline"/>
        <w:rPr>
          <w:b w:val="0"/>
          <w:bCs/>
          <w:color w:val="000000" w:themeColor="text1"/>
          <w:sz w:val="20"/>
          <w:szCs w:val="20"/>
        </w:rPr>
      </w:pPr>
      <w:r w:rsidRPr="006821E1">
        <w:rPr>
          <w:bCs/>
          <w:sz w:val="22"/>
          <w:szCs w:val="22"/>
        </w:rPr>
        <w:t>I can make healthy choices</w:t>
      </w:r>
      <w:r>
        <w:rPr>
          <w:bCs/>
          <w:sz w:val="20"/>
          <w:szCs w:val="20"/>
        </w:rPr>
        <w:t>.</w:t>
      </w:r>
    </w:p>
    <w:p w14:paraId="4609EE0F" w14:textId="77777777" w:rsidR="00DF022E" w:rsidRPr="00821E1D" w:rsidRDefault="00DF022E" w:rsidP="00DF022E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</w:p>
    <w:p w14:paraId="300D4E85" w14:textId="489E6D50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CA5092" wp14:editId="3081BA05">
            <wp:extent cx="850900" cy="841339"/>
            <wp:effectExtent l="0" t="0" r="0" b="0"/>
            <wp:docPr id="446540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40" name="Picture 28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CA2881" wp14:editId="6D82B4FC">
            <wp:extent cx="849651" cy="840105"/>
            <wp:effectExtent l="0" t="0" r="0" b="0"/>
            <wp:docPr id="869091440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967C60" wp14:editId="042E2D5F">
            <wp:extent cx="838200" cy="828783"/>
            <wp:effectExtent l="0" t="0" r="0" b="0"/>
            <wp:docPr id="2027956700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5A1C" w14:textId="77777777" w:rsidR="006821E1" w:rsidRDefault="00DF022E" w:rsidP="006821E1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</w:t>
      </w:r>
    </w:p>
    <w:p w14:paraId="098A15EB" w14:textId="65DA837E" w:rsidR="00DF022E" w:rsidRPr="006821E1" w:rsidRDefault="00DF022E" w:rsidP="006821E1">
      <w:pPr>
        <w:rPr>
          <w:rFonts w:ascii="Arial" w:hAnsi="Arial" w:cs="Arial"/>
          <w:b/>
          <w:bCs/>
        </w:rPr>
      </w:pPr>
      <w:r w:rsidRPr="006821E1">
        <w:rPr>
          <w:rFonts w:ascii="Arial" w:hAnsi="Arial" w:cs="Arial"/>
          <w:b/>
          <w:bCs/>
        </w:rPr>
        <w:t>I know a trusted adult.</w:t>
      </w:r>
    </w:p>
    <w:p w14:paraId="38ED93FC" w14:textId="77777777" w:rsidR="00DF022E" w:rsidRPr="00821E1D" w:rsidRDefault="00DF022E" w:rsidP="00DF022E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</w:p>
    <w:p w14:paraId="1177846F" w14:textId="53E30290" w:rsidR="00DF022E" w:rsidRDefault="00DF022E" w:rsidP="00DF02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8F355A" wp14:editId="62FEC577">
            <wp:extent cx="850900" cy="841339"/>
            <wp:effectExtent l="0" t="0" r="0" b="0"/>
            <wp:docPr id="1598997328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97328" name="Picture 28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EA452A" wp14:editId="350720D1">
            <wp:extent cx="849651" cy="840105"/>
            <wp:effectExtent l="0" t="0" r="0" b="0"/>
            <wp:docPr id="895304129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304592" wp14:editId="4DE9D9BD">
            <wp:extent cx="838200" cy="828783"/>
            <wp:effectExtent l="0" t="0" r="0" b="0"/>
            <wp:docPr id="1566672822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C3F3" w14:textId="77777777" w:rsidR="006821E1" w:rsidRDefault="006821E1" w:rsidP="006821E1">
      <w:pPr>
        <w:rPr>
          <w:rFonts w:ascii="Arial" w:hAnsi="Arial" w:cs="Arial"/>
          <w:b/>
          <w:bCs/>
          <w:sz w:val="20"/>
          <w:szCs w:val="20"/>
        </w:rPr>
      </w:pPr>
    </w:p>
    <w:p w14:paraId="3120424F" w14:textId="1433C239" w:rsidR="00DF022E" w:rsidRPr="006821E1" w:rsidRDefault="00DF022E" w:rsidP="006821E1">
      <w:pPr>
        <w:rPr>
          <w:rFonts w:ascii="Arial" w:hAnsi="Arial" w:cs="Arial"/>
          <w:b/>
          <w:bCs/>
        </w:rPr>
      </w:pPr>
      <w:r w:rsidRPr="006821E1">
        <w:rPr>
          <w:rFonts w:ascii="Arial" w:hAnsi="Arial" w:cs="Arial"/>
          <w:b/>
          <w:bCs/>
        </w:rPr>
        <w:t>I can use Stop, Think, Ask.</w:t>
      </w:r>
    </w:p>
    <w:p w14:paraId="2B55D852" w14:textId="77777777" w:rsidR="00DF022E" w:rsidRPr="00821E1D" w:rsidRDefault="00DF022E" w:rsidP="00DF022E">
      <w:pPr>
        <w:ind w:left="2160" w:firstLine="720"/>
        <w:rPr>
          <w:rFonts w:ascii="Arial" w:hAnsi="Arial" w:cs="Arial"/>
          <w:b/>
          <w:bCs/>
          <w:sz w:val="20"/>
          <w:szCs w:val="20"/>
        </w:rPr>
      </w:pPr>
    </w:p>
    <w:p w14:paraId="3D9C9C14" w14:textId="087C5C60" w:rsidR="00DF022E" w:rsidRDefault="00DF022E" w:rsidP="006821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53107D" wp14:editId="50AC434E">
            <wp:extent cx="850900" cy="841339"/>
            <wp:effectExtent l="0" t="0" r="0" b="0"/>
            <wp:docPr id="240979506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97328" name="Picture 28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9EF481" wp14:editId="1293393A">
            <wp:extent cx="849651" cy="840105"/>
            <wp:effectExtent l="0" t="0" r="0" b="0"/>
            <wp:docPr id="594704158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5B49FF" wp14:editId="67329DCA">
            <wp:extent cx="838200" cy="828783"/>
            <wp:effectExtent l="0" t="0" r="0" b="0"/>
            <wp:docPr id="1415707290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7AC4" w14:textId="77777777" w:rsidR="00DF022E" w:rsidRPr="00DB6B24" w:rsidRDefault="00DF022E" w:rsidP="00DF022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5F27472A" w14:textId="2B9E8054" w:rsidR="007030B8" w:rsidRPr="002C738F" w:rsidRDefault="007030B8" w:rsidP="00DF022E">
      <w:pPr>
        <w:pStyle w:val="HELPsbulletedlist"/>
        <w:numPr>
          <w:ilvl w:val="0"/>
          <w:numId w:val="0"/>
        </w:numPr>
        <w:ind w:left="360" w:hanging="360"/>
        <w:rPr>
          <w:b/>
          <w:bCs/>
        </w:rPr>
      </w:pPr>
    </w:p>
    <w:sectPr w:rsidR="007030B8" w:rsidRPr="002C738F" w:rsidSect="00F372D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BC58B" w14:textId="77777777" w:rsidR="00C0745A" w:rsidRDefault="00C0745A" w:rsidP="00B36DD9">
      <w:r>
        <w:separator/>
      </w:r>
    </w:p>
  </w:endnote>
  <w:endnote w:type="continuationSeparator" w:id="0">
    <w:p w14:paraId="1A877E20" w14:textId="77777777" w:rsidR="00C0745A" w:rsidRDefault="00C0745A" w:rsidP="00B36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52EDE02F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BE3AE0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01D3FD41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begin"/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instrText xml:space="preserve"> PAGE </w:instrTex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separate"/>
        </w:r>
        <w:r w:rsidR="00D43531" w:rsidRPr="00C06F59">
          <w:rPr>
            <w:rStyle w:val="PageNumber"/>
            <w:rFonts w:asciiTheme="minorHAnsi" w:hAnsiTheme="minorHAnsi" w:cstheme="minorHAnsi"/>
            <w:noProof/>
            <w:sz w:val="20"/>
            <w:szCs w:val="20"/>
          </w:rPr>
          <w:t>2</w: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CA76900" w14:textId="2C3E6EEA" w:rsidR="00AF27D0" w:rsidRPr="00EA6EE3" w:rsidRDefault="003B57DE" w:rsidP="00AF27D0">
    <w:pPr>
      <w:pStyle w:val="Footer"/>
      <w:ind w:right="360"/>
      <w:rPr>
        <w:rFonts w:asciiTheme="minorHAnsi" w:hAnsiTheme="minorHAnsi" w:cstheme="minorHAnsi"/>
        <w:sz w:val="21"/>
        <w:szCs w:val="21"/>
      </w:rPr>
    </w:pPr>
    <w:r>
      <w:rPr>
        <w:rFonts w:asciiTheme="minorHAnsi" w:hAnsiTheme="minorHAnsi" w:cstheme="minorHAnsi"/>
        <w:sz w:val="21"/>
        <w:szCs w:val="21"/>
      </w:rPr>
      <w:t>Kindergarten</w:t>
    </w:r>
    <w:r w:rsidR="00F372DA" w:rsidRPr="00EA6EE3">
      <w:rPr>
        <w:rFonts w:asciiTheme="minorHAnsi" w:hAnsiTheme="minorHAnsi" w:cstheme="minorHAnsi"/>
        <w:sz w:val="21"/>
        <w:szCs w:val="21"/>
      </w:rPr>
      <w:t xml:space="preserve"> - </w:t>
    </w:r>
    <w:r w:rsidR="00E16316" w:rsidRPr="00EA6EE3">
      <w:rPr>
        <w:rFonts w:asciiTheme="minorHAnsi" w:hAnsiTheme="minorHAnsi" w:cstheme="minorHAnsi"/>
        <w:sz w:val="21"/>
        <w:szCs w:val="21"/>
      </w:rPr>
      <w:t xml:space="preserve">Lesson </w:t>
    </w:r>
    <w:r w:rsidR="00046270">
      <w:rPr>
        <w:rFonts w:asciiTheme="minorHAnsi" w:hAnsiTheme="minorHAnsi" w:cstheme="minorHAnsi"/>
        <w:sz w:val="21"/>
        <w:szCs w:val="21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65F17" w14:textId="77777777" w:rsidR="003B57DE" w:rsidRDefault="003B57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738F5" w14:textId="77777777" w:rsidR="00C0745A" w:rsidRDefault="00C0745A" w:rsidP="00B36DD9">
      <w:r>
        <w:separator/>
      </w:r>
    </w:p>
  </w:footnote>
  <w:footnote w:type="continuationSeparator" w:id="0">
    <w:p w14:paraId="26CF0A53" w14:textId="77777777" w:rsidR="00C0745A" w:rsidRDefault="00C0745A" w:rsidP="00B36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DE71" w14:textId="77777777" w:rsidR="00B36DD9" w:rsidRDefault="00C0745A">
    <w:pPr>
      <w:pStyle w:val="Header"/>
    </w:pPr>
    <w:r>
      <w:rPr>
        <w:noProof/>
      </w:rPr>
      <w:pict w14:anchorId="40210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4D03F" w14:textId="5D312B90" w:rsidR="00B36DD9" w:rsidRPr="00C03D5E" w:rsidRDefault="00E92431" w:rsidP="00E92431">
    <w:pPr>
      <w:spacing w:after="80"/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</w:pPr>
    <w:r>
      <w:rPr>
        <w:noProof/>
        <w:color w:val="B6E4D1"/>
      </w:rPr>
      <w:drawing>
        <wp:inline distT="0" distB="0" distL="0" distR="0" wp14:anchorId="34CC28FC" wp14:editId="174D0C10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</w:t>
    </w:r>
    <w:r w:rsidR="00FE6048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Substance Use Prevention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 – </w:t>
    </w:r>
    <w:r w:rsidR="003B57D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Kindergarten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: Lesson </w:t>
    </w:r>
    <w:r w:rsidR="00046270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4</w:t>
    </w:r>
  </w:p>
  <w:p w14:paraId="58F5CF09" w14:textId="77777777" w:rsidR="00E92431" w:rsidRPr="00E92431" w:rsidRDefault="00E92431" w:rsidP="00E9243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D4845A" wp14:editId="50E62F8F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B0413C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2AB2D" w14:textId="08E9DAD9" w:rsidR="00AF121F" w:rsidRDefault="00E57D25" w:rsidP="00466E51">
    <w:pPr>
      <w:spacing w:after="80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29BB6A01" wp14:editId="15DE65CF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F372DA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F372DA">
      <w:rPr>
        <w:b/>
        <w:bCs/>
        <w:color w:val="7F7F7F" w:themeColor="text1" w:themeTint="80"/>
        <w:sz w:val="22"/>
      </w:rPr>
      <w:t>Middle</w:t>
    </w:r>
    <w:r w:rsidRPr="00E57D25">
      <w:rPr>
        <w:b/>
        <w:bCs/>
        <w:color w:val="7F7F7F" w:themeColor="text1" w:themeTint="80"/>
        <w:sz w:val="22"/>
      </w:rPr>
      <w:t xml:space="preserve"> School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2C8DC6C6" w14:textId="77777777" w:rsidR="00E92431" w:rsidRPr="00466E51" w:rsidRDefault="00E92431" w:rsidP="00466E5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F46795" wp14:editId="2E366724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23525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959E6"/>
    <w:multiLevelType w:val="hybridMultilevel"/>
    <w:tmpl w:val="9364FB8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BF6F18"/>
    <w:multiLevelType w:val="multilevel"/>
    <w:tmpl w:val="B72C8CE8"/>
    <w:styleLink w:val="CurrentList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16D68"/>
    <w:multiLevelType w:val="multilevel"/>
    <w:tmpl w:val="BF0EFD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91935"/>
    <w:multiLevelType w:val="hybridMultilevel"/>
    <w:tmpl w:val="3B64C83A"/>
    <w:lvl w:ilvl="0" w:tplc="22BE3D8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148FB"/>
    <w:multiLevelType w:val="hybridMultilevel"/>
    <w:tmpl w:val="D8BE68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55821A4"/>
    <w:multiLevelType w:val="hybridMultilevel"/>
    <w:tmpl w:val="B72C8C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6F513EA"/>
    <w:multiLevelType w:val="hybridMultilevel"/>
    <w:tmpl w:val="7CE0F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73A6B70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94838F2"/>
    <w:multiLevelType w:val="hybridMultilevel"/>
    <w:tmpl w:val="A9D4A0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273793"/>
    <w:multiLevelType w:val="multilevel"/>
    <w:tmpl w:val="F558C988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AA7546E"/>
    <w:multiLevelType w:val="multilevel"/>
    <w:tmpl w:val="86B09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CE728ED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0D9C5E3F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EAD3426"/>
    <w:multiLevelType w:val="hybridMultilevel"/>
    <w:tmpl w:val="289A1D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2004555"/>
    <w:multiLevelType w:val="hybridMultilevel"/>
    <w:tmpl w:val="6CC2B01E"/>
    <w:lvl w:ilvl="0" w:tplc="B628BE4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0" w15:restartNumberingAfterBreak="0">
    <w:nsid w:val="150A4FF0"/>
    <w:multiLevelType w:val="hybridMultilevel"/>
    <w:tmpl w:val="F558C9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5A93774"/>
    <w:multiLevelType w:val="hybridMultilevel"/>
    <w:tmpl w:val="4A005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BA4833"/>
    <w:multiLevelType w:val="multilevel"/>
    <w:tmpl w:val="47E80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85C3480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9D25008"/>
    <w:multiLevelType w:val="multilevel"/>
    <w:tmpl w:val="811EC816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6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B91711"/>
    <w:multiLevelType w:val="multilevel"/>
    <w:tmpl w:val="322C4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1CF76428"/>
    <w:multiLevelType w:val="multilevel"/>
    <w:tmpl w:val="20FCC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1D515362"/>
    <w:multiLevelType w:val="multilevel"/>
    <w:tmpl w:val="4404C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17E25F3"/>
    <w:multiLevelType w:val="multilevel"/>
    <w:tmpl w:val="86B09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22095FB7"/>
    <w:multiLevelType w:val="hybridMultilevel"/>
    <w:tmpl w:val="DD48CB30"/>
    <w:lvl w:ilvl="0" w:tplc="835E1708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34130C4"/>
    <w:multiLevelType w:val="hybridMultilevel"/>
    <w:tmpl w:val="53B01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3B9194C"/>
    <w:multiLevelType w:val="multilevel"/>
    <w:tmpl w:val="D8F6D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32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42D1D58"/>
    <w:multiLevelType w:val="multilevel"/>
    <w:tmpl w:val="86B09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24A20A69"/>
    <w:multiLevelType w:val="hybridMultilevel"/>
    <w:tmpl w:val="D108DF3E"/>
    <w:lvl w:ilvl="0" w:tplc="5F54760A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5AE39F2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283708EB"/>
    <w:multiLevelType w:val="hybridMultilevel"/>
    <w:tmpl w:val="1624A4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9CC33AE"/>
    <w:multiLevelType w:val="multilevel"/>
    <w:tmpl w:val="9F5C0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6" w15:restartNumberingAfterBreak="0">
    <w:nsid w:val="31537950"/>
    <w:multiLevelType w:val="hybridMultilevel"/>
    <w:tmpl w:val="F3B882A2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31D56C97"/>
    <w:multiLevelType w:val="hybridMultilevel"/>
    <w:tmpl w:val="BE5E8C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2385D32"/>
    <w:multiLevelType w:val="multilevel"/>
    <w:tmpl w:val="0FC8BB96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25359B0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33894291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35786ADB"/>
    <w:multiLevelType w:val="hybridMultilevel"/>
    <w:tmpl w:val="8F624D9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2" w15:restartNumberingAfterBreak="0">
    <w:nsid w:val="3768606F"/>
    <w:multiLevelType w:val="hybridMultilevel"/>
    <w:tmpl w:val="A6020D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81A0959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5" w15:restartNumberingAfterBreak="0">
    <w:nsid w:val="3D5E7E3E"/>
    <w:multiLevelType w:val="hybridMultilevel"/>
    <w:tmpl w:val="C1F8FFB0"/>
    <w:lvl w:ilvl="0" w:tplc="872AB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A474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9ED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CAC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A6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62D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E4A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BED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0EA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40D023A5"/>
    <w:multiLevelType w:val="hybridMultilevel"/>
    <w:tmpl w:val="5E60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2020076"/>
    <w:multiLevelType w:val="multilevel"/>
    <w:tmpl w:val="B998B45C"/>
    <w:lvl w:ilvl="0">
      <w:start w:val="1"/>
      <w:numFmt w:val="bullet"/>
      <w:lvlText w:val="●"/>
      <w:lvlJc w:val="left"/>
      <w:pPr>
        <w:ind w:left="146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8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9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2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4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8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50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24" w:hanging="360"/>
      </w:pPr>
      <w:rPr>
        <w:u w:val="none"/>
      </w:rPr>
    </w:lvl>
  </w:abstractNum>
  <w:abstractNum w:abstractNumId="59" w15:restartNumberingAfterBreak="0">
    <w:nsid w:val="44D44E13"/>
    <w:multiLevelType w:val="multilevel"/>
    <w:tmpl w:val="86B09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5947380"/>
    <w:multiLevelType w:val="multilevel"/>
    <w:tmpl w:val="A51A74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5CA07C5"/>
    <w:multiLevelType w:val="hybridMultilevel"/>
    <w:tmpl w:val="79E6E3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48215FA3"/>
    <w:multiLevelType w:val="hybridMultilevel"/>
    <w:tmpl w:val="7A14DEEA"/>
    <w:lvl w:ilvl="0" w:tplc="B29A57D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A1430FF"/>
    <w:multiLevelType w:val="multilevel"/>
    <w:tmpl w:val="244AA5D4"/>
    <w:styleLink w:val="CurrentList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4A6E112E"/>
    <w:multiLevelType w:val="hybridMultilevel"/>
    <w:tmpl w:val="6A081B9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5" w15:restartNumberingAfterBreak="0">
    <w:nsid w:val="4AD22134"/>
    <w:multiLevelType w:val="hybridMultilevel"/>
    <w:tmpl w:val="087E3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AFD7FE2"/>
    <w:multiLevelType w:val="multilevel"/>
    <w:tmpl w:val="8304D5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C424A54"/>
    <w:multiLevelType w:val="hybridMultilevel"/>
    <w:tmpl w:val="8DDEF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0FD52B0"/>
    <w:multiLevelType w:val="multilevel"/>
    <w:tmpl w:val="604CD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14768B2"/>
    <w:multiLevelType w:val="hybridMultilevel"/>
    <w:tmpl w:val="96E2CB6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51A02AF7"/>
    <w:multiLevelType w:val="multilevel"/>
    <w:tmpl w:val="C09C915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3" w15:restartNumberingAfterBreak="0">
    <w:nsid w:val="52AD7C5C"/>
    <w:multiLevelType w:val="hybridMultilevel"/>
    <w:tmpl w:val="3F6452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52C75939"/>
    <w:multiLevelType w:val="hybridMultilevel"/>
    <w:tmpl w:val="6C5CA70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41040F0"/>
    <w:multiLevelType w:val="multilevel"/>
    <w:tmpl w:val="47A64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45506AD"/>
    <w:multiLevelType w:val="hybridMultilevel"/>
    <w:tmpl w:val="91C485D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8" w15:restartNumberingAfterBreak="0">
    <w:nsid w:val="55380832"/>
    <w:multiLevelType w:val="hybridMultilevel"/>
    <w:tmpl w:val="20E444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5CB1F3C"/>
    <w:multiLevelType w:val="hybridMultilevel"/>
    <w:tmpl w:val="61C06236"/>
    <w:lvl w:ilvl="0" w:tplc="4B28AD5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88D5D7A"/>
    <w:multiLevelType w:val="hybridMultilevel"/>
    <w:tmpl w:val="F94C6B6C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1" w15:restartNumberingAfterBreak="0">
    <w:nsid w:val="58F5679D"/>
    <w:multiLevelType w:val="hybridMultilevel"/>
    <w:tmpl w:val="84621C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9E27C42"/>
    <w:multiLevelType w:val="hybridMultilevel"/>
    <w:tmpl w:val="70025C6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5A861595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5A9852DD"/>
    <w:multiLevelType w:val="multilevel"/>
    <w:tmpl w:val="E3443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5B482194"/>
    <w:multiLevelType w:val="hybridMultilevel"/>
    <w:tmpl w:val="CB66AB5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 w15:restartNumberingAfterBreak="0">
    <w:nsid w:val="5C992BA1"/>
    <w:multiLevelType w:val="hybridMultilevel"/>
    <w:tmpl w:val="CB6C82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5D222FD2"/>
    <w:multiLevelType w:val="hybridMultilevel"/>
    <w:tmpl w:val="8DEADF8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8" w15:restartNumberingAfterBreak="0">
    <w:nsid w:val="5E3904AF"/>
    <w:multiLevelType w:val="hybridMultilevel"/>
    <w:tmpl w:val="B46874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5E3F5BC5"/>
    <w:multiLevelType w:val="multilevel"/>
    <w:tmpl w:val="811EC816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91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5F86721C"/>
    <w:multiLevelType w:val="hybridMultilevel"/>
    <w:tmpl w:val="ECEA6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F980BD8"/>
    <w:multiLevelType w:val="multilevel"/>
    <w:tmpl w:val="47E80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5FF17B40"/>
    <w:multiLevelType w:val="hybridMultilevel"/>
    <w:tmpl w:val="7A14DE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1361588"/>
    <w:multiLevelType w:val="hybridMultilevel"/>
    <w:tmpl w:val="8334CA4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0F">
      <w:start w:val="1"/>
      <w:numFmt w:val="decimal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7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646C4526"/>
    <w:multiLevelType w:val="multilevel"/>
    <w:tmpl w:val="EE967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66324ABB"/>
    <w:multiLevelType w:val="hybridMultilevel"/>
    <w:tmpl w:val="0FC8B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66AB0A6A"/>
    <w:multiLevelType w:val="hybridMultilevel"/>
    <w:tmpl w:val="4B58D61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66D96859"/>
    <w:multiLevelType w:val="hybridMultilevel"/>
    <w:tmpl w:val="C12EAB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2" w15:restartNumberingAfterBreak="0">
    <w:nsid w:val="67447078"/>
    <w:multiLevelType w:val="multilevel"/>
    <w:tmpl w:val="03B0EF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8BE0BAB"/>
    <w:multiLevelType w:val="hybridMultilevel"/>
    <w:tmpl w:val="A556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906627B"/>
    <w:multiLevelType w:val="multilevel"/>
    <w:tmpl w:val="72D02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693E469C"/>
    <w:multiLevelType w:val="multilevel"/>
    <w:tmpl w:val="39AA8A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7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6A2E369D"/>
    <w:multiLevelType w:val="multilevel"/>
    <w:tmpl w:val="47E80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6AD8327F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 w15:restartNumberingAfterBreak="0">
    <w:nsid w:val="6B2257F8"/>
    <w:multiLevelType w:val="hybridMultilevel"/>
    <w:tmpl w:val="72825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C554D52"/>
    <w:multiLevelType w:val="hybridMultilevel"/>
    <w:tmpl w:val="244AA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6D094587"/>
    <w:multiLevelType w:val="hybridMultilevel"/>
    <w:tmpl w:val="24B20F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3" w15:restartNumberingAfterBreak="0">
    <w:nsid w:val="6E767B5C"/>
    <w:multiLevelType w:val="hybridMultilevel"/>
    <w:tmpl w:val="83F6D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6EE6306C"/>
    <w:multiLevelType w:val="hybridMultilevel"/>
    <w:tmpl w:val="2638B9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6F8F0CDD"/>
    <w:multiLevelType w:val="hybridMultilevel"/>
    <w:tmpl w:val="7BD89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71FD3E84"/>
    <w:multiLevelType w:val="multilevel"/>
    <w:tmpl w:val="98EE785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2945D8B"/>
    <w:multiLevelType w:val="multilevel"/>
    <w:tmpl w:val="E4005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8" w15:restartNumberingAfterBreak="0">
    <w:nsid w:val="732352FF"/>
    <w:multiLevelType w:val="multilevel"/>
    <w:tmpl w:val="C6C27A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 w15:restartNumberingAfterBreak="0">
    <w:nsid w:val="74884D91"/>
    <w:multiLevelType w:val="hybridMultilevel"/>
    <w:tmpl w:val="C3D442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798940F8"/>
    <w:multiLevelType w:val="hybridMultilevel"/>
    <w:tmpl w:val="DB84D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7A90419E"/>
    <w:multiLevelType w:val="hybridMultilevel"/>
    <w:tmpl w:val="A63004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5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 w15:restartNumberingAfterBreak="0">
    <w:nsid w:val="7C0800D1"/>
    <w:multiLevelType w:val="multilevel"/>
    <w:tmpl w:val="D0ACD3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7" w15:restartNumberingAfterBreak="0">
    <w:nsid w:val="7CFE001A"/>
    <w:multiLevelType w:val="multilevel"/>
    <w:tmpl w:val="3D9AA39E"/>
    <w:lvl w:ilvl="0">
      <w:start w:val="1"/>
      <w:numFmt w:val="decimal"/>
      <w:lvlText w:val="%1."/>
      <w:lvlJc w:val="left"/>
      <w:pPr>
        <w:ind w:left="1350" w:hanging="360"/>
      </w:pPr>
      <w:rPr>
        <w:rFonts w:ascii="Arial" w:eastAsia="Arial" w:hAnsi="Arial" w:cs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8" w15:restartNumberingAfterBreak="0">
    <w:nsid w:val="7F77489B"/>
    <w:multiLevelType w:val="multilevel"/>
    <w:tmpl w:val="8F0C5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 w15:restartNumberingAfterBreak="0">
    <w:nsid w:val="7F8020A3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7FB212AE"/>
    <w:multiLevelType w:val="multilevel"/>
    <w:tmpl w:val="86B092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6908786">
    <w:abstractNumId w:val="107"/>
  </w:num>
  <w:num w:numId="2" w16cid:durableId="1435633608">
    <w:abstractNumId w:val="34"/>
  </w:num>
  <w:num w:numId="3" w16cid:durableId="714735947">
    <w:abstractNumId w:val="19"/>
  </w:num>
  <w:num w:numId="4" w16cid:durableId="1279530705">
    <w:abstractNumId w:val="94"/>
  </w:num>
  <w:num w:numId="5" w16cid:durableId="141509556">
    <w:abstractNumId w:val="69"/>
  </w:num>
  <w:num w:numId="6" w16cid:durableId="1264651535">
    <w:abstractNumId w:val="26"/>
  </w:num>
  <w:num w:numId="7" w16cid:durableId="1363743799">
    <w:abstractNumId w:val="24"/>
  </w:num>
  <w:num w:numId="8" w16cid:durableId="941373190">
    <w:abstractNumId w:val="28"/>
  </w:num>
  <w:num w:numId="9" w16cid:durableId="1033115908">
    <w:abstractNumId w:val="119"/>
  </w:num>
  <w:num w:numId="10" w16cid:durableId="1428428366">
    <w:abstractNumId w:val="75"/>
  </w:num>
  <w:num w:numId="11" w16cid:durableId="448863195">
    <w:abstractNumId w:val="1"/>
  </w:num>
  <w:num w:numId="12" w16cid:durableId="356733600">
    <w:abstractNumId w:val="125"/>
  </w:num>
  <w:num w:numId="13" w16cid:durableId="1051003176">
    <w:abstractNumId w:val="97"/>
  </w:num>
  <w:num w:numId="14" w16cid:durableId="553082954">
    <w:abstractNumId w:val="56"/>
  </w:num>
  <w:num w:numId="15" w16cid:durableId="373239916">
    <w:abstractNumId w:val="45"/>
  </w:num>
  <w:num w:numId="16" w16cid:durableId="1257322668">
    <w:abstractNumId w:val="9"/>
  </w:num>
  <w:num w:numId="17" w16cid:durableId="1582447574">
    <w:abstractNumId w:val="120"/>
  </w:num>
  <w:num w:numId="18" w16cid:durableId="847645713">
    <w:abstractNumId w:val="27"/>
  </w:num>
  <w:num w:numId="19" w16cid:durableId="330065566">
    <w:abstractNumId w:val="54"/>
  </w:num>
  <w:num w:numId="20" w16cid:durableId="285816594">
    <w:abstractNumId w:val="103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32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41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16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68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91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40"/>
  </w:num>
  <w:num w:numId="27" w16cid:durableId="990908014">
    <w:abstractNumId w:val="18"/>
  </w:num>
  <w:num w:numId="28" w16cid:durableId="1694072395">
    <w:abstractNumId w:val="90"/>
  </w:num>
  <w:num w:numId="29" w16cid:durableId="1341392329">
    <w:abstractNumId w:val="124"/>
  </w:num>
  <w:num w:numId="30" w16cid:durableId="1353873860">
    <w:abstractNumId w:val="37"/>
  </w:num>
  <w:num w:numId="31" w16cid:durableId="962535581">
    <w:abstractNumId w:val="83"/>
  </w:num>
  <w:num w:numId="32" w16cid:durableId="1544054529">
    <w:abstractNumId w:val="23"/>
  </w:num>
  <w:num w:numId="33" w16cid:durableId="1196894040">
    <w:abstractNumId w:val="4"/>
  </w:num>
  <w:num w:numId="34" w16cid:durableId="1585340541">
    <w:abstractNumId w:val="17"/>
  </w:num>
  <w:num w:numId="35" w16cid:durableId="1616206354">
    <w:abstractNumId w:val="39"/>
  </w:num>
  <w:num w:numId="36" w16cid:durableId="1750346858">
    <w:abstractNumId w:val="50"/>
  </w:num>
  <w:num w:numId="37" w16cid:durableId="222640186">
    <w:abstractNumId w:val="53"/>
  </w:num>
  <w:num w:numId="38" w16cid:durableId="339427652">
    <w:abstractNumId w:val="14"/>
  </w:num>
  <w:num w:numId="39" w16cid:durableId="1860122640">
    <w:abstractNumId w:val="109"/>
  </w:num>
  <w:num w:numId="40" w16cid:durableId="1083529650">
    <w:abstractNumId w:val="13"/>
  </w:num>
  <w:num w:numId="41" w16cid:durableId="2096436156">
    <w:abstractNumId w:val="49"/>
  </w:num>
  <w:num w:numId="42" w16cid:durableId="1700275736">
    <w:abstractNumId w:val="57"/>
  </w:num>
  <w:num w:numId="43" w16cid:durableId="561452830">
    <w:abstractNumId w:val="7"/>
  </w:num>
  <w:num w:numId="44" w16cid:durableId="683483210">
    <w:abstractNumId w:val="92"/>
  </w:num>
  <w:num w:numId="45" w16cid:durableId="831679500">
    <w:abstractNumId w:val="99"/>
  </w:num>
  <w:num w:numId="46" w16cid:durableId="1334262936">
    <w:abstractNumId w:val="60"/>
  </w:num>
  <w:num w:numId="47" w16cid:durableId="381174224">
    <w:abstractNumId w:val="30"/>
  </w:num>
  <w:num w:numId="48" w16cid:durableId="711467856">
    <w:abstractNumId w:val="129"/>
  </w:num>
  <w:num w:numId="49" w16cid:durableId="1728870066">
    <w:abstractNumId w:val="67"/>
  </w:num>
  <w:num w:numId="50" w16cid:durableId="411389848">
    <w:abstractNumId w:val="127"/>
  </w:num>
  <w:num w:numId="51" w16cid:durableId="1560701244">
    <w:abstractNumId w:val="117"/>
  </w:num>
  <w:num w:numId="52" w16cid:durableId="1636570263">
    <w:abstractNumId w:val="106"/>
  </w:num>
  <w:num w:numId="53" w16cid:durableId="12654892">
    <w:abstractNumId w:val="44"/>
  </w:num>
  <w:num w:numId="54" w16cid:durableId="605847073">
    <w:abstractNumId w:val="20"/>
  </w:num>
  <w:num w:numId="55" w16cid:durableId="1273518233">
    <w:abstractNumId w:val="11"/>
  </w:num>
  <w:num w:numId="56" w16cid:durableId="311839055">
    <w:abstractNumId w:val="36"/>
  </w:num>
  <w:num w:numId="57" w16cid:durableId="429594692">
    <w:abstractNumId w:val="48"/>
  </w:num>
  <w:num w:numId="58" w16cid:durableId="823007819">
    <w:abstractNumId w:val="47"/>
  </w:num>
  <w:num w:numId="59" w16cid:durableId="2010476267">
    <w:abstractNumId w:val="111"/>
  </w:num>
  <w:num w:numId="60" w16cid:durableId="1391997722">
    <w:abstractNumId w:val="63"/>
  </w:num>
  <w:num w:numId="61" w16cid:durableId="1628077107">
    <w:abstractNumId w:val="43"/>
  </w:num>
  <w:num w:numId="62" w16cid:durableId="1856768196">
    <w:abstractNumId w:val="123"/>
  </w:num>
  <w:num w:numId="63" w16cid:durableId="1917662078">
    <w:abstractNumId w:val="21"/>
  </w:num>
  <w:num w:numId="64" w16cid:durableId="697776528">
    <w:abstractNumId w:val="6"/>
  </w:num>
  <w:num w:numId="65" w16cid:durableId="230972233">
    <w:abstractNumId w:val="80"/>
  </w:num>
  <w:num w:numId="66" w16cid:durableId="386298595">
    <w:abstractNumId w:val="0"/>
  </w:num>
  <w:num w:numId="67" w16cid:durableId="397288986">
    <w:abstractNumId w:val="112"/>
  </w:num>
  <w:num w:numId="68" w16cid:durableId="1379478048">
    <w:abstractNumId w:val="77"/>
  </w:num>
  <w:num w:numId="69" w16cid:durableId="1899048257">
    <w:abstractNumId w:val="64"/>
  </w:num>
  <w:num w:numId="70" w16cid:durableId="2011834366">
    <w:abstractNumId w:val="101"/>
  </w:num>
  <w:num w:numId="71" w16cid:durableId="782266153">
    <w:abstractNumId w:val="2"/>
  </w:num>
  <w:num w:numId="72" w16cid:durableId="842550746">
    <w:abstractNumId w:val="122"/>
  </w:num>
  <w:num w:numId="73" w16cid:durableId="885222006">
    <w:abstractNumId w:val="115"/>
  </w:num>
  <w:num w:numId="74" w16cid:durableId="1231959643">
    <w:abstractNumId w:val="113"/>
  </w:num>
  <w:num w:numId="75" w16cid:durableId="1510945626">
    <w:abstractNumId w:val="42"/>
  </w:num>
  <w:num w:numId="76" w16cid:durableId="1984388074">
    <w:abstractNumId w:val="86"/>
  </w:num>
  <w:num w:numId="77" w16cid:durableId="207962119">
    <w:abstractNumId w:val="126"/>
  </w:num>
  <w:num w:numId="78" w16cid:durableId="119149067">
    <w:abstractNumId w:val="72"/>
  </w:num>
  <w:num w:numId="79" w16cid:durableId="66198502">
    <w:abstractNumId w:val="8"/>
  </w:num>
  <w:num w:numId="80" w16cid:durableId="1104114745">
    <w:abstractNumId w:val="15"/>
  </w:num>
  <w:num w:numId="81" w16cid:durableId="516849044">
    <w:abstractNumId w:val="128"/>
  </w:num>
  <w:num w:numId="82" w16cid:durableId="611403109">
    <w:abstractNumId w:val="84"/>
  </w:num>
  <w:num w:numId="83" w16cid:durableId="2007706637">
    <w:abstractNumId w:val="70"/>
  </w:num>
  <w:num w:numId="84" w16cid:durableId="2025279675">
    <w:abstractNumId w:val="87"/>
  </w:num>
  <w:num w:numId="85" w16cid:durableId="97218412">
    <w:abstractNumId w:val="96"/>
  </w:num>
  <w:num w:numId="86" w16cid:durableId="1583178893">
    <w:abstractNumId w:val="105"/>
  </w:num>
  <w:num w:numId="87" w16cid:durableId="1566797977">
    <w:abstractNumId w:val="104"/>
  </w:num>
  <w:num w:numId="88" w16cid:durableId="1455560389">
    <w:abstractNumId w:val="61"/>
  </w:num>
  <w:num w:numId="89" w16cid:durableId="919172161">
    <w:abstractNumId w:val="51"/>
  </w:num>
  <w:num w:numId="90" w16cid:durableId="839588549">
    <w:abstractNumId w:val="110"/>
  </w:num>
  <w:num w:numId="91" w16cid:durableId="1465733133">
    <w:abstractNumId w:val="82"/>
  </w:num>
  <w:num w:numId="92" w16cid:durableId="246497793">
    <w:abstractNumId w:val="78"/>
  </w:num>
  <w:num w:numId="93" w16cid:durableId="581524483">
    <w:abstractNumId w:val="74"/>
  </w:num>
  <w:num w:numId="94" w16cid:durableId="632642099">
    <w:abstractNumId w:val="79"/>
  </w:num>
  <w:num w:numId="95" w16cid:durableId="74323370">
    <w:abstractNumId w:val="121"/>
  </w:num>
  <w:num w:numId="96" w16cid:durableId="21984098">
    <w:abstractNumId w:val="81"/>
  </w:num>
  <w:num w:numId="97" w16cid:durableId="512765099">
    <w:abstractNumId w:val="31"/>
  </w:num>
  <w:num w:numId="98" w16cid:durableId="1157694096">
    <w:abstractNumId w:val="102"/>
  </w:num>
  <w:num w:numId="99" w16cid:durableId="1281449960">
    <w:abstractNumId w:val="98"/>
  </w:num>
  <w:num w:numId="100" w16cid:durableId="1403454602">
    <w:abstractNumId w:val="88"/>
  </w:num>
  <w:num w:numId="101" w16cid:durableId="2035492827">
    <w:abstractNumId w:val="58"/>
  </w:num>
  <w:num w:numId="102" w16cid:durableId="1848053147">
    <w:abstractNumId w:val="108"/>
  </w:num>
  <w:num w:numId="103" w16cid:durableId="591276779">
    <w:abstractNumId w:val="33"/>
  </w:num>
  <w:num w:numId="104" w16cid:durableId="861086777">
    <w:abstractNumId w:val="100"/>
  </w:num>
  <w:num w:numId="105" w16cid:durableId="1600330598">
    <w:abstractNumId w:val="85"/>
  </w:num>
  <w:num w:numId="106" w16cid:durableId="1305889550">
    <w:abstractNumId w:val="22"/>
  </w:num>
  <w:num w:numId="107" w16cid:durableId="545601696">
    <w:abstractNumId w:val="130"/>
  </w:num>
  <w:num w:numId="108" w16cid:durableId="232009964">
    <w:abstractNumId w:val="12"/>
  </w:num>
  <w:num w:numId="109" w16cid:durableId="1297179901">
    <w:abstractNumId w:val="114"/>
  </w:num>
  <w:num w:numId="110" w16cid:durableId="1028799810">
    <w:abstractNumId w:val="93"/>
  </w:num>
  <w:num w:numId="111" w16cid:durableId="1743522904">
    <w:abstractNumId w:val="59"/>
  </w:num>
  <w:num w:numId="112" w16cid:durableId="788669599">
    <w:abstractNumId w:val="38"/>
  </w:num>
  <w:num w:numId="113" w16cid:durableId="819467692">
    <w:abstractNumId w:val="10"/>
  </w:num>
  <w:num w:numId="114" w16cid:durableId="1136534620">
    <w:abstractNumId w:val="5"/>
  </w:num>
  <w:num w:numId="115" w16cid:durableId="1176845189">
    <w:abstractNumId w:val="76"/>
  </w:num>
  <w:num w:numId="116" w16cid:durableId="2054302257">
    <w:abstractNumId w:val="71"/>
  </w:num>
  <w:num w:numId="117" w16cid:durableId="1380015648">
    <w:abstractNumId w:val="46"/>
  </w:num>
  <w:num w:numId="118" w16cid:durableId="831333029">
    <w:abstractNumId w:val="62"/>
  </w:num>
  <w:num w:numId="119" w16cid:durableId="1180199793">
    <w:abstractNumId w:val="35"/>
  </w:num>
  <w:num w:numId="120" w16cid:durableId="1611813864">
    <w:abstractNumId w:val="89"/>
  </w:num>
  <w:num w:numId="121" w16cid:durableId="482239692">
    <w:abstractNumId w:val="116"/>
  </w:num>
  <w:num w:numId="122" w16cid:durableId="1137140782">
    <w:abstractNumId w:val="3"/>
  </w:num>
  <w:num w:numId="123" w16cid:durableId="1141338717">
    <w:abstractNumId w:val="66"/>
  </w:num>
  <w:num w:numId="124" w16cid:durableId="397366027">
    <w:abstractNumId w:val="95"/>
  </w:num>
  <w:num w:numId="125" w16cid:durableId="293828171">
    <w:abstractNumId w:val="25"/>
  </w:num>
  <w:num w:numId="126" w16cid:durableId="1232497386">
    <w:abstractNumId w:val="118"/>
  </w:num>
  <w:num w:numId="127" w16cid:durableId="1758404532">
    <w:abstractNumId w:val="29"/>
  </w:num>
  <w:num w:numId="128" w16cid:durableId="2054578911">
    <w:abstractNumId w:val="73"/>
  </w:num>
  <w:num w:numId="129" w16cid:durableId="1930506918">
    <w:abstractNumId w:val="65"/>
  </w:num>
  <w:num w:numId="130" w16cid:durableId="1288896943">
    <w:abstractNumId w:val="52"/>
  </w:num>
  <w:num w:numId="131" w16cid:durableId="782505506">
    <w:abstractNumId w:val="5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2DA"/>
    <w:rsid w:val="00001A46"/>
    <w:rsid w:val="00004578"/>
    <w:rsid w:val="00004AF0"/>
    <w:rsid w:val="00020F58"/>
    <w:rsid w:val="0002342D"/>
    <w:rsid w:val="00025143"/>
    <w:rsid w:val="00046270"/>
    <w:rsid w:val="0004645C"/>
    <w:rsid w:val="00060A94"/>
    <w:rsid w:val="00067FB4"/>
    <w:rsid w:val="00071A86"/>
    <w:rsid w:val="00073EF2"/>
    <w:rsid w:val="00074FA1"/>
    <w:rsid w:val="000C1118"/>
    <w:rsid w:val="000D130B"/>
    <w:rsid w:val="000D7851"/>
    <w:rsid w:val="000E2041"/>
    <w:rsid w:val="000E2243"/>
    <w:rsid w:val="000E36ED"/>
    <w:rsid w:val="000E6BBC"/>
    <w:rsid w:val="000F0585"/>
    <w:rsid w:val="001109E9"/>
    <w:rsid w:val="00113547"/>
    <w:rsid w:val="001141BC"/>
    <w:rsid w:val="00134854"/>
    <w:rsid w:val="00137AB3"/>
    <w:rsid w:val="00146851"/>
    <w:rsid w:val="00164582"/>
    <w:rsid w:val="00164CF6"/>
    <w:rsid w:val="001745A9"/>
    <w:rsid w:val="00174A5A"/>
    <w:rsid w:val="001822C7"/>
    <w:rsid w:val="00184B87"/>
    <w:rsid w:val="001A26BF"/>
    <w:rsid w:val="001B1E0B"/>
    <w:rsid w:val="001C15D7"/>
    <w:rsid w:val="001C2435"/>
    <w:rsid w:val="001C3D66"/>
    <w:rsid w:val="001C52D3"/>
    <w:rsid w:val="001C7258"/>
    <w:rsid w:val="001D0C76"/>
    <w:rsid w:val="001E21B8"/>
    <w:rsid w:val="001E694A"/>
    <w:rsid w:val="001F77AB"/>
    <w:rsid w:val="0020695C"/>
    <w:rsid w:val="002071BB"/>
    <w:rsid w:val="002144BB"/>
    <w:rsid w:val="0021512A"/>
    <w:rsid w:val="0023406B"/>
    <w:rsid w:val="00240032"/>
    <w:rsid w:val="00243C8C"/>
    <w:rsid w:val="0025118D"/>
    <w:rsid w:val="00255007"/>
    <w:rsid w:val="00265253"/>
    <w:rsid w:val="0027066A"/>
    <w:rsid w:val="002759A2"/>
    <w:rsid w:val="002824B7"/>
    <w:rsid w:val="00284970"/>
    <w:rsid w:val="002C4744"/>
    <w:rsid w:val="002C5B9D"/>
    <w:rsid w:val="002C738F"/>
    <w:rsid w:val="002D1BFF"/>
    <w:rsid w:val="002D4668"/>
    <w:rsid w:val="002D4F58"/>
    <w:rsid w:val="002D5A68"/>
    <w:rsid w:val="002E0FAB"/>
    <w:rsid w:val="002E67E9"/>
    <w:rsid w:val="002F6088"/>
    <w:rsid w:val="00301E12"/>
    <w:rsid w:val="003124F2"/>
    <w:rsid w:val="00323593"/>
    <w:rsid w:val="00347AFB"/>
    <w:rsid w:val="0036455F"/>
    <w:rsid w:val="00376BF8"/>
    <w:rsid w:val="00384AB1"/>
    <w:rsid w:val="003A38C5"/>
    <w:rsid w:val="003A4540"/>
    <w:rsid w:val="003B57DE"/>
    <w:rsid w:val="003F5911"/>
    <w:rsid w:val="003F79B3"/>
    <w:rsid w:val="004169AA"/>
    <w:rsid w:val="00421F5C"/>
    <w:rsid w:val="00433604"/>
    <w:rsid w:val="00443B27"/>
    <w:rsid w:val="00443C74"/>
    <w:rsid w:val="00452755"/>
    <w:rsid w:val="0045397E"/>
    <w:rsid w:val="0045473E"/>
    <w:rsid w:val="00457C95"/>
    <w:rsid w:val="00465FFF"/>
    <w:rsid w:val="00466E51"/>
    <w:rsid w:val="00472E47"/>
    <w:rsid w:val="00477A0D"/>
    <w:rsid w:val="00492512"/>
    <w:rsid w:val="00492F5A"/>
    <w:rsid w:val="00495FEE"/>
    <w:rsid w:val="004B433F"/>
    <w:rsid w:val="004B6B29"/>
    <w:rsid w:val="004C5F58"/>
    <w:rsid w:val="004D590E"/>
    <w:rsid w:val="004F1E3C"/>
    <w:rsid w:val="005024A4"/>
    <w:rsid w:val="005164BB"/>
    <w:rsid w:val="00517FDA"/>
    <w:rsid w:val="00524BBA"/>
    <w:rsid w:val="00537146"/>
    <w:rsid w:val="0053723F"/>
    <w:rsid w:val="0055402E"/>
    <w:rsid w:val="0056155A"/>
    <w:rsid w:val="00570BC4"/>
    <w:rsid w:val="005736D4"/>
    <w:rsid w:val="00581E01"/>
    <w:rsid w:val="00586713"/>
    <w:rsid w:val="005A153F"/>
    <w:rsid w:val="005B70A9"/>
    <w:rsid w:val="005C2925"/>
    <w:rsid w:val="005E29F4"/>
    <w:rsid w:val="005F52A4"/>
    <w:rsid w:val="00605055"/>
    <w:rsid w:val="00613FE7"/>
    <w:rsid w:val="0062278A"/>
    <w:rsid w:val="00633968"/>
    <w:rsid w:val="00634AF5"/>
    <w:rsid w:val="00647807"/>
    <w:rsid w:val="006617F7"/>
    <w:rsid w:val="006631A0"/>
    <w:rsid w:val="006721DC"/>
    <w:rsid w:val="006722D8"/>
    <w:rsid w:val="006741FE"/>
    <w:rsid w:val="006821E1"/>
    <w:rsid w:val="006969B7"/>
    <w:rsid w:val="006A1C1C"/>
    <w:rsid w:val="006A3753"/>
    <w:rsid w:val="006A4A6B"/>
    <w:rsid w:val="006B3B9D"/>
    <w:rsid w:val="006B6CAA"/>
    <w:rsid w:val="006D07FE"/>
    <w:rsid w:val="006E6469"/>
    <w:rsid w:val="006F4E3C"/>
    <w:rsid w:val="007030B8"/>
    <w:rsid w:val="00711B36"/>
    <w:rsid w:val="00714723"/>
    <w:rsid w:val="0072262F"/>
    <w:rsid w:val="007343FB"/>
    <w:rsid w:val="00744783"/>
    <w:rsid w:val="007479E4"/>
    <w:rsid w:val="00766647"/>
    <w:rsid w:val="0077002A"/>
    <w:rsid w:val="0077398C"/>
    <w:rsid w:val="00791F90"/>
    <w:rsid w:val="00792A08"/>
    <w:rsid w:val="0079473D"/>
    <w:rsid w:val="0079704B"/>
    <w:rsid w:val="007A17DF"/>
    <w:rsid w:val="007A4822"/>
    <w:rsid w:val="007B6080"/>
    <w:rsid w:val="007C2939"/>
    <w:rsid w:val="007C2A23"/>
    <w:rsid w:val="007D278C"/>
    <w:rsid w:val="007E3C85"/>
    <w:rsid w:val="007F2E05"/>
    <w:rsid w:val="007F40DE"/>
    <w:rsid w:val="00800861"/>
    <w:rsid w:val="00814A9B"/>
    <w:rsid w:val="00824612"/>
    <w:rsid w:val="008318D1"/>
    <w:rsid w:val="008465AE"/>
    <w:rsid w:val="00846BF7"/>
    <w:rsid w:val="008563C2"/>
    <w:rsid w:val="00872B6C"/>
    <w:rsid w:val="00875E90"/>
    <w:rsid w:val="00881C84"/>
    <w:rsid w:val="008A24ED"/>
    <w:rsid w:val="008A3CC4"/>
    <w:rsid w:val="008C5924"/>
    <w:rsid w:val="008C618C"/>
    <w:rsid w:val="008D0843"/>
    <w:rsid w:val="008E6A5C"/>
    <w:rsid w:val="008F6F58"/>
    <w:rsid w:val="00907774"/>
    <w:rsid w:val="00910B53"/>
    <w:rsid w:val="00912D4C"/>
    <w:rsid w:val="00924331"/>
    <w:rsid w:val="009369B3"/>
    <w:rsid w:val="009416C2"/>
    <w:rsid w:val="00955B6F"/>
    <w:rsid w:val="009600CC"/>
    <w:rsid w:val="00966F42"/>
    <w:rsid w:val="0097229A"/>
    <w:rsid w:val="009819AB"/>
    <w:rsid w:val="0099374C"/>
    <w:rsid w:val="00993C06"/>
    <w:rsid w:val="00994CF1"/>
    <w:rsid w:val="009A205A"/>
    <w:rsid w:val="009A2482"/>
    <w:rsid w:val="009B026A"/>
    <w:rsid w:val="009B2D59"/>
    <w:rsid w:val="009B376B"/>
    <w:rsid w:val="009B66E1"/>
    <w:rsid w:val="009D618D"/>
    <w:rsid w:val="009E2594"/>
    <w:rsid w:val="009E6762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21255"/>
    <w:rsid w:val="00A33F38"/>
    <w:rsid w:val="00A3611A"/>
    <w:rsid w:val="00A410E4"/>
    <w:rsid w:val="00A50871"/>
    <w:rsid w:val="00A612BF"/>
    <w:rsid w:val="00A63106"/>
    <w:rsid w:val="00A65C7C"/>
    <w:rsid w:val="00A70843"/>
    <w:rsid w:val="00A728BA"/>
    <w:rsid w:val="00A775CE"/>
    <w:rsid w:val="00A83B83"/>
    <w:rsid w:val="00AC2F2E"/>
    <w:rsid w:val="00AC5903"/>
    <w:rsid w:val="00AD2FE3"/>
    <w:rsid w:val="00AF121F"/>
    <w:rsid w:val="00AF27D0"/>
    <w:rsid w:val="00AF29DE"/>
    <w:rsid w:val="00AF5F95"/>
    <w:rsid w:val="00AF72FB"/>
    <w:rsid w:val="00B02345"/>
    <w:rsid w:val="00B056F2"/>
    <w:rsid w:val="00B108F0"/>
    <w:rsid w:val="00B11D31"/>
    <w:rsid w:val="00B14C42"/>
    <w:rsid w:val="00B2212E"/>
    <w:rsid w:val="00B348F7"/>
    <w:rsid w:val="00B36DD9"/>
    <w:rsid w:val="00B417F8"/>
    <w:rsid w:val="00B47761"/>
    <w:rsid w:val="00B5233D"/>
    <w:rsid w:val="00B7138F"/>
    <w:rsid w:val="00B762D2"/>
    <w:rsid w:val="00B9181A"/>
    <w:rsid w:val="00BA0013"/>
    <w:rsid w:val="00BA4D19"/>
    <w:rsid w:val="00BA4D28"/>
    <w:rsid w:val="00BA72EE"/>
    <w:rsid w:val="00BB4AD6"/>
    <w:rsid w:val="00BC37FB"/>
    <w:rsid w:val="00BD05CD"/>
    <w:rsid w:val="00BD500C"/>
    <w:rsid w:val="00BE009A"/>
    <w:rsid w:val="00BE01D5"/>
    <w:rsid w:val="00BE52C3"/>
    <w:rsid w:val="00BF1A87"/>
    <w:rsid w:val="00BF6A0A"/>
    <w:rsid w:val="00C03D5E"/>
    <w:rsid w:val="00C06F59"/>
    <w:rsid w:val="00C0745A"/>
    <w:rsid w:val="00C12F5F"/>
    <w:rsid w:val="00C26C1C"/>
    <w:rsid w:val="00C26C8D"/>
    <w:rsid w:val="00C315AC"/>
    <w:rsid w:val="00C4111B"/>
    <w:rsid w:val="00C44A37"/>
    <w:rsid w:val="00C545C5"/>
    <w:rsid w:val="00C60547"/>
    <w:rsid w:val="00C64D25"/>
    <w:rsid w:val="00C749A4"/>
    <w:rsid w:val="00C86A20"/>
    <w:rsid w:val="00C86C0B"/>
    <w:rsid w:val="00C95114"/>
    <w:rsid w:val="00C978DA"/>
    <w:rsid w:val="00CA55F9"/>
    <w:rsid w:val="00CA76EE"/>
    <w:rsid w:val="00CC7A8E"/>
    <w:rsid w:val="00CD1003"/>
    <w:rsid w:val="00CE4363"/>
    <w:rsid w:val="00D0354C"/>
    <w:rsid w:val="00D05715"/>
    <w:rsid w:val="00D134F4"/>
    <w:rsid w:val="00D17B01"/>
    <w:rsid w:val="00D23FAD"/>
    <w:rsid w:val="00D26EE5"/>
    <w:rsid w:val="00D35C5B"/>
    <w:rsid w:val="00D36453"/>
    <w:rsid w:val="00D369FC"/>
    <w:rsid w:val="00D36BE7"/>
    <w:rsid w:val="00D36EFA"/>
    <w:rsid w:val="00D37807"/>
    <w:rsid w:val="00D379F1"/>
    <w:rsid w:val="00D426E1"/>
    <w:rsid w:val="00D43531"/>
    <w:rsid w:val="00D52F56"/>
    <w:rsid w:val="00D56604"/>
    <w:rsid w:val="00D6123F"/>
    <w:rsid w:val="00D62EB2"/>
    <w:rsid w:val="00D64846"/>
    <w:rsid w:val="00D6717B"/>
    <w:rsid w:val="00D73C29"/>
    <w:rsid w:val="00D758CB"/>
    <w:rsid w:val="00D76101"/>
    <w:rsid w:val="00D8418F"/>
    <w:rsid w:val="00D84554"/>
    <w:rsid w:val="00D90C96"/>
    <w:rsid w:val="00DA32B3"/>
    <w:rsid w:val="00DB5154"/>
    <w:rsid w:val="00DC6658"/>
    <w:rsid w:val="00DD1B51"/>
    <w:rsid w:val="00DE0B56"/>
    <w:rsid w:val="00DE635E"/>
    <w:rsid w:val="00DF022E"/>
    <w:rsid w:val="00DF0BA8"/>
    <w:rsid w:val="00DF6EF2"/>
    <w:rsid w:val="00E00FAB"/>
    <w:rsid w:val="00E10AFA"/>
    <w:rsid w:val="00E16316"/>
    <w:rsid w:val="00E20C68"/>
    <w:rsid w:val="00E23545"/>
    <w:rsid w:val="00E348FB"/>
    <w:rsid w:val="00E366AD"/>
    <w:rsid w:val="00E404D8"/>
    <w:rsid w:val="00E57D25"/>
    <w:rsid w:val="00E620DE"/>
    <w:rsid w:val="00E6690E"/>
    <w:rsid w:val="00E81FBA"/>
    <w:rsid w:val="00E83C15"/>
    <w:rsid w:val="00E92431"/>
    <w:rsid w:val="00E939DD"/>
    <w:rsid w:val="00E95312"/>
    <w:rsid w:val="00E96B48"/>
    <w:rsid w:val="00EA6742"/>
    <w:rsid w:val="00EA6EE3"/>
    <w:rsid w:val="00EB3619"/>
    <w:rsid w:val="00EC1B18"/>
    <w:rsid w:val="00EE2293"/>
    <w:rsid w:val="00EE618C"/>
    <w:rsid w:val="00EF7C93"/>
    <w:rsid w:val="00F019A3"/>
    <w:rsid w:val="00F054BB"/>
    <w:rsid w:val="00F060BC"/>
    <w:rsid w:val="00F07BFA"/>
    <w:rsid w:val="00F137F8"/>
    <w:rsid w:val="00F169F4"/>
    <w:rsid w:val="00F346EA"/>
    <w:rsid w:val="00F372DA"/>
    <w:rsid w:val="00F4694C"/>
    <w:rsid w:val="00F52279"/>
    <w:rsid w:val="00F75C80"/>
    <w:rsid w:val="00F76084"/>
    <w:rsid w:val="00F77669"/>
    <w:rsid w:val="00F8191F"/>
    <w:rsid w:val="00F82245"/>
    <w:rsid w:val="00F83735"/>
    <w:rsid w:val="00FA4408"/>
    <w:rsid w:val="00FA7061"/>
    <w:rsid w:val="00FA7A08"/>
    <w:rsid w:val="00FB14F6"/>
    <w:rsid w:val="00FB26A9"/>
    <w:rsid w:val="00FB2D56"/>
    <w:rsid w:val="00FB5ED0"/>
    <w:rsid w:val="00FB7A3E"/>
    <w:rsid w:val="00FC445B"/>
    <w:rsid w:val="00FC5189"/>
    <w:rsid w:val="00FD685A"/>
    <w:rsid w:val="00FE6048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0AE4D"/>
  <w15:chartTrackingRefBased/>
  <w15:docId w15:val="{23EEE035-F108-B646-83B0-C65AAAB0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DD9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  <w:style w:type="numbering" w:customStyle="1" w:styleId="CurrentList3">
    <w:name w:val="Current List3"/>
    <w:uiPriority w:val="99"/>
    <w:rsid w:val="0079473D"/>
    <w:pPr>
      <w:numPr>
        <w:numId w:val="55"/>
      </w:numPr>
    </w:pPr>
  </w:style>
  <w:style w:type="numbering" w:customStyle="1" w:styleId="CurrentList4">
    <w:name w:val="Current List4"/>
    <w:uiPriority w:val="99"/>
    <w:rsid w:val="006617F7"/>
    <w:pPr>
      <w:numPr>
        <w:numId w:val="57"/>
      </w:numPr>
    </w:pPr>
  </w:style>
  <w:style w:type="numbering" w:customStyle="1" w:styleId="CurrentList5">
    <w:name w:val="Current List5"/>
    <w:uiPriority w:val="99"/>
    <w:rsid w:val="00C26C1C"/>
    <w:pPr>
      <w:numPr>
        <w:numId w:val="60"/>
      </w:numPr>
    </w:pPr>
  </w:style>
  <w:style w:type="numbering" w:customStyle="1" w:styleId="CurrentList6">
    <w:name w:val="Current List6"/>
    <w:uiPriority w:val="99"/>
    <w:rsid w:val="00D36BE7"/>
    <w:pPr>
      <w:numPr>
        <w:numId w:val="7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590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209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7116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9057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3758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pngimg.com/download/25709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110</TotalTime>
  <Pages>7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38</cp:revision>
  <dcterms:created xsi:type="dcterms:W3CDTF">2024-09-22T13:53:00Z</dcterms:created>
  <dcterms:modified xsi:type="dcterms:W3CDTF">2024-10-24T18:54:00Z</dcterms:modified>
</cp:coreProperties>
</file>