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9C19CA" w14:textId="77777777" w:rsidR="00DA0E5D" w:rsidRDefault="00BA4D28" w:rsidP="00696CF0">
      <w:pPr>
        <w:tabs>
          <w:tab w:val="left" w:pos="252"/>
        </w:tabs>
        <w:rPr>
          <w:rFonts w:ascii="Arial" w:hAnsi="Arial" w:cs="Arial"/>
          <w:b/>
          <w:bCs/>
          <w:color w:val="0070C0"/>
          <w:sz w:val="28"/>
          <w:szCs w:val="28"/>
        </w:rPr>
      </w:pPr>
      <w:r w:rsidRPr="00255007">
        <w:rPr>
          <w:rFonts w:ascii="Arial" w:hAnsi="Arial" w:cs="Arial"/>
          <w:b/>
          <w:bCs/>
          <w:color w:val="0070C0"/>
          <w:sz w:val="28"/>
          <w:szCs w:val="28"/>
        </w:rPr>
        <w:t xml:space="preserve">Lesson </w:t>
      </w:r>
      <w:r w:rsidR="00255007" w:rsidRPr="00255007">
        <w:rPr>
          <w:rFonts w:ascii="Arial" w:hAnsi="Arial" w:cs="Arial"/>
          <w:b/>
          <w:bCs/>
          <w:color w:val="0070C0"/>
          <w:sz w:val="28"/>
          <w:szCs w:val="28"/>
        </w:rPr>
        <w:t>3</w:t>
      </w:r>
      <w:r w:rsidRPr="00255007">
        <w:rPr>
          <w:rFonts w:ascii="Arial" w:hAnsi="Arial" w:cs="Arial"/>
          <w:b/>
          <w:bCs/>
          <w:color w:val="0070C0"/>
          <w:sz w:val="28"/>
          <w:szCs w:val="28"/>
        </w:rPr>
        <w:t xml:space="preserve">: </w:t>
      </w:r>
      <w:r w:rsidR="00DA0E5D">
        <w:rPr>
          <w:rFonts w:ascii="Arial" w:hAnsi="Arial" w:cs="Arial"/>
          <w:b/>
          <w:bCs/>
          <w:color w:val="0070C0"/>
          <w:sz w:val="28"/>
          <w:szCs w:val="28"/>
        </w:rPr>
        <w:t>Asking for Help to Make Healthy Choices</w:t>
      </w:r>
    </w:p>
    <w:p w14:paraId="7ADF7E07" w14:textId="0DB5B2E1" w:rsidR="00696CF0" w:rsidRDefault="00633968" w:rsidP="00696CF0">
      <w:pPr>
        <w:tabs>
          <w:tab w:val="left" w:pos="252"/>
        </w:tabs>
        <w:rPr>
          <w:rFonts w:ascii="Arial" w:eastAsia="Lustria" w:hAnsi="Arial" w:cs="Arial"/>
          <w:b/>
          <w:color w:val="000000" w:themeColor="text1"/>
          <w:sz w:val="22"/>
        </w:rPr>
      </w:pPr>
      <w:r w:rsidRPr="00255007">
        <w:rPr>
          <w:rFonts w:ascii="Arial" w:eastAsia="Lustria" w:hAnsi="Arial" w:cs="Arial"/>
          <w:b/>
          <w:color w:val="000000" w:themeColor="text1"/>
          <w:sz w:val="22"/>
        </w:rPr>
        <w:t xml:space="preserve"> </w:t>
      </w:r>
    </w:p>
    <w:p w14:paraId="59170736" w14:textId="77777777" w:rsidR="008E7DB1" w:rsidRDefault="008E7DB1" w:rsidP="00E028A3">
      <w:pPr>
        <w:pStyle w:val="HELPsbodycopy"/>
      </w:pPr>
      <w:r w:rsidRPr="003F4030">
        <w:rPr>
          <w:b/>
        </w:rPr>
        <w:t xml:space="preserve">Overview: </w:t>
      </w:r>
      <w:r w:rsidRPr="003F4030">
        <w:t xml:space="preserve">Students will demonstrate self-advocacy skills </w:t>
      </w:r>
      <w:r>
        <w:t>including</w:t>
      </w:r>
      <w:r w:rsidRPr="003F4030">
        <w:t xml:space="preserve"> asking people for what they need and want; speaking up for themselves; and taking responsibility for making healthy choices. </w:t>
      </w:r>
    </w:p>
    <w:p w14:paraId="57CFBAD4" w14:textId="77777777" w:rsidR="00E028A3" w:rsidRPr="003F4030" w:rsidRDefault="00E028A3" w:rsidP="00E028A3">
      <w:pPr>
        <w:pStyle w:val="HELPsbodycopy"/>
      </w:pPr>
    </w:p>
    <w:p w14:paraId="637C9A5A" w14:textId="77777777" w:rsidR="008E7DB1" w:rsidRPr="003F4030" w:rsidRDefault="008E7DB1" w:rsidP="00E028A3">
      <w:pPr>
        <w:pStyle w:val="HELPsHeadline"/>
        <w:rPr>
          <w:rFonts w:eastAsia="Lustria"/>
        </w:rPr>
      </w:pPr>
      <w:r w:rsidRPr="003F4030">
        <w:rPr>
          <w:rFonts w:eastAsia="Lustria"/>
        </w:rPr>
        <w:t xml:space="preserve">National Health Education Standards </w:t>
      </w:r>
    </w:p>
    <w:p w14:paraId="3E3A5293" w14:textId="77777777" w:rsidR="008E7DB1" w:rsidRPr="003F4030" w:rsidRDefault="008E7DB1" w:rsidP="00E028A3">
      <w:pPr>
        <w:pStyle w:val="HELPsbodycopy"/>
        <w:spacing w:before="120" w:after="120"/>
        <w:rPr>
          <w:bCs/>
        </w:rPr>
      </w:pPr>
      <w:r w:rsidRPr="003F4030">
        <w:rPr>
          <w:b/>
        </w:rPr>
        <w:t>Standard 1:</w:t>
      </w:r>
      <w:r w:rsidRPr="003F4030">
        <w:rPr>
          <w:bCs/>
        </w:rPr>
        <w:t xml:space="preserve"> Students will comprehend concepts related to health promotion and disease prevention to enhance health.</w:t>
      </w:r>
    </w:p>
    <w:p w14:paraId="5E7EB01C" w14:textId="77777777" w:rsidR="008E7DB1" w:rsidRDefault="008E7DB1" w:rsidP="00E028A3">
      <w:pPr>
        <w:pStyle w:val="HELPsbodycopy"/>
        <w:spacing w:before="120" w:after="120"/>
        <w:rPr>
          <w:bCs/>
        </w:rPr>
      </w:pPr>
      <w:r w:rsidRPr="003F4030">
        <w:rPr>
          <w:b/>
        </w:rPr>
        <w:t>Standard 4:</w:t>
      </w:r>
      <w:r w:rsidRPr="003F4030">
        <w:rPr>
          <w:bCs/>
        </w:rPr>
        <w:t xml:space="preserve"> Students will demonstrate the ability to use interpersonal communication skills to enhance health and avoid or reduce health risks.</w:t>
      </w:r>
    </w:p>
    <w:p w14:paraId="08CBAD2A" w14:textId="77777777" w:rsidR="00E028A3" w:rsidRPr="003F4030" w:rsidRDefault="00E028A3" w:rsidP="00E028A3">
      <w:pPr>
        <w:pStyle w:val="HELPsbodycopy"/>
        <w:spacing w:before="120" w:after="120"/>
        <w:rPr>
          <w:bCs/>
          <w:szCs w:val="21"/>
        </w:rPr>
      </w:pPr>
    </w:p>
    <w:p w14:paraId="3D3712CA" w14:textId="77777777" w:rsidR="008E7DB1" w:rsidRPr="00E028A3" w:rsidRDefault="008E7DB1" w:rsidP="00E028A3">
      <w:pPr>
        <w:pStyle w:val="HELPsHeadline"/>
        <w:rPr>
          <w:rFonts w:eastAsia="Lustria"/>
        </w:rPr>
      </w:pPr>
      <w:r w:rsidRPr="003F4030">
        <w:rPr>
          <w:rFonts w:eastAsia="Lustria"/>
        </w:rPr>
        <w:t>Healthy Behavior Outcome</w:t>
      </w:r>
      <w:r>
        <w:rPr>
          <w:rFonts w:eastAsia="Lustria"/>
        </w:rPr>
        <w:t>s</w:t>
      </w:r>
      <w:r w:rsidRPr="003F4030">
        <w:rPr>
          <w:rFonts w:eastAsia="Lustria"/>
        </w:rPr>
        <w:t xml:space="preserve"> (HBO</w:t>
      </w:r>
      <w:r>
        <w:rPr>
          <w:rFonts w:eastAsia="Lustria"/>
        </w:rPr>
        <w:t>s</w:t>
      </w:r>
      <w:r w:rsidRPr="003F4030">
        <w:rPr>
          <w:rFonts w:eastAsia="Lustria"/>
        </w:rPr>
        <w:t>):</w:t>
      </w:r>
    </w:p>
    <w:tbl>
      <w:tblPr>
        <w:tblW w:w="10003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95"/>
        <w:gridCol w:w="7408"/>
      </w:tblGrid>
      <w:tr w:rsidR="008E7DB1" w:rsidRPr="003F4030" w14:paraId="423ABD4D" w14:textId="77777777" w:rsidTr="002132F9">
        <w:trPr>
          <w:trHeight w:val="432"/>
        </w:trPr>
        <w:tc>
          <w:tcPr>
            <w:tcW w:w="25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C6E1"/>
            <w:vAlign w:val="center"/>
          </w:tcPr>
          <w:p w14:paraId="04D8A973" w14:textId="77777777" w:rsidR="008E7DB1" w:rsidRPr="003F4030" w:rsidRDefault="008E7DB1" w:rsidP="00E028A3">
            <w:pPr>
              <w:pStyle w:val="HELPsbodycopy"/>
              <w:rPr>
                <w:b/>
                <w:color w:val="FFFFFF" w:themeColor="background1"/>
              </w:rPr>
            </w:pPr>
            <w:r w:rsidRPr="003F4030">
              <w:rPr>
                <w:b/>
                <w:color w:val="FFFFFF" w:themeColor="background1"/>
              </w:rPr>
              <w:t xml:space="preserve">Alcohol and </w:t>
            </w:r>
            <w:r>
              <w:rPr>
                <w:b/>
                <w:color w:val="FFFFFF" w:themeColor="background1"/>
              </w:rPr>
              <w:t>o</w:t>
            </w:r>
            <w:r w:rsidRPr="003F4030">
              <w:rPr>
                <w:b/>
                <w:color w:val="FFFFFF" w:themeColor="background1"/>
              </w:rPr>
              <w:t xml:space="preserve">ther </w:t>
            </w:r>
            <w:r>
              <w:rPr>
                <w:b/>
                <w:color w:val="FFFFFF" w:themeColor="background1"/>
              </w:rPr>
              <w:t>d</w:t>
            </w:r>
            <w:r w:rsidRPr="003F4030">
              <w:rPr>
                <w:b/>
                <w:color w:val="FFFFFF" w:themeColor="background1"/>
              </w:rPr>
              <w:t>rugs</w:t>
            </w:r>
          </w:p>
        </w:tc>
        <w:tc>
          <w:tcPr>
            <w:tcW w:w="7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960FF" w14:textId="77777777" w:rsidR="008E7DB1" w:rsidRPr="003F4030" w:rsidRDefault="008E7DB1" w:rsidP="00E028A3">
            <w:pPr>
              <w:pStyle w:val="HELPsbodycopy"/>
              <w:rPr>
                <w:sz w:val="19"/>
                <w:szCs w:val="19"/>
              </w:rPr>
            </w:pPr>
            <w:r w:rsidRPr="003F4030">
              <w:rPr>
                <w:sz w:val="19"/>
                <w:szCs w:val="19"/>
              </w:rPr>
              <w:t xml:space="preserve">HBO 2. Avoid misuse and abuse of </w:t>
            </w:r>
            <w:proofErr w:type="gramStart"/>
            <w:r w:rsidRPr="003F4030">
              <w:rPr>
                <w:sz w:val="19"/>
                <w:szCs w:val="19"/>
              </w:rPr>
              <w:t>over-the-counter</w:t>
            </w:r>
            <w:proofErr w:type="gramEnd"/>
            <w:r w:rsidRPr="003F4030">
              <w:rPr>
                <w:sz w:val="19"/>
                <w:szCs w:val="19"/>
              </w:rPr>
              <w:t xml:space="preserve"> and prescription drugs.</w:t>
            </w:r>
          </w:p>
        </w:tc>
      </w:tr>
      <w:tr w:rsidR="008E7DB1" w:rsidRPr="003F4030" w14:paraId="4D27437E" w14:textId="77777777" w:rsidTr="002132F9">
        <w:trPr>
          <w:trHeight w:val="432"/>
        </w:trPr>
        <w:tc>
          <w:tcPr>
            <w:tcW w:w="25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C6E1"/>
            <w:vAlign w:val="center"/>
          </w:tcPr>
          <w:p w14:paraId="627D0252" w14:textId="77777777" w:rsidR="008E7DB1" w:rsidRPr="003F4030" w:rsidRDefault="008E7DB1" w:rsidP="00E028A3">
            <w:pPr>
              <w:pStyle w:val="HELPsbodycopy"/>
              <w:rPr>
                <w:b/>
                <w:color w:val="FFFFFF" w:themeColor="background1"/>
              </w:rPr>
            </w:pPr>
          </w:p>
        </w:tc>
        <w:tc>
          <w:tcPr>
            <w:tcW w:w="7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EEB56" w14:textId="77777777" w:rsidR="008E7DB1" w:rsidRPr="003F4030" w:rsidRDefault="008E7DB1" w:rsidP="00E028A3">
            <w:pPr>
              <w:pStyle w:val="HELPsbodycopy"/>
              <w:rPr>
                <w:sz w:val="19"/>
                <w:szCs w:val="19"/>
              </w:rPr>
            </w:pPr>
            <w:r w:rsidRPr="003F4030">
              <w:rPr>
                <w:sz w:val="19"/>
                <w:szCs w:val="19"/>
              </w:rPr>
              <w:t>HBO 3. Avoid the use of alcohol.</w:t>
            </w:r>
          </w:p>
        </w:tc>
      </w:tr>
      <w:tr w:rsidR="008E7DB1" w:rsidRPr="003F4030" w14:paraId="3C43648F" w14:textId="77777777" w:rsidTr="002132F9">
        <w:trPr>
          <w:trHeight w:val="432"/>
        </w:trPr>
        <w:tc>
          <w:tcPr>
            <w:tcW w:w="25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C6E1"/>
            <w:vAlign w:val="center"/>
          </w:tcPr>
          <w:p w14:paraId="76551F59" w14:textId="77777777" w:rsidR="008E7DB1" w:rsidRPr="003F4030" w:rsidRDefault="008E7DB1" w:rsidP="00E028A3">
            <w:pPr>
              <w:pStyle w:val="HELPsbodycopy"/>
              <w:rPr>
                <w:b/>
                <w:color w:val="FFFFFF" w:themeColor="background1"/>
              </w:rPr>
            </w:pPr>
          </w:p>
        </w:tc>
        <w:tc>
          <w:tcPr>
            <w:tcW w:w="74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AA08CB9" w14:textId="77777777" w:rsidR="008E7DB1" w:rsidRPr="003F4030" w:rsidRDefault="008E7DB1" w:rsidP="00E028A3">
            <w:pPr>
              <w:pStyle w:val="HELPsbodycopy"/>
              <w:rPr>
                <w:sz w:val="19"/>
                <w:szCs w:val="19"/>
              </w:rPr>
            </w:pPr>
            <w:r w:rsidRPr="003F4030">
              <w:rPr>
                <w:sz w:val="19"/>
                <w:szCs w:val="19"/>
              </w:rPr>
              <w:t xml:space="preserve">HBO 4. Avoid the use of illegal drugs. </w:t>
            </w:r>
          </w:p>
        </w:tc>
      </w:tr>
      <w:tr w:rsidR="008E7DB1" w:rsidRPr="003F4030" w14:paraId="7B67EA72" w14:textId="77777777" w:rsidTr="002132F9">
        <w:trPr>
          <w:trHeight w:val="432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C6E1"/>
            <w:vAlign w:val="center"/>
          </w:tcPr>
          <w:p w14:paraId="00758324" w14:textId="77777777" w:rsidR="008E7DB1" w:rsidRPr="003F4030" w:rsidRDefault="008E7DB1" w:rsidP="00E028A3">
            <w:pPr>
              <w:pStyle w:val="HELPsbodycopy"/>
              <w:rPr>
                <w:b/>
                <w:color w:val="FFFFFF" w:themeColor="background1"/>
              </w:rPr>
            </w:pPr>
            <w:r w:rsidRPr="003F4030">
              <w:rPr>
                <w:b/>
                <w:color w:val="FFFFFF" w:themeColor="background1"/>
              </w:rPr>
              <w:t>Tobacco</w:t>
            </w:r>
          </w:p>
        </w:tc>
        <w:tc>
          <w:tcPr>
            <w:tcW w:w="7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4B09B" w14:textId="77777777" w:rsidR="008E7DB1" w:rsidRPr="003F4030" w:rsidRDefault="008E7DB1" w:rsidP="00E028A3">
            <w:pPr>
              <w:pStyle w:val="HELPsbodycopy"/>
              <w:rPr>
                <w:sz w:val="19"/>
                <w:szCs w:val="19"/>
              </w:rPr>
            </w:pPr>
            <w:r w:rsidRPr="003F4030">
              <w:rPr>
                <w:sz w:val="19"/>
                <w:szCs w:val="19"/>
              </w:rPr>
              <w:t>HBO 1. Avoid using or experimenting with any form of tobacco.</w:t>
            </w:r>
          </w:p>
        </w:tc>
      </w:tr>
    </w:tbl>
    <w:p w14:paraId="1E52A2DB" w14:textId="77777777" w:rsidR="00E028A3" w:rsidRDefault="00E028A3" w:rsidP="00E028A3">
      <w:pPr>
        <w:pStyle w:val="HELPsbodycopy"/>
        <w:rPr>
          <w:b/>
        </w:rPr>
      </w:pPr>
    </w:p>
    <w:p w14:paraId="5C9A0F4C" w14:textId="3B43669B" w:rsidR="008E7DB1" w:rsidRPr="003F4030" w:rsidRDefault="008E7DB1" w:rsidP="00E028A3">
      <w:pPr>
        <w:pStyle w:val="HELPsHeadline"/>
        <w:rPr>
          <w:rFonts w:eastAsia="Lustria"/>
        </w:rPr>
      </w:pPr>
      <w:r w:rsidRPr="003F4030">
        <w:rPr>
          <w:rFonts w:eastAsia="Lustria"/>
        </w:rPr>
        <w:t>Lesson Objective</w:t>
      </w:r>
      <w:r w:rsidR="00E028A3">
        <w:rPr>
          <w:rFonts w:eastAsia="Lustria"/>
        </w:rPr>
        <w:t xml:space="preserve"> </w:t>
      </w:r>
      <w:r w:rsidRPr="00E028A3">
        <w:rPr>
          <w:rFonts w:eastAsia="Lustria"/>
          <w:b w:val="0"/>
          <w:bCs/>
          <w:sz w:val="20"/>
          <w:szCs w:val="20"/>
        </w:rPr>
        <w:t>- Students will be able to:</w:t>
      </w:r>
    </w:p>
    <w:tbl>
      <w:tblPr>
        <w:tblW w:w="10008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38"/>
        <w:gridCol w:w="2970"/>
      </w:tblGrid>
      <w:tr w:rsidR="008E7DB1" w:rsidRPr="003F4030" w14:paraId="78C65B2D" w14:textId="77777777" w:rsidTr="002132F9">
        <w:trPr>
          <w:trHeight w:val="431"/>
        </w:trPr>
        <w:tc>
          <w:tcPr>
            <w:tcW w:w="7038" w:type="dxa"/>
            <w:shd w:val="clear" w:color="auto" w:fill="4FC6E1"/>
            <w:vAlign w:val="center"/>
          </w:tcPr>
          <w:p w14:paraId="1D49C86E" w14:textId="77777777" w:rsidR="008E7DB1" w:rsidRPr="00E028A3" w:rsidRDefault="008E7DB1" w:rsidP="00E028A3">
            <w:pPr>
              <w:pStyle w:val="HELPsbodycopy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E028A3">
              <w:rPr>
                <w:b/>
                <w:color w:val="FFFFFF" w:themeColor="background1"/>
                <w:sz w:val="24"/>
                <w:szCs w:val="24"/>
              </w:rPr>
              <w:t>Objective</w:t>
            </w:r>
          </w:p>
        </w:tc>
        <w:tc>
          <w:tcPr>
            <w:tcW w:w="2970" w:type="dxa"/>
            <w:shd w:val="clear" w:color="auto" w:fill="4FC6E1"/>
            <w:vAlign w:val="center"/>
          </w:tcPr>
          <w:p w14:paraId="329AD411" w14:textId="77777777" w:rsidR="008E7DB1" w:rsidRPr="00E028A3" w:rsidRDefault="008E7DB1" w:rsidP="00E028A3">
            <w:pPr>
              <w:pStyle w:val="HELPsbodycopy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E028A3">
              <w:rPr>
                <w:b/>
                <w:color w:val="FFFFFF" w:themeColor="background1"/>
                <w:sz w:val="24"/>
                <w:szCs w:val="24"/>
              </w:rPr>
              <w:t>Assessments</w:t>
            </w:r>
          </w:p>
        </w:tc>
      </w:tr>
      <w:tr w:rsidR="008E7DB1" w:rsidRPr="003F4030" w14:paraId="3926659B" w14:textId="77777777" w:rsidTr="002132F9">
        <w:trPr>
          <w:trHeight w:val="288"/>
        </w:trPr>
        <w:tc>
          <w:tcPr>
            <w:tcW w:w="7038" w:type="dxa"/>
            <w:vAlign w:val="center"/>
          </w:tcPr>
          <w:p w14:paraId="6CA4C6BB" w14:textId="18B9F293" w:rsidR="008E7DB1" w:rsidRPr="0091531E" w:rsidRDefault="008E7DB1" w:rsidP="00E028A3">
            <w:pPr>
              <w:pStyle w:val="HELPsbodycopy"/>
              <w:numPr>
                <w:ilvl w:val="0"/>
                <w:numId w:val="131"/>
              </w:numPr>
              <w:spacing w:before="120" w:after="120"/>
              <w:rPr>
                <w:b/>
                <w:sz w:val="19"/>
                <w:szCs w:val="19"/>
              </w:rPr>
            </w:pPr>
            <w:r w:rsidRPr="0091531E">
              <w:rPr>
                <w:sz w:val="19"/>
                <w:szCs w:val="19"/>
              </w:rPr>
              <w:t xml:space="preserve">Apply the medication safety principles </w:t>
            </w:r>
            <w:r>
              <w:rPr>
                <w:sz w:val="19"/>
                <w:szCs w:val="19"/>
              </w:rPr>
              <w:t xml:space="preserve">to make healthy choices that prevent substance use. </w:t>
            </w:r>
          </w:p>
        </w:tc>
        <w:tc>
          <w:tcPr>
            <w:tcW w:w="2970" w:type="dxa"/>
            <w:vAlign w:val="center"/>
          </w:tcPr>
          <w:p w14:paraId="0868D7AB" w14:textId="77777777" w:rsidR="008E7DB1" w:rsidRPr="002911E5" w:rsidRDefault="008E7DB1" w:rsidP="00E028A3">
            <w:pPr>
              <w:pStyle w:val="HELPsbodycopy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Attachment 3.1 – Stop, Think, Ask Scenario</w:t>
            </w:r>
          </w:p>
        </w:tc>
      </w:tr>
      <w:tr w:rsidR="008E7DB1" w:rsidRPr="003F4030" w14:paraId="42AA5442" w14:textId="77777777" w:rsidTr="002132F9">
        <w:trPr>
          <w:trHeight w:val="288"/>
        </w:trPr>
        <w:tc>
          <w:tcPr>
            <w:tcW w:w="7038" w:type="dxa"/>
            <w:vAlign w:val="center"/>
          </w:tcPr>
          <w:p w14:paraId="1114C4C7" w14:textId="77777777" w:rsidR="008E7DB1" w:rsidRPr="0091531E" w:rsidRDefault="008E7DB1" w:rsidP="00E028A3">
            <w:pPr>
              <w:pStyle w:val="HELPsbodycopy"/>
              <w:numPr>
                <w:ilvl w:val="0"/>
                <w:numId w:val="131"/>
              </w:numPr>
              <w:spacing w:before="120" w:after="120"/>
              <w:rPr>
                <w:sz w:val="19"/>
                <w:szCs w:val="19"/>
              </w:rPr>
            </w:pPr>
            <w:r w:rsidRPr="0091531E">
              <w:rPr>
                <w:sz w:val="19"/>
                <w:szCs w:val="19"/>
              </w:rPr>
              <w:t xml:space="preserve">Identify a trusted adult </w:t>
            </w:r>
            <w:r>
              <w:rPr>
                <w:sz w:val="19"/>
                <w:szCs w:val="19"/>
              </w:rPr>
              <w:t xml:space="preserve">who can assist with a healthy choice. </w:t>
            </w:r>
          </w:p>
        </w:tc>
        <w:tc>
          <w:tcPr>
            <w:tcW w:w="2970" w:type="dxa"/>
            <w:vAlign w:val="center"/>
          </w:tcPr>
          <w:p w14:paraId="64CDB51F" w14:textId="77777777" w:rsidR="008E7DB1" w:rsidRPr="002911E5" w:rsidRDefault="008E7DB1" w:rsidP="00E028A3">
            <w:pPr>
              <w:pStyle w:val="HELPsbodycopy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Attachment 3.1 – Stop, Think, Ask Scenario</w:t>
            </w:r>
          </w:p>
        </w:tc>
      </w:tr>
      <w:tr w:rsidR="008E7DB1" w:rsidRPr="003F4030" w14:paraId="2A3312A7" w14:textId="77777777" w:rsidTr="002132F9">
        <w:trPr>
          <w:trHeight w:val="288"/>
        </w:trPr>
        <w:tc>
          <w:tcPr>
            <w:tcW w:w="7038" w:type="dxa"/>
            <w:vAlign w:val="center"/>
          </w:tcPr>
          <w:p w14:paraId="1B6F3455" w14:textId="77777777" w:rsidR="008E7DB1" w:rsidRPr="0091531E" w:rsidRDefault="008E7DB1" w:rsidP="00E028A3">
            <w:pPr>
              <w:pStyle w:val="HELPsbodycopy"/>
              <w:numPr>
                <w:ilvl w:val="0"/>
                <w:numId w:val="131"/>
              </w:numPr>
              <w:spacing w:before="120" w:after="120"/>
              <w:rPr>
                <w:sz w:val="19"/>
                <w:szCs w:val="19"/>
              </w:rPr>
            </w:pPr>
            <w:r w:rsidRPr="0091531E">
              <w:rPr>
                <w:sz w:val="19"/>
                <w:szCs w:val="19"/>
              </w:rPr>
              <w:t>State the steps to ask a trusted adult for help</w:t>
            </w:r>
            <w:r>
              <w:rPr>
                <w:sz w:val="19"/>
                <w:szCs w:val="19"/>
              </w:rPr>
              <w:t>.</w:t>
            </w:r>
          </w:p>
        </w:tc>
        <w:tc>
          <w:tcPr>
            <w:tcW w:w="2970" w:type="dxa"/>
            <w:vAlign w:val="center"/>
          </w:tcPr>
          <w:p w14:paraId="143757E1" w14:textId="77777777" w:rsidR="008E7DB1" w:rsidRPr="002911E5" w:rsidRDefault="008E7DB1" w:rsidP="00E028A3">
            <w:pPr>
              <w:pStyle w:val="HELPsbodycopy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Attachment 3.1 – Stop, Think, Ask Scenario</w:t>
            </w:r>
          </w:p>
        </w:tc>
      </w:tr>
      <w:tr w:rsidR="008E7DB1" w:rsidRPr="003F4030" w14:paraId="5CD85455" w14:textId="77777777" w:rsidTr="002132F9">
        <w:trPr>
          <w:trHeight w:val="288"/>
        </w:trPr>
        <w:tc>
          <w:tcPr>
            <w:tcW w:w="7038" w:type="dxa"/>
            <w:vAlign w:val="center"/>
          </w:tcPr>
          <w:p w14:paraId="045F6830" w14:textId="77777777" w:rsidR="008E7DB1" w:rsidRPr="0091531E" w:rsidRDefault="008E7DB1" w:rsidP="00E028A3">
            <w:pPr>
              <w:pStyle w:val="HELPsbodycopy"/>
              <w:numPr>
                <w:ilvl w:val="0"/>
                <w:numId w:val="131"/>
              </w:numPr>
              <w:spacing w:before="120" w:after="120"/>
              <w:rPr>
                <w:sz w:val="19"/>
                <w:szCs w:val="19"/>
              </w:rPr>
            </w:pPr>
            <w:r w:rsidRPr="0091531E">
              <w:rPr>
                <w:sz w:val="19"/>
                <w:szCs w:val="19"/>
              </w:rPr>
              <w:t xml:space="preserve">Determine if a message includes the four steps to ask a trusted adult for help. </w:t>
            </w:r>
          </w:p>
        </w:tc>
        <w:tc>
          <w:tcPr>
            <w:tcW w:w="2970" w:type="dxa"/>
            <w:vAlign w:val="center"/>
          </w:tcPr>
          <w:p w14:paraId="5B2CB2E8" w14:textId="77777777" w:rsidR="008E7DB1" w:rsidRPr="002911E5" w:rsidRDefault="008E7DB1" w:rsidP="00E028A3">
            <w:pPr>
              <w:pStyle w:val="HELPsbodycopy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Attachment 3.1 – Stop, Think, Ask Scenario</w:t>
            </w:r>
          </w:p>
        </w:tc>
      </w:tr>
    </w:tbl>
    <w:p w14:paraId="722829DA" w14:textId="77777777" w:rsidR="008E7DB1" w:rsidRPr="003F4030" w:rsidRDefault="008E7DB1" w:rsidP="00E028A3">
      <w:pPr>
        <w:pStyle w:val="HELPsbodycopy"/>
        <w:rPr>
          <w:b/>
          <w:szCs w:val="21"/>
        </w:rPr>
      </w:pPr>
    </w:p>
    <w:p w14:paraId="09DA7C65" w14:textId="77777777" w:rsidR="008E7DB1" w:rsidRDefault="008E7DB1" w:rsidP="00E028A3">
      <w:pPr>
        <w:pStyle w:val="HELPsbodycopy"/>
        <w:rPr>
          <w:b/>
          <w:szCs w:val="21"/>
        </w:rPr>
      </w:pPr>
      <w:r>
        <w:rPr>
          <w:b/>
          <w:szCs w:val="21"/>
        </w:rPr>
        <w:br w:type="page"/>
      </w:r>
    </w:p>
    <w:p w14:paraId="1DE2ED42" w14:textId="77777777" w:rsidR="008E7DB1" w:rsidRPr="00A9522E" w:rsidRDefault="008E7DB1" w:rsidP="00A9522E">
      <w:pPr>
        <w:pStyle w:val="HELPsHeadline"/>
      </w:pPr>
      <w:r w:rsidRPr="00767230">
        <w:lastRenderedPageBreak/>
        <w:t>Introduction (Hook)</w:t>
      </w:r>
    </w:p>
    <w:p w14:paraId="25B4CA28" w14:textId="1CA4C915" w:rsidR="008E7DB1" w:rsidRPr="00767230" w:rsidRDefault="008E7DB1" w:rsidP="00A9522E">
      <w:pPr>
        <w:pStyle w:val="HELPsbulletedlist"/>
        <w:rPr>
          <w:highlight w:val="white"/>
        </w:rPr>
      </w:pPr>
      <w:r w:rsidRPr="00767230">
        <w:t>S</w:t>
      </w:r>
      <w:r>
        <w:t xml:space="preserve">how: </w:t>
      </w:r>
      <w:r>
        <w:rPr>
          <w:bCs/>
        </w:rPr>
        <w:t>Slide 1 – Question mark (?)</w:t>
      </w:r>
    </w:p>
    <w:p w14:paraId="23BC1775" w14:textId="77777777" w:rsidR="008E7DB1" w:rsidRPr="00767230" w:rsidRDefault="008E7DB1" w:rsidP="00A9522E">
      <w:pPr>
        <w:pStyle w:val="HELPsbulletedlist"/>
        <w:rPr>
          <w:highlight w:val="white"/>
        </w:rPr>
      </w:pPr>
      <w:r w:rsidRPr="00767230">
        <w:t xml:space="preserve">Ask: </w:t>
      </w:r>
      <w:r>
        <w:t xml:space="preserve">What does this (?) symbol mean? </w:t>
      </w:r>
    </w:p>
    <w:p w14:paraId="01DC9C74" w14:textId="77777777" w:rsidR="008E7DB1" w:rsidRPr="00C4587A" w:rsidRDefault="008E7DB1" w:rsidP="00A9522E">
      <w:pPr>
        <w:pStyle w:val="HELPsbulletedlist"/>
        <w:rPr>
          <w:highlight w:val="white"/>
        </w:rPr>
      </w:pPr>
      <w:r w:rsidRPr="00767230">
        <w:t xml:space="preserve">Explain: </w:t>
      </w:r>
      <w:r>
        <w:t xml:space="preserve">It’s a question mark. </w:t>
      </w:r>
      <w:r w:rsidRPr="00767230">
        <w:t>You</w:t>
      </w:r>
      <w:r>
        <w:t xml:space="preserve"> probably</w:t>
      </w:r>
      <w:r w:rsidRPr="00767230">
        <w:t xml:space="preserve"> ask </w:t>
      </w:r>
      <w:r>
        <w:t>a lot of questions, maybe</w:t>
      </w:r>
      <w:r w:rsidRPr="00767230">
        <w:t xml:space="preserve"> 100’s of questions</w:t>
      </w:r>
      <w:r>
        <w:t>,</w:t>
      </w:r>
      <w:r w:rsidRPr="00767230">
        <w:t xml:space="preserve"> every</w:t>
      </w:r>
      <w:r>
        <w:t xml:space="preserve"> </w:t>
      </w:r>
      <w:r w:rsidRPr="00767230">
        <w:t xml:space="preserve">day. </w:t>
      </w:r>
    </w:p>
    <w:p w14:paraId="076AC36B" w14:textId="77777777" w:rsidR="008E7DB1" w:rsidRPr="00C4587A" w:rsidRDefault="008E7DB1" w:rsidP="00A9522E">
      <w:pPr>
        <w:pStyle w:val="HELPsbulletedlist"/>
        <w:rPr>
          <w:highlight w:val="white"/>
        </w:rPr>
      </w:pPr>
      <w:r w:rsidRPr="00C4587A">
        <w:t xml:space="preserve">STATE: </w:t>
      </w:r>
      <w:proofErr w:type="gramStart"/>
      <w:r w:rsidRPr="00C4587A">
        <w:t>In order to</w:t>
      </w:r>
      <w:proofErr w:type="gramEnd"/>
      <w:r w:rsidRPr="00C4587A">
        <w:t xml:space="preserve"> learn</w:t>
      </w:r>
      <w:r>
        <w:t>,</w:t>
      </w:r>
      <w:r w:rsidRPr="00C4587A">
        <w:t xml:space="preserve"> we need to be able to ask questions. One of the most important questions you can ask </w:t>
      </w:r>
      <w:r>
        <w:t>is, “</w:t>
      </w:r>
      <w:r w:rsidRPr="00C4587A">
        <w:t>Can you help me?</w:t>
      </w:r>
      <w:r>
        <w:t xml:space="preserve">” </w:t>
      </w:r>
      <w:r w:rsidRPr="00C4587A">
        <w:t>Today we are going to learn how to ask for help.</w:t>
      </w:r>
    </w:p>
    <w:p w14:paraId="25D798F9" w14:textId="77777777" w:rsidR="008E7DB1" w:rsidRPr="00767230" w:rsidRDefault="008E7DB1" w:rsidP="00A9522E">
      <w:pPr>
        <w:pStyle w:val="HELPssubhead"/>
      </w:pPr>
      <w:r w:rsidRPr="00767230">
        <w:t xml:space="preserve">Activity 1: </w:t>
      </w:r>
      <w:r>
        <w:t>Why should we ask for help?</w:t>
      </w:r>
    </w:p>
    <w:p w14:paraId="5B143C4C" w14:textId="77777777" w:rsidR="008E7DB1" w:rsidRPr="00767230" w:rsidRDefault="008E7DB1" w:rsidP="00A9522E">
      <w:pPr>
        <w:pStyle w:val="HELPsbulletedlist"/>
      </w:pPr>
      <w:r w:rsidRPr="00767230">
        <w:t>EXPLAIN: We must answer a lot of questions at school and at home. I’m going to ask a few questions to see if you have the answers to make healthy and safe choices.</w:t>
      </w:r>
    </w:p>
    <w:p w14:paraId="325A14E0" w14:textId="77777777" w:rsidR="008E7DB1" w:rsidRPr="00C4587A" w:rsidRDefault="008E7DB1" w:rsidP="00A9522E">
      <w:pPr>
        <w:pStyle w:val="HELPsbulletedlist"/>
      </w:pPr>
      <w:r w:rsidRPr="00767230">
        <w:t>Ask and discuss these questions:</w:t>
      </w:r>
    </w:p>
    <w:p w14:paraId="44DFAEC4" w14:textId="77777777" w:rsidR="008E7DB1" w:rsidRPr="00767230" w:rsidRDefault="008E7DB1" w:rsidP="00A9522E">
      <w:pPr>
        <w:pStyle w:val="HELPsbulletedlist"/>
        <w:numPr>
          <w:ilvl w:val="1"/>
          <w:numId w:val="15"/>
        </w:numPr>
      </w:pPr>
      <w:r w:rsidRPr="00767230">
        <w:t>What is the first rule when we find something that is unhealthy</w:t>
      </w:r>
      <w:r>
        <w:t xml:space="preserve"> or</w:t>
      </w:r>
      <w:r w:rsidRPr="00767230">
        <w:t xml:space="preserve"> unsafe or </w:t>
      </w:r>
      <w:r>
        <w:t xml:space="preserve">if </w:t>
      </w:r>
      <w:r w:rsidRPr="00767230">
        <w:t>you are unsure</w:t>
      </w:r>
      <w:r>
        <w:t>?</w:t>
      </w:r>
      <w:r w:rsidRPr="00767230">
        <w:t xml:space="preserve"> (Show slide with picture of unknown substance</w:t>
      </w:r>
      <w:r>
        <w:t>.</w:t>
      </w:r>
      <w:r w:rsidRPr="00767230">
        <w:t>)</w:t>
      </w:r>
    </w:p>
    <w:p w14:paraId="5440636D" w14:textId="77777777" w:rsidR="008E7DB1" w:rsidRPr="00767230" w:rsidRDefault="008E7DB1" w:rsidP="00A9522E">
      <w:pPr>
        <w:pStyle w:val="HELPsbulletedlist"/>
        <w:numPr>
          <w:ilvl w:val="1"/>
          <w:numId w:val="15"/>
        </w:numPr>
      </w:pPr>
      <w:r w:rsidRPr="00767230">
        <w:t>What is the second rule to remember?</w:t>
      </w:r>
    </w:p>
    <w:p w14:paraId="45333EB7" w14:textId="77777777" w:rsidR="008E7DB1" w:rsidRPr="00C4587A" w:rsidRDefault="008E7DB1" w:rsidP="00A9522E">
      <w:pPr>
        <w:pStyle w:val="HELPsbulletedlist"/>
        <w:numPr>
          <w:ilvl w:val="2"/>
          <w:numId w:val="15"/>
        </w:numPr>
      </w:pPr>
      <w:r>
        <w:t>Only take medicine with the help of a trusted adult.</w:t>
      </w:r>
    </w:p>
    <w:p w14:paraId="59F9BE75" w14:textId="77777777" w:rsidR="008E7DB1" w:rsidRDefault="008E7DB1" w:rsidP="00A9522E">
      <w:pPr>
        <w:pStyle w:val="HELPsbulletedlist"/>
      </w:pPr>
      <w:r>
        <w:t xml:space="preserve">Do you remember the three steps you can use to make healthy choices? </w:t>
      </w:r>
    </w:p>
    <w:p w14:paraId="5D0C6F62" w14:textId="2A8CBB84" w:rsidR="008E7DB1" w:rsidRDefault="008E7DB1" w:rsidP="00A9522E">
      <w:pPr>
        <w:pStyle w:val="HELPsbulletedlist"/>
        <w:numPr>
          <w:ilvl w:val="1"/>
          <w:numId w:val="15"/>
        </w:numPr>
      </w:pPr>
      <w:r w:rsidRPr="000901B8">
        <w:rPr>
          <w:b/>
        </w:rPr>
        <w:t>Stop</w:t>
      </w:r>
      <w:r>
        <w:t xml:space="preserve"> – What is happening? </w:t>
      </w:r>
      <w:r w:rsidR="001331FE">
        <w:t>Do I need help?</w:t>
      </w:r>
      <w:r>
        <w:t xml:space="preserve"> </w:t>
      </w:r>
    </w:p>
    <w:p w14:paraId="4119FD7C" w14:textId="77777777" w:rsidR="008E7DB1" w:rsidRDefault="008E7DB1" w:rsidP="00A9522E">
      <w:pPr>
        <w:pStyle w:val="HELPsbulletedlist"/>
        <w:numPr>
          <w:ilvl w:val="1"/>
          <w:numId w:val="15"/>
        </w:numPr>
      </w:pPr>
      <w:r w:rsidRPr="000901B8">
        <w:rPr>
          <w:b/>
        </w:rPr>
        <w:t>Think</w:t>
      </w:r>
      <w:r>
        <w:t xml:space="preserve"> – What are my options? Who could help me? </w:t>
      </w:r>
    </w:p>
    <w:p w14:paraId="1D1E53B1" w14:textId="77777777" w:rsidR="008E7DB1" w:rsidRDefault="008E7DB1" w:rsidP="00A9522E">
      <w:pPr>
        <w:pStyle w:val="HELPsbulletedlist"/>
        <w:numPr>
          <w:ilvl w:val="1"/>
          <w:numId w:val="15"/>
        </w:numPr>
      </w:pPr>
      <w:r w:rsidRPr="000901B8">
        <w:rPr>
          <w:b/>
        </w:rPr>
        <w:t xml:space="preserve">Ask </w:t>
      </w:r>
      <w:r>
        <w:t>— Ask a trusted adult for help.</w:t>
      </w:r>
    </w:p>
    <w:p w14:paraId="2F7D7861" w14:textId="77777777" w:rsidR="008E7DB1" w:rsidRPr="00767230" w:rsidRDefault="008E7DB1" w:rsidP="00A9522E">
      <w:pPr>
        <w:pStyle w:val="HELPsbulletedlist"/>
      </w:pPr>
      <w:r w:rsidRPr="00767230">
        <w:t>Why do you think it is important to ask for help when you need it?</w:t>
      </w:r>
    </w:p>
    <w:p w14:paraId="7B7FFB39" w14:textId="77777777" w:rsidR="008E7DB1" w:rsidRPr="00767230" w:rsidRDefault="008E7DB1" w:rsidP="00A9522E">
      <w:pPr>
        <w:pStyle w:val="HELPsbulletedlist"/>
        <w:numPr>
          <w:ilvl w:val="1"/>
          <w:numId w:val="15"/>
        </w:numPr>
      </w:pPr>
      <w:r w:rsidRPr="008F1A49">
        <w:rPr>
          <w:i/>
          <w:iCs/>
        </w:rPr>
        <w:t>Emphasize:</w:t>
      </w:r>
      <w:r w:rsidRPr="00767230">
        <w:t xml:space="preserve"> You can ask your friends for help pushing your swing or putting together a puzzle</w:t>
      </w:r>
      <w:r>
        <w:t>. W</w:t>
      </w:r>
      <w:r w:rsidRPr="00767230">
        <w:t xml:space="preserve">hen you have a big problem like someone being mean to you or someone trying to get you to do something you know you is unhealthy or unsafe, who are a few </w:t>
      </w:r>
      <w:r>
        <w:t>t</w:t>
      </w:r>
      <w:r w:rsidRPr="00767230">
        <w:t xml:space="preserve">rusted </w:t>
      </w:r>
      <w:r>
        <w:t>a</w:t>
      </w:r>
      <w:r w:rsidRPr="00767230">
        <w:t>dults you could ask for help?</w:t>
      </w:r>
    </w:p>
    <w:p w14:paraId="77D5BFAD" w14:textId="77777777" w:rsidR="008E7DB1" w:rsidRPr="00767230" w:rsidRDefault="008E7DB1" w:rsidP="00A9522E">
      <w:pPr>
        <w:pStyle w:val="HELPsbulletedlist"/>
      </w:pPr>
      <w:r w:rsidRPr="00767230">
        <w:t xml:space="preserve">Trusted </w:t>
      </w:r>
      <w:r>
        <w:t>a</w:t>
      </w:r>
      <w:r w:rsidRPr="00767230">
        <w:t xml:space="preserve">dults are ready to help you. </w:t>
      </w:r>
    </w:p>
    <w:p w14:paraId="5E27475B" w14:textId="77777777" w:rsidR="008E7DB1" w:rsidRPr="00767230" w:rsidRDefault="008E7DB1" w:rsidP="00A9522E">
      <w:pPr>
        <w:pStyle w:val="HELPsbulletedlist"/>
        <w:numPr>
          <w:ilvl w:val="1"/>
          <w:numId w:val="15"/>
        </w:numPr>
      </w:pPr>
      <w:r w:rsidRPr="00767230">
        <w:t xml:space="preserve">Where can you find your </w:t>
      </w:r>
      <w:r>
        <w:t>t</w:t>
      </w:r>
      <w:r w:rsidRPr="00767230">
        <w:t xml:space="preserve">rusted </w:t>
      </w:r>
      <w:r>
        <w:t>a</w:t>
      </w:r>
      <w:r w:rsidRPr="00767230">
        <w:t xml:space="preserve">dults? </w:t>
      </w:r>
    </w:p>
    <w:p w14:paraId="23E96379" w14:textId="77777777" w:rsidR="008E7DB1" w:rsidRPr="00DD2246" w:rsidRDefault="008E7DB1" w:rsidP="00A9522E">
      <w:pPr>
        <w:pStyle w:val="HELPsbulletedlist"/>
        <w:numPr>
          <w:ilvl w:val="2"/>
          <w:numId w:val="15"/>
        </w:numPr>
        <w:rPr>
          <w:iCs/>
        </w:rPr>
      </w:pPr>
      <w:r w:rsidRPr="00D139C1">
        <w:rPr>
          <w:iCs/>
        </w:rPr>
        <w:t>School, home,</w:t>
      </w:r>
      <w:r>
        <w:rPr>
          <w:iCs/>
        </w:rPr>
        <w:t xml:space="preserve"> and</w:t>
      </w:r>
      <w:r w:rsidRPr="00D139C1">
        <w:rPr>
          <w:iCs/>
        </w:rPr>
        <w:t xml:space="preserve"> the community (e.g., police, firefighter, etc.)</w:t>
      </w:r>
    </w:p>
    <w:p w14:paraId="122C9DB7" w14:textId="671638B6" w:rsidR="008E7DB1" w:rsidRPr="00C4587A" w:rsidRDefault="008E7DB1" w:rsidP="00A9522E">
      <w:pPr>
        <w:pStyle w:val="HELPsbulletedlist"/>
      </w:pPr>
      <w:r w:rsidRPr="00767230">
        <w:t xml:space="preserve">It can be hard to ask a </w:t>
      </w:r>
      <w:r>
        <w:t>t</w:t>
      </w:r>
      <w:r w:rsidRPr="00767230">
        <w:t xml:space="preserve">rusted </w:t>
      </w:r>
      <w:r>
        <w:t>a</w:t>
      </w:r>
      <w:r w:rsidRPr="00767230">
        <w:t>dult for help.</w:t>
      </w:r>
      <w:r>
        <w:t xml:space="preserve"> It </w:t>
      </w:r>
      <w:r w:rsidRPr="00DD2246">
        <w:t>m</w:t>
      </w:r>
      <w:r w:rsidRPr="00D139C1">
        <w:t>ight be hard to ask a police officer, firefighter, your teacher, or the</w:t>
      </w:r>
      <w:r w:rsidRPr="00DD2246">
        <w:t xml:space="preserve"> </w:t>
      </w:r>
      <w:r w:rsidRPr="00D139C1">
        <w:t xml:space="preserve">school nurse for help because you do not know them as well as </w:t>
      </w:r>
      <w:r>
        <w:t xml:space="preserve">you know </w:t>
      </w:r>
      <w:r w:rsidRPr="00D139C1">
        <w:t>your parents.</w:t>
      </w:r>
    </w:p>
    <w:p w14:paraId="54AB2343" w14:textId="77777777" w:rsidR="008E7DB1" w:rsidRDefault="008E7DB1" w:rsidP="00A9522E">
      <w:pPr>
        <w:pStyle w:val="HELPsbulletedlist"/>
      </w:pPr>
      <w:r>
        <w:t xml:space="preserve">Let’s practice STOP and THINK. Someone brought a bag of something that looks like candy to school, but you are not sure it’s candy. What should you do? </w:t>
      </w:r>
    </w:p>
    <w:p w14:paraId="44749A81" w14:textId="77777777" w:rsidR="008E7DB1" w:rsidRPr="00D139C1" w:rsidRDefault="008E7DB1" w:rsidP="00A9522E">
      <w:pPr>
        <w:pStyle w:val="HELPsbulletedlist"/>
        <w:numPr>
          <w:ilvl w:val="1"/>
          <w:numId w:val="15"/>
        </w:numPr>
        <w:rPr>
          <w:bCs/>
        </w:rPr>
      </w:pPr>
      <w:r w:rsidRPr="00D139C1">
        <w:rPr>
          <w:bCs/>
        </w:rPr>
        <w:t>Stop, Think, Ask</w:t>
      </w:r>
    </w:p>
    <w:p w14:paraId="4858268C" w14:textId="3A53A8AD" w:rsidR="008E7DB1" w:rsidRDefault="008E7DB1" w:rsidP="00A9522E">
      <w:pPr>
        <w:pStyle w:val="HELPsbulletedlist"/>
        <w:numPr>
          <w:ilvl w:val="2"/>
          <w:numId w:val="15"/>
        </w:numPr>
      </w:pPr>
      <w:r w:rsidRPr="000901B8">
        <w:rPr>
          <w:b/>
        </w:rPr>
        <w:t>Stop</w:t>
      </w:r>
      <w:r>
        <w:t xml:space="preserve"> – What is happening?</w:t>
      </w:r>
      <w:r w:rsidR="001331FE">
        <w:t xml:space="preserve"> Do I need help?</w:t>
      </w:r>
    </w:p>
    <w:p w14:paraId="78CBA0F9" w14:textId="77777777" w:rsidR="008E7DB1" w:rsidRPr="00F47220" w:rsidRDefault="008E7DB1" w:rsidP="00A9522E">
      <w:pPr>
        <w:pStyle w:val="HELPsbulletedlist"/>
        <w:numPr>
          <w:ilvl w:val="3"/>
          <w:numId w:val="15"/>
        </w:numPr>
      </w:pPr>
      <w:r>
        <w:t xml:space="preserve">Rule 1 – Don’t take, touch or taste. Tell a trusted adult. Let’s learn how to ask for help. </w:t>
      </w:r>
    </w:p>
    <w:p w14:paraId="36EB61AD" w14:textId="77777777" w:rsidR="008E7DB1" w:rsidRDefault="008E7DB1" w:rsidP="00A9522E">
      <w:pPr>
        <w:pStyle w:val="HELPsbulletedlist"/>
        <w:numPr>
          <w:ilvl w:val="2"/>
          <w:numId w:val="15"/>
        </w:numPr>
      </w:pPr>
      <w:r w:rsidRPr="000901B8">
        <w:rPr>
          <w:b/>
        </w:rPr>
        <w:t>Think</w:t>
      </w:r>
      <w:r>
        <w:t xml:space="preserve"> – Who can help me?</w:t>
      </w:r>
    </w:p>
    <w:p w14:paraId="7F0EEF01" w14:textId="77777777" w:rsidR="008E7DB1" w:rsidRDefault="008E7DB1" w:rsidP="00A9522E">
      <w:pPr>
        <w:pStyle w:val="HELPsbulletedlist"/>
        <w:numPr>
          <w:ilvl w:val="3"/>
          <w:numId w:val="15"/>
        </w:numPr>
      </w:pPr>
      <w:r>
        <w:t>Trusted adult</w:t>
      </w:r>
    </w:p>
    <w:p w14:paraId="7AF3EC4D" w14:textId="77777777" w:rsidR="008E7DB1" w:rsidRPr="00BF515C" w:rsidRDefault="008E7DB1" w:rsidP="00A9522E">
      <w:pPr>
        <w:pStyle w:val="HELPsbulletedlist"/>
        <w:numPr>
          <w:ilvl w:val="2"/>
          <w:numId w:val="15"/>
        </w:numPr>
      </w:pPr>
      <w:r w:rsidRPr="000901B8">
        <w:rPr>
          <w:b/>
        </w:rPr>
        <w:lastRenderedPageBreak/>
        <w:t>Ask</w:t>
      </w:r>
      <w:r>
        <w:t xml:space="preserve"> for help.</w:t>
      </w:r>
    </w:p>
    <w:p w14:paraId="7ABD383C" w14:textId="77777777" w:rsidR="008E7DB1" w:rsidRPr="00767230" w:rsidRDefault="008E7DB1" w:rsidP="00A9522E">
      <w:pPr>
        <w:pStyle w:val="HELPssubhead"/>
      </w:pPr>
      <w:r w:rsidRPr="00767230">
        <w:t>Activity 2: Steps to take when asking for help.</w:t>
      </w:r>
    </w:p>
    <w:p w14:paraId="48235626" w14:textId="77777777" w:rsidR="008E7DB1" w:rsidRPr="00BF515C" w:rsidRDefault="008E7DB1" w:rsidP="00A9522E">
      <w:pPr>
        <w:pStyle w:val="HELPsbulletedlist"/>
      </w:pPr>
      <w:r w:rsidRPr="00767230">
        <w:t xml:space="preserve">EXPLAIN: </w:t>
      </w:r>
      <w:r>
        <w:rPr>
          <w:bCs/>
        </w:rPr>
        <w:t xml:space="preserve">We need help to make healthy choices. </w:t>
      </w:r>
      <w:r w:rsidRPr="0091531E">
        <w:t xml:space="preserve">Trusted </w:t>
      </w:r>
      <w:r>
        <w:t>a</w:t>
      </w:r>
      <w:r w:rsidRPr="0091531E">
        <w:t>dults can help us with lots of questions. If we have a question about medicines, trusted adults can help us with those questions, too.</w:t>
      </w:r>
      <w:r>
        <w:t xml:space="preserve"> S</w:t>
      </w:r>
      <w:r w:rsidRPr="00767230">
        <w:t xml:space="preserve">ometimes it can be hard to ask for help, but trusted adults want you to ask them for help. </w:t>
      </w:r>
    </w:p>
    <w:p w14:paraId="0EACCF7E" w14:textId="77777777" w:rsidR="008E7DB1" w:rsidRPr="00767230" w:rsidRDefault="008E7DB1" w:rsidP="00A9522E">
      <w:pPr>
        <w:pStyle w:val="HELPsbulletedlist"/>
      </w:pPr>
      <w:r w:rsidRPr="00767230">
        <w:t>STATE: Four words and actions that can help us remember how to ask for help: ASK, TELL, LISTEN, THANK</w:t>
      </w:r>
    </w:p>
    <w:p w14:paraId="16A0C687" w14:textId="77777777" w:rsidR="008E7DB1" w:rsidRPr="00767230" w:rsidRDefault="008E7DB1" w:rsidP="00A9522E">
      <w:pPr>
        <w:pStyle w:val="HELPsbulletedlist"/>
        <w:numPr>
          <w:ilvl w:val="1"/>
          <w:numId w:val="15"/>
        </w:numPr>
      </w:pPr>
      <w:r w:rsidRPr="000901B8">
        <w:rPr>
          <w:b/>
        </w:rPr>
        <w:t>ASK</w:t>
      </w:r>
      <w:r w:rsidRPr="00970C69">
        <w:rPr>
          <w:bCs/>
        </w:rPr>
        <w:t xml:space="preserve"> </w:t>
      </w:r>
      <w:r>
        <w:t>(p</w:t>
      </w:r>
      <w:r w:rsidRPr="00767230">
        <w:t>oint to mouth</w:t>
      </w:r>
      <w:r>
        <w:t>)</w:t>
      </w:r>
    </w:p>
    <w:p w14:paraId="30ECF3E6" w14:textId="77777777" w:rsidR="008E7DB1" w:rsidRPr="00767230" w:rsidRDefault="008E7DB1" w:rsidP="00A9522E">
      <w:pPr>
        <w:pStyle w:val="HELPsbulletedlist"/>
        <w:numPr>
          <w:ilvl w:val="1"/>
          <w:numId w:val="15"/>
        </w:numPr>
      </w:pPr>
      <w:r w:rsidRPr="000901B8">
        <w:rPr>
          <w:b/>
        </w:rPr>
        <w:t xml:space="preserve">TELL </w:t>
      </w:r>
      <w:r>
        <w:t>(c</w:t>
      </w:r>
      <w:r w:rsidRPr="00767230">
        <w:t>hatting hand</w:t>
      </w:r>
      <w:r>
        <w:t>)</w:t>
      </w:r>
    </w:p>
    <w:p w14:paraId="0D5583A4" w14:textId="77777777" w:rsidR="008E7DB1" w:rsidRPr="00767230" w:rsidRDefault="008E7DB1" w:rsidP="00A9522E">
      <w:pPr>
        <w:pStyle w:val="HELPsbulletedlist"/>
        <w:numPr>
          <w:ilvl w:val="1"/>
          <w:numId w:val="15"/>
        </w:numPr>
      </w:pPr>
      <w:r w:rsidRPr="000901B8">
        <w:rPr>
          <w:b/>
        </w:rPr>
        <w:t>LISTEN</w:t>
      </w:r>
      <w:r w:rsidRPr="00767230">
        <w:t xml:space="preserve"> </w:t>
      </w:r>
      <w:r>
        <w:t>(p</w:t>
      </w:r>
      <w:r w:rsidRPr="00767230">
        <w:t>oint to ear</w:t>
      </w:r>
      <w:r>
        <w:t>)</w:t>
      </w:r>
    </w:p>
    <w:p w14:paraId="24A7F030" w14:textId="77777777" w:rsidR="008E7DB1" w:rsidRPr="00DB2095" w:rsidRDefault="008E7DB1" w:rsidP="00A9522E">
      <w:pPr>
        <w:pStyle w:val="HELPsbulletedlist"/>
        <w:numPr>
          <w:ilvl w:val="1"/>
          <w:numId w:val="15"/>
        </w:numPr>
      </w:pPr>
      <w:r w:rsidRPr="000901B8">
        <w:rPr>
          <w:b/>
        </w:rPr>
        <w:t xml:space="preserve">THANK </w:t>
      </w:r>
      <w:r>
        <w:t>(s</w:t>
      </w:r>
      <w:r w:rsidRPr="00767230">
        <w:t>ign language fingers to mouth and move away from mouth</w:t>
      </w:r>
      <w:r>
        <w:t>)</w:t>
      </w:r>
    </w:p>
    <w:p w14:paraId="59B63176" w14:textId="77777777" w:rsidR="008E7DB1" w:rsidRPr="00767230" w:rsidRDefault="008E7DB1" w:rsidP="00A9522E">
      <w:pPr>
        <w:pStyle w:val="HELPsbulletedlist"/>
      </w:pPr>
      <w:r w:rsidRPr="00767230">
        <w:t>EXPLAIN the steps of asking for help. (</w:t>
      </w:r>
      <w:r w:rsidRPr="00767230">
        <w:rPr>
          <w:i/>
        </w:rPr>
        <w:t>State and explain each step below</w:t>
      </w:r>
      <w:r w:rsidRPr="00767230">
        <w:t>.)</w:t>
      </w:r>
    </w:p>
    <w:p w14:paraId="3D945568" w14:textId="77777777" w:rsidR="008E7DB1" w:rsidRPr="00767230" w:rsidRDefault="008E7DB1" w:rsidP="00A9522E">
      <w:pPr>
        <w:pStyle w:val="HELPsbulletedlist"/>
        <w:numPr>
          <w:ilvl w:val="1"/>
          <w:numId w:val="15"/>
        </w:numPr>
      </w:pPr>
      <w:r w:rsidRPr="000901B8">
        <w:rPr>
          <w:b/>
          <w:bCs/>
        </w:rPr>
        <w:t>ASK:</w:t>
      </w:r>
      <w:r w:rsidRPr="00767230">
        <w:t xml:space="preserve"> “Can you help me?”</w:t>
      </w:r>
    </w:p>
    <w:p w14:paraId="7E9D52F1" w14:textId="77777777" w:rsidR="008E7DB1" w:rsidRPr="00767230" w:rsidRDefault="008E7DB1" w:rsidP="00A9522E">
      <w:pPr>
        <w:pStyle w:val="HELPsbulletedlist"/>
        <w:numPr>
          <w:ilvl w:val="1"/>
          <w:numId w:val="15"/>
        </w:numPr>
      </w:pPr>
      <w:r w:rsidRPr="000901B8">
        <w:rPr>
          <w:b/>
          <w:bCs/>
        </w:rPr>
        <w:t>TELL</w:t>
      </w:r>
      <w:r w:rsidRPr="00767230">
        <w:t xml:space="preserve"> your trusted adult your concern. </w:t>
      </w:r>
    </w:p>
    <w:p w14:paraId="7483D16C" w14:textId="77777777" w:rsidR="008E7DB1" w:rsidRDefault="008E7DB1" w:rsidP="00A9522E">
      <w:pPr>
        <w:pStyle w:val="HELPsbulletedlist"/>
        <w:numPr>
          <w:ilvl w:val="1"/>
          <w:numId w:val="15"/>
        </w:numPr>
      </w:pPr>
      <w:r w:rsidRPr="000901B8">
        <w:rPr>
          <w:b/>
          <w:bCs/>
        </w:rPr>
        <w:t xml:space="preserve">LISTEN </w:t>
      </w:r>
      <w:r w:rsidRPr="00767230">
        <w:t>to your trusted adult.</w:t>
      </w:r>
    </w:p>
    <w:p w14:paraId="00060F67" w14:textId="77777777" w:rsidR="008E7DB1" w:rsidRPr="00DD2246" w:rsidRDefault="008E7DB1" w:rsidP="00A9522E">
      <w:pPr>
        <w:pStyle w:val="HELPsbulletedlist"/>
        <w:numPr>
          <w:ilvl w:val="1"/>
          <w:numId w:val="15"/>
        </w:numPr>
      </w:pPr>
      <w:r w:rsidRPr="000901B8">
        <w:rPr>
          <w:b/>
          <w:bCs/>
        </w:rPr>
        <w:t>THANK</w:t>
      </w:r>
      <w:r>
        <w:t xml:space="preserve"> </w:t>
      </w:r>
      <w:r w:rsidRPr="00D139C1">
        <w:rPr>
          <w:bCs/>
        </w:rPr>
        <w:t xml:space="preserve">your trusted adult. </w:t>
      </w:r>
    </w:p>
    <w:p w14:paraId="03899CF1" w14:textId="77777777" w:rsidR="008E7DB1" w:rsidRPr="00DB2095" w:rsidRDefault="008E7DB1" w:rsidP="00A9522E">
      <w:pPr>
        <w:pStyle w:val="HELPsbulletedlist"/>
      </w:pPr>
      <w:r>
        <w:t>We also communicate or say things with our body. So be sure to:</w:t>
      </w:r>
    </w:p>
    <w:p w14:paraId="515677B5" w14:textId="77777777" w:rsidR="008E7DB1" w:rsidRDefault="008E7DB1" w:rsidP="00A9522E">
      <w:pPr>
        <w:pStyle w:val="HELPsbulletedlist"/>
        <w:numPr>
          <w:ilvl w:val="1"/>
          <w:numId w:val="15"/>
        </w:numPr>
      </w:pPr>
      <w:r>
        <w:t>Look directly at the person.</w:t>
      </w:r>
    </w:p>
    <w:p w14:paraId="7D3B3E0D" w14:textId="77777777" w:rsidR="008E7DB1" w:rsidRDefault="008E7DB1" w:rsidP="00A9522E">
      <w:pPr>
        <w:pStyle w:val="HELPsbulletedlist"/>
        <w:numPr>
          <w:ilvl w:val="1"/>
          <w:numId w:val="15"/>
        </w:numPr>
      </w:pPr>
      <w:r>
        <w:t xml:space="preserve">Stand up straight, shoulders back. </w:t>
      </w:r>
    </w:p>
    <w:p w14:paraId="64C8648B" w14:textId="77777777" w:rsidR="008E7DB1" w:rsidRPr="00767230" w:rsidRDefault="008E7DB1" w:rsidP="00A9522E">
      <w:pPr>
        <w:pStyle w:val="HELPsbulletedlist"/>
        <w:numPr>
          <w:ilvl w:val="1"/>
          <w:numId w:val="15"/>
        </w:numPr>
      </w:pPr>
      <w:r>
        <w:t xml:space="preserve">Speak clearly, calmly, and confidently. </w:t>
      </w:r>
    </w:p>
    <w:p w14:paraId="76C61105" w14:textId="77777777" w:rsidR="008E7DB1" w:rsidRPr="00767230" w:rsidRDefault="008E7DB1" w:rsidP="00A9522E">
      <w:pPr>
        <w:pStyle w:val="HELPsbulletedlist"/>
      </w:pPr>
      <w:r w:rsidRPr="00767230">
        <w:t xml:space="preserve">MODEL the steps by reading and discussing the below scenario: </w:t>
      </w:r>
    </w:p>
    <w:p w14:paraId="2787D591" w14:textId="77777777" w:rsidR="008E7DB1" w:rsidRPr="00D27A63" w:rsidRDefault="008E7DB1" w:rsidP="00A9522E">
      <w:pPr>
        <w:pStyle w:val="HELPsbulletedlist"/>
      </w:pPr>
      <w:r>
        <w:t>Scenario: A medicine bottle was left on the counter.</w:t>
      </w:r>
    </w:p>
    <w:p w14:paraId="2118F2F8" w14:textId="77777777" w:rsidR="008E7DB1" w:rsidRPr="002F2AEE" w:rsidRDefault="008E7DB1" w:rsidP="00A9522E">
      <w:pPr>
        <w:pStyle w:val="HELPsbulletedlist"/>
        <w:numPr>
          <w:ilvl w:val="1"/>
          <w:numId w:val="15"/>
        </w:numPr>
      </w:pPr>
      <w:r w:rsidRPr="00D27A63">
        <w:rPr>
          <w:bCs/>
        </w:rPr>
        <w:t xml:space="preserve">I’m going to show you how to ask for help. Watch and listen to see if I </w:t>
      </w:r>
      <w:r w:rsidRPr="002F2AEE">
        <w:t>ask, tell, listen</w:t>
      </w:r>
      <w:r>
        <w:t>,</w:t>
      </w:r>
      <w:r w:rsidRPr="002F2AEE">
        <w:t xml:space="preserve"> </w:t>
      </w:r>
      <w:r w:rsidRPr="00A6510E">
        <w:rPr>
          <w:bCs/>
        </w:rPr>
        <w:t xml:space="preserve">and </w:t>
      </w:r>
      <w:r w:rsidRPr="002F2AEE">
        <w:t>thank.</w:t>
      </w:r>
    </w:p>
    <w:p w14:paraId="552DDF05" w14:textId="77777777" w:rsidR="008E7DB1" w:rsidRPr="00D27A63" w:rsidRDefault="008E7DB1" w:rsidP="00A9522E">
      <w:pPr>
        <w:pStyle w:val="HELPsbulletedlist"/>
        <w:numPr>
          <w:ilvl w:val="1"/>
          <w:numId w:val="15"/>
        </w:numPr>
        <w:rPr>
          <w:bCs/>
        </w:rPr>
      </w:pPr>
      <w:r w:rsidRPr="00D27A63">
        <w:rPr>
          <w:bCs/>
        </w:rPr>
        <w:t>“Can you help me? This medicine was left on the counter, and I shouldn’t touch, take or taste it.</w:t>
      </w:r>
      <w:r>
        <w:rPr>
          <w:bCs/>
        </w:rPr>
        <w:t>”</w:t>
      </w:r>
    </w:p>
    <w:p w14:paraId="5BD1B53B" w14:textId="77777777" w:rsidR="008E7DB1" w:rsidRDefault="008E7DB1" w:rsidP="00A9522E">
      <w:pPr>
        <w:pStyle w:val="HELPsbulletedlist"/>
        <w:numPr>
          <w:ilvl w:val="2"/>
          <w:numId w:val="15"/>
        </w:numPr>
        <w:rPr>
          <w:bCs/>
        </w:rPr>
      </w:pPr>
      <w:r w:rsidRPr="00D27A63">
        <w:rPr>
          <w:bCs/>
        </w:rPr>
        <w:t>(Pretend the adult says</w:t>
      </w:r>
      <w:r>
        <w:rPr>
          <w:bCs/>
        </w:rPr>
        <w:t>, “</w:t>
      </w:r>
      <w:r w:rsidRPr="00D27A63">
        <w:rPr>
          <w:bCs/>
        </w:rPr>
        <w:t>Yes, I’ll put the medicine back in the cabinet. Thanks for telling me.</w:t>
      </w:r>
      <w:r>
        <w:rPr>
          <w:bCs/>
        </w:rPr>
        <w:t>”)</w:t>
      </w:r>
    </w:p>
    <w:p w14:paraId="17228049" w14:textId="77777777" w:rsidR="008E7DB1" w:rsidRPr="007E7468" w:rsidRDefault="008E7DB1" w:rsidP="00A9522E">
      <w:pPr>
        <w:pStyle w:val="HELPsbulletedlist"/>
      </w:pPr>
      <w:r w:rsidRPr="007E7468">
        <w:rPr>
          <w:bCs/>
        </w:rPr>
        <w:t>Ask:</w:t>
      </w:r>
      <w:r w:rsidRPr="007E7468">
        <w:t xml:space="preserve"> the students identify </w:t>
      </w:r>
      <w:r>
        <w:t>if the steps of asking for help was followed:</w:t>
      </w:r>
      <w:r w:rsidRPr="007E7468">
        <w:t xml:space="preserve"> </w:t>
      </w:r>
    </w:p>
    <w:p w14:paraId="21A040EB" w14:textId="77777777" w:rsidR="008E7DB1" w:rsidRPr="00767230" w:rsidRDefault="008E7DB1" w:rsidP="00A9522E">
      <w:pPr>
        <w:pStyle w:val="HELPsbulletedlist"/>
        <w:numPr>
          <w:ilvl w:val="1"/>
          <w:numId w:val="15"/>
        </w:numPr>
      </w:pPr>
      <w:r w:rsidRPr="000901B8">
        <w:rPr>
          <w:b/>
          <w:bCs/>
        </w:rPr>
        <w:t>ASK:</w:t>
      </w:r>
      <w:r>
        <w:t xml:space="preserve"> </w:t>
      </w:r>
      <w:r w:rsidRPr="00767230">
        <w:t xml:space="preserve">Did </w:t>
      </w:r>
      <w:r>
        <w:t>I</w:t>
      </w:r>
      <w:r w:rsidRPr="00767230">
        <w:t xml:space="preserve"> say, “Can you help me</w:t>
      </w:r>
      <w:r>
        <w:t>?”</w:t>
      </w:r>
      <w:r w:rsidRPr="00767230">
        <w:t xml:space="preserve"> </w:t>
      </w:r>
      <w:r w:rsidRPr="00767230">
        <w:rPr>
          <w:i/>
        </w:rPr>
        <w:t>(Yes)</w:t>
      </w:r>
    </w:p>
    <w:p w14:paraId="1BE74D64" w14:textId="77777777" w:rsidR="008E7DB1" w:rsidRPr="00767230" w:rsidRDefault="008E7DB1" w:rsidP="00A9522E">
      <w:pPr>
        <w:pStyle w:val="HELPsbulletedlist"/>
        <w:numPr>
          <w:ilvl w:val="1"/>
          <w:numId w:val="15"/>
        </w:numPr>
      </w:pPr>
      <w:r w:rsidRPr="000901B8">
        <w:rPr>
          <w:b/>
          <w:bCs/>
        </w:rPr>
        <w:t>TELL:</w:t>
      </w:r>
      <w:r>
        <w:t xml:space="preserve"> </w:t>
      </w:r>
      <w:r w:rsidRPr="00767230">
        <w:t xml:space="preserve">Did </w:t>
      </w:r>
      <w:r>
        <w:t>I</w:t>
      </w:r>
      <w:r w:rsidRPr="00767230">
        <w:t xml:space="preserve"> tell a trusted adult what happened? </w:t>
      </w:r>
      <w:r w:rsidRPr="00767230">
        <w:rPr>
          <w:i/>
        </w:rPr>
        <w:t>(Yes)</w:t>
      </w:r>
    </w:p>
    <w:p w14:paraId="1390BCE3" w14:textId="77777777" w:rsidR="008E7DB1" w:rsidRPr="00767230" w:rsidRDefault="008E7DB1" w:rsidP="00A9522E">
      <w:pPr>
        <w:pStyle w:val="HELPsbulletedlist"/>
        <w:numPr>
          <w:ilvl w:val="1"/>
          <w:numId w:val="15"/>
        </w:numPr>
      </w:pPr>
      <w:r w:rsidRPr="000901B8">
        <w:rPr>
          <w:b/>
          <w:bCs/>
        </w:rPr>
        <w:t>LISTEN:</w:t>
      </w:r>
      <w:r>
        <w:t xml:space="preserve"> </w:t>
      </w:r>
      <w:r w:rsidRPr="00767230">
        <w:t xml:space="preserve">Did </w:t>
      </w:r>
      <w:r>
        <w:t xml:space="preserve">I </w:t>
      </w:r>
      <w:r w:rsidRPr="00767230">
        <w:t>listen to the trusted adult?</w:t>
      </w:r>
      <w:r>
        <w:t xml:space="preserve"> </w:t>
      </w:r>
      <w:r w:rsidRPr="00767230">
        <w:rPr>
          <w:i/>
        </w:rPr>
        <w:t>(Yes)</w:t>
      </w:r>
      <w:r w:rsidRPr="00767230">
        <w:t xml:space="preserve"> </w:t>
      </w:r>
    </w:p>
    <w:p w14:paraId="32AB15D9" w14:textId="77777777" w:rsidR="008E7DB1" w:rsidRPr="00767230" w:rsidRDefault="008E7DB1" w:rsidP="00A9522E">
      <w:pPr>
        <w:pStyle w:val="HELPsbulletedlist"/>
        <w:numPr>
          <w:ilvl w:val="1"/>
          <w:numId w:val="15"/>
        </w:numPr>
      </w:pPr>
      <w:r w:rsidRPr="000901B8">
        <w:rPr>
          <w:b/>
          <w:bCs/>
        </w:rPr>
        <w:t>THANK:</w:t>
      </w:r>
      <w:r w:rsidRPr="00767230">
        <w:t xml:space="preserve"> Did </w:t>
      </w:r>
      <w:r>
        <w:t>I</w:t>
      </w:r>
      <w:r w:rsidRPr="00767230">
        <w:t xml:space="preserve"> thank the trusted adult?  </w:t>
      </w:r>
      <w:r w:rsidRPr="00767230">
        <w:rPr>
          <w:i/>
        </w:rPr>
        <w:t>(No)</w:t>
      </w:r>
    </w:p>
    <w:p w14:paraId="338879F4" w14:textId="77777777" w:rsidR="00A9522E" w:rsidRDefault="008E7DB1" w:rsidP="00A9522E">
      <w:pPr>
        <w:pStyle w:val="HELPssubhead"/>
      </w:pPr>
      <w:r w:rsidRPr="00D27A63">
        <w:t>Activity 3:</w:t>
      </w:r>
      <w:r w:rsidRPr="00767230">
        <w:t xml:space="preserve"> </w:t>
      </w:r>
    </w:p>
    <w:p w14:paraId="68720750" w14:textId="0764727A" w:rsidR="008E7DB1" w:rsidRPr="00767230" w:rsidRDefault="008E7DB1" w:rsidP="00A9522E">
      <w:pPr>
        <w:pStyle w:val="HELPsbulletedlist"/>
      </w:pPr>
      <w:r w:rsidRPr="00767230">
        <w:t xml:space="preserve">Read the scenario below, pausing to ask students the </w:t>
      </w:r>
      <w:r>
        <w:t>one</w:t>
      </w:r>
      <w:r w:rsidRPr="00767230">
        <w:t>-word name of the step for how to ask a trusted adult for help</w:t>
      </w:r>
      <w:r>
        <w:t xml:space="preserve"> (see Attachment 3.1a)</w:t>
      </w:r>
      <w:r w:rsidRPr="00767230">
        <w:t xml:space="preserve">: </w:t>
      </w:r>
    </w:p>
    <w:p w14:paraId="798F6DF6" w14:textId="77777777" w:rsidR="008E7DB1" w:rsidRPr="00DF112C" w:rsidRDefault="008E7DB1" w:rsidP="00A9522E">
      <w:pPr>
        <w:pStyle w:val="HELPsbulletedlist"/>
        <w:rPr>
          <w:bCs/>
          <w:highlight w:val="white"/>
        </w:rPr>
      </w:pPr>
      <w:r w:rsidRPr="00767230">
        <w:rPr>
          <w:bCs/>
          <w:highlight w:val="white"/>
        </w:rPr>
        <w:lastRenderedPageBreak/>
        <w:t>Scenario:</w:t>
      </w:r>
      <w:r w:rsidRPr="00767230">
        <w:rPr>
          <w:highlight w:val="white"/>
        </w:rPr>
        <w:t xml:space="preserve"> </w:t>
      </w:r>
      <w:r>
        <w:rPr>
          <w:highlight w:val="white"/>
        </w:rPr>
        <w:t>You need to go to the</w:t>
      </w:r>
      <w:r w:rsidRPr="00767230">
        <w:rPr>
          <w:highlight w:val="white"/>
        </w:rPr>
        <w:t xml:space="preserve"> school nurse’s office</w:t>
      </w:r>
      <w:r>
        <w:rPr>
          <w:highlight w:val="white"/>
        </w:rPr>
        <w:t xml:space="preserve"> to ask for help to take your prescription medicine. The student approaches their teacher to ask for help. </w:t>
      </w:r>
    </w:p>
    <w:p w14:paraId="0E7A77C6" w14:textId="77777777" w:rsidR="008E7DB1" w:rsidRDefault="008E7DB1" w:rsidP="00A9522E">
      <w:pPr>
        <w:pStyle w:val="HELPsbulletedlist"/>
        <w:numPr>
          <w:ilvl w:val="1"/>
          <w:numId w:val="15"/>
        </w:numPr>
      </w:pPr>
      <w:r>
        <w:t xml:space="preserve">Remember the steps: Ask, tell, listen, thank. I will play the role of the student. See if I ask </w:t>
      </w:r>
      <w:proofErr w:type="gramStart"/>
      <w:r>
        <w:t>tell</w:t>
      </w:r>
      <w:proofErr w:type="gramEnd"/>
      <w:r>
        <w:t xml:space="preserve"> and listen. </w:t>
      </w:r>
    </w:p>
    <w:p w14:paraId="0B518EB8" w14:textId="77777777" w:rsidR="008E7DB1" w:rsidRPr="00D27A63" w:rsidRDefault="008E7DB1" w:rsidP="00A9522E">
      <w:pPr>
        <w:pStyle w:val="HELPsbulletedlist"/>
        <w:numPr>
          <w:ilvl w:val="2"/>
          <w:numId w:val="15"/>
        </w:numPr>
      </w:pPr>
      <w:r w:rsidRPr="00767230">
        <w:t>A</w:t>
      </w:r>
      <w:r>
        <w:t>sk</w:t>
      </w:r>
      <w:r w:rsidRPr="00767230">
        <w:t xml:space="preserve">: </w:t>
      </w:r>
      <w:r>
        <w:t>“</w:t>
      </w:r>
      <w:r>
        <w:rPr>
          <w:bCs/>
        </w:rPr>
        <w:t>Can you help me?”</w:t>
      </w:r>
    </w:p>
    <w:p w14:paraId="52DCEDA1" w14:textId="77777777" w:rsidR="008E7DB1" w:rsidRPr="00767230" w:rsidRDefault="008E7DB1" w:rsidP="00A9522E">
      <w:pPr>
        <w:pStyle w:val="HELPsbulletedlist"/>
        <w:numPr>
          <w:ilvl w:val="2"/>
          <w:numId w:val="15"/>
        </w:numPr>
      </w:pPr>
      <w:r>
        <w:t>Tell:</w:t>
      </w:r>
      <w:r>
        <w:rPr>
          <w:bCs/>
        </w:rPr>
        <w:t xml:space="preserve"> “I need to take my medicine.”</w:t>
      </w:r>
    </w:p>
    <w:p w14:paraId="00950997" w14:textId="77777777" w:rsidR="008E7DB1" w:rsidRPr="000D0BBE" w:rsidRDefault="008E7DB1" w:rsidP="00A9522E">
      <w:pPr>
        <w:pStyle w:val="HELPsbulletedlist"/>
        <w:numPr>
          <w:ilvl w:val="2"/>
          <w:numId w:val="15"/>
        </w:numPr>
        <w:rPr>
          <w:bCs/>
        </w:rPr>
      </w:pPr>
      <w:r w:rsidRPr="0089011A">
        <w:rPr>
          <w:bCs/>
        </w:rPr>
        <w:t>Listen:</w:t>
      </w:r>
      <w:r>
        <w:t xml:space="preserve"> Playing the role of the teacher, tell the students, “Yes, you can walk down to the nurse’s office. They will get your medicine and measure the correct amount.”</w:t>
      </w:r>
    </w:p>
    <w:p w14:paraId="709D9FFF" w14:textId="77777777" w:rsidR="008E7DB1" w:rsidRDefault="008E7DB1" w:rsidP="00A9522E">
      <w:pPr>
        <w:pStyle w:val="HELPsbulletedlist"/>
        <w:numPr>
          <w:ilvl w:val="2"/>
          <w:numId w:val="15"/>
        </w:numPr>
        <w:rPr>
          <w:bCs/>
        </w:rPr>
      </w:pPr>
      <w:r>
        <w:rPr>
          <w:bCs/>
        </w:rPr>
        <w:t>Thank: Thanks!</w:t>
      </w:r>
    </w:p>
    <w:p w14:paraId="6A0FF80A" w14:textId="77777777" w:rsidR="008E7DB1" w:rsidRPr="0040422E" w:rsidRDefault="008E7DB1" w:rsidP="00A9522E">
      <w:pPr>
        <w:pStyle w:val="HELPsbulletedlist"/>
        <w:rPr>
          <w:bCs/>
        </w:rPr>
      </w:pPr>
      <w:r>
        <w:rPr>
          <w:bCs/>
        </w:rPr>
        <w:t xml:space="preserve">Review the scenario – Did the student ask, tell, listen and thank? </w:t>
      </w:r>
    </w:p>
    <w:p w14:paraId="01AB8D59" w14:textId="77777777" w:rsidR="008E7DB1" w:rsidRDefault="008E7DB1" w:rsidP="00A9522E">
      <w:pPr>
        <w:pStyle w:val="HELPsbulletedlist"/>
        <w:numPr>
          <w:ilvl w:val="1"/>
          <w:numId w:val="15"/>
        </w:numPr>
        <w:rPr>
          <w:bCs/>
        </w:rPr>
      </w:pPr>
      <w:proofErr w:type="gramStart"/>
      <w:r>
        <w:t>Yes</w:t>
      </w:r>
      <w:proofErr w:type="gramEnd"/>
      <w:r>
        <w:t xml:space="preserve"> to each question. Remember trusted adults can help you and they can also be sure you get the help you need if they cannot provide it. </w:t>
      </w:r>
    </w:p>
    <w:p w14:paraId="2D5A5085" w14:textId="77777777" w:rsidR="008E7DB1" w:rsidRPr="00767230" w:rsidRDefault="008E7DB1" w:rsidP="00A9522E">
      <w:pPr>
        <w:pStyle w:val="HELPsHeadline"/>
      </w:pPr>
      <w:r w:rsidRPr="00767230">
        <w:t>Closure:</w:t>
      </w:r>
    </w:p>
    <w:p w14:paraId="7CCFD934" w14:textId="77777777" w:rsidR="008E7DB1" w:rsidRPr="00767230" w:rsidRDefault="008E7DB1" w:rsidP="00A9522E">
      <w:pPr>
        <w:pStyle w:val="HELPsbulletedlist"/>
      </w:pPr>
      <w:r w:rsidRPr="00767230">
        <w:t>Lead in students in CHORAL RESPONSE with motions:</w:t>
      </w:r>
    </w:p>
    <w:p w14:paraId="4CCC9D65" w14:textId="77777777" w:rsidR="008E7DB1" w:rsidRPr="00300B89" w:rsidRDefault="008E7DB1" w:rsidP="00A9522E">
      <w:pPr>
        <w:pStyle w:val="HELPsbulletedlist"/>
        <w:numPr>
          <w:ilvl w:val="1"/>
          <w:numId w:val="15"/>
        </w:numPr>
      </w:pPr>
      <w:r w:rsidRPr="003A4DB4">
        <w:rPr>
          <w:bCs/>
        </w:rPr>
        <w:t>ASK</w:t>
      </w:r>
      <w:r w:rsidRPr="00767230">
        <w:t xml:space="preserve"> (</w:t>
      </w:r>
      <w:r>
        <w:t>p</w:t>
      </w:r>
      <w:r w:rsidRPr="00767230">
        <w:t>oint to mouth)</w:t>
      </w:r>
    </w:p>
    <w:p w14:paraId="60BF0F1F" w14:textId="77777777" w:rsidR="008E7DB1" w:rsidRPr="008E66B3" w:rsidRDefault="008E7DB1" w:rsidP="00A9522E">
      <w:pPr>
        <w:pStyle w:val="HELPsbulletedlist"/>
        <w:numPr>
          <w:ilvl w:val="1"/>
          <w:numId w:val="15"/>
        </w:numPr>
      </w:pPr>
      <w:r w:rsidRPr="003A4DB4">
        <w:rPr>
          <w:bCs/>
        </w:rPr>
        <w:t>TELL</w:t>
      </w:r>
      <w:r w:rsidRPr="00767230">
        <w:t xml:space="preserve"> (</w:t>
      </w:r>
      <w:r>
        <w:t>c</w:t>
      </w:r>
      <w:r w:rsidRPr="00767230">
        <w:t>hatting hand)</w:t>
      </w:r>
    </w:p>
    <w:p w14:paraId="1CB3F387" w14:textId="77777777" w:rsidR="008E7DB1" w:rsidRPr="00767230" w:rsidRDefault="008E7DB1" w:rsidP="00A9522E">
      <w:pPr>
        <w:pStyle w:val="HELPsbulletedlist"/>
        <w:numPr>
          <w:ilvl w:val="1"/>
          <w:numId w:val="15"/>
        </w:numPr>
      </w:pPr>
      <w:r w:rsidRPr="003A4DB4">
        <w:rPr>
          <w:bCs/>
        </w:rPr>
        <w:t>LISTEN</w:t>
      </w:r>
      <w:r w:rsidRPr="00767230">
        <w:t xml:space="preserve"> (</w:t>
      </w:r>
      <w:r>
        <w:t>p</w:t>
      </w:r>
      <w:r w:rsidRPr="00767230">
        <w:t>oint to ear)</w:t>
      </w:r>
    </w:p>
    <w:p w14:paraId="3E923EA9" w14:textId="77777777" w:rsidR="008E7DB1" w:rsidRDefault="008E7DB1" w:rsidP="00A9522E">
      <w:pPr>
        <w:pStyle w:val="HELPsbulletedlist"/>
        <w:numPr>
          <w:ilvl w:val="1"/>
          <w:numId w:val="15"/>
        </w:numPr>
      </w:pPr>
      <w:r w:rsidRPr="003A4DB4">
        <w:rPr>
          <w:bCs/>
        </w:rPr>
        <w:t>THANK</w:t>
      </w:r>
      <w:r w:rsidRPr="00767230">
        <w:t xml:space="preserve"> (</w:t>
      </w:r>
      <w:r>
        <w:t>s</w:t>
      </w:r>
      <w:r w:rsidRPr="00767230">
        <w:t>ign language fingers to mouth and move away from mouth)</w:t>
      </w:r>
    </w:p>
    <w:p w14:paraId="0B7AB137" w14:textId="77777777" w:rsidR="008E7DB1" w:rsidRPr="0040422E" w:rsidRDefault="008E7DB1" w:rsidP="00A9522E">
      <w:pPr>
        <w:pStyle w:val="HELPsbulletedlist"/>
      </w:pPr>
      <w:r w:rsidRPr="0040422E">
        <w:t xml:space="preserve">You can ask trusted adults for help with any important decision or to help you feel healthy and safe. </w:t>
      </w:r>
      <w:r>
        <w:t>A</w:t>
      </w:r>
      <w:r w:rsidRPr="0040422E">
        <w:t>sk, tell, listen</w:t>
      </w:r>
      <w:r>
        <w:t>, and thank</w:t>
      </w:r>
      <w:r w:rsidRPr="0040422E">
        <w:t xml:space="preserve">. </w:t>
      </w:r>
    </w:p>
    <w:p w14:paraId="7CED39F5" w14:textId="77777777" w:rsidR="008E7DB1" w:rsidRPr="003A4DB4" w:rsidRDefault="008E7DB1" w:rsidP="00A9522E">
      <w:pPr>
        <w:pStyle w:val="HELPsbulletedlist"/>
        <w:numPr>
          <w:ilvl w:val="1"/>
          <w:numId w:val="15"/>
        </w:numPr>
      </w:pPr>
      <w:r w:rsidRPr="00767230">
        <w:t>LEAD:  the students in this cheer by having them repeat after you, one line at a time: Hooray for M</w:t>
      </w:r>
      <w:r>
        <w:t>E!</w:t>
      </w:r>
    </w:p>
    <w:p w14:paraId="33D567F0" w14:textId="77777777" w:rsidR="008E7DB1" w:rsidRPr="00767230" w:rsidRDefault="008E7DB1" w:rsidP="00A9522E">
      <w:pPr>
        <w:pStyle w:val="HELPsbulletedlist"/>
      </w:pPr>
      <w:r w:rsidRPr="00767230">
        <w:t>I can ask for help</w:t>
      </w:r>
      <w:r>
        <w:t>.</w:t>
      </w:r>
      <w:r w:rsidRPr="00767230">
        <w:t xml:space="preserve"> </w:t>
      </w:r>
      <w:r w:rsidRPr="0040422E">
        <w:rPr>
          <w:i/>
          <w:iCs/>
        </w:rPr>
        <w:t>(</w:t>
      </w:r>
      <w:r w:rsidRPr="003A50BB">
        <w:rPr>
          <w:i/>
          <w:iCs/>
        </w:rPr>
        <w:t>point to mouth</w:t>
      </w:r>
      <w:r w:rsidRPr="0040422E">
        <w:rPr>
          <w:i/>
          <w:iCs/>
        </w:rPr>
        <w:t>)</w:t>
      </w:r>
    </w:p>
    <w:p w14:paraId="1D01264D" w14:textId="77777777" w:rsidR="008E7DB1" w:rsidRPr="00767230" w:rsidRDefault="008E7DB1" w:rsidP="00A9522E">
      <w:pPr>
        <w:pStyle w:val="HELPsbulletedlist"/>
      </w:pPr>
      <w:r w:rsidRPr="00767230">
        <w:t>Do you want to see?</w:t>
      </w:r>
      <w:r>
        <w:t xml:space="preserve"> </w:t>
      </w:r>
      <w:r w:rsidRPr="0040422E">
        <w:rPr>
          <w:i/>
          <w:iCs/>
        </w:rPr>
        <w:t>(point to eyes)</w:t>
      </w:r>
    </w:p>
    <w:p w14:paraId="50270FB8" w14:textId="77777777" w:rsidR="008E7DB1" w:rsidRPr="00767230" w:rsidRDefault="008E7DB1" w:rsidP="00A9522E">
      <w:pPr>
        <w:pStyle w:val="HELPsbulletedlist"/>
        <w:rPr>
          <w:i/>
        </w:rPr>
      </w:pPr>
      <w:r w:rsidRPr="00767230">
        <w:t xml:space="preserve">Give a big </w:t>
      </w:r>
      <w:r>
        <w:t>h</w:t>
      </w:r>
      <w:r w:rsidRPr="00767230">
        <w:t xml:space="preserve">ooray for </w:t>
      </w:r>
      <w:r>
        <w:t>m</w:t>
      </w:r>
      <w:r w:rsidRPr="00767230">
        <w:t>e! (</w:t>
      </w:r>
      <w:r w:rsidRPr="00767230">
        <w:rPr>
          <w:i/>
        </w:rPr>
        <w:t>pump fists in the air)</w:t>
      </w:r>
    </w:p>
    <w:p w14:paraId="0592E515" w14:textId="77777777" w:rsidR="008E7DB1" w:rsidRDefault="008E7DB1" w:rsidP="00A9522E">
      <w:pPr>
        <w:pStyle w:val="HELPsHeadline"/>
      </w:pPr>
      <w:r>
        <w:rPr>
          <w:rFonts w:eastAsia="Lustria"/>
        </w:rPr>
        <w:t xml:space="preserve">Family Connections </w:t>
      </w:r>
    </w:p>
    <w:p w14:paraId="6F6B04EF" w14:textId="77777777" w:rsidR="008E7DB1" w:rsidRDefault="008E7DB1" w:rsidP="00A9522E">
      <w:pPr>
        <w:pStyle w:val="HELPsbulletedlist"/>
      </w:pPr>
      <w:r w:rsidRPr="00DB528B">
        <w:t>Students will take these pictures home and discuss them with their families.</w:t>
      </w:r>
    </w:p>
    <w:p w14:paraId="77A92867" w14:textId="77777777" w:rsidR="008E7DB1" w:rsidRPr="003A50BB" w:rsidRDefault="008E7DB1" w:rsidP="00A9522E">
      <w:pPr>
        <w:pStyle w:val="HELPsbulletedlist"/>
      </w:pPr>
      <w:r w:rsidRPr="00767230">
        <w:t>GIVE</w:t>
      </w:r>
      <w:r>
        <w:t xml:space="preserve"> </w:t>
      </w:r>
      <w:r w:rsidRPr="00767230">
        <w:t>students the Hooray for Me worksheet. Teacher helps student connect key words with the action pictures of Ask, Tell, Listen, and Thank</w:t>
      </w:r>
      <w:r>
        <w:t>.</w:t>
      </w:r>
    </w:p>
    <w:p w14:paraId="0575B019" w14:textId="76D53A92" w:rsidR="00832ECD" w:rsidRPr="00832ECD" w:rsidRDefault="008E7DB1" w:rsidP="00832ECD">
      <w:pPr>
        <w:pStyle w:val="HELPsHeadline"/>
      </w:pPr>
      <w:r w:rsidRPr="00767230">
        <w:rPr>
          <w:rFonts w:eastAsia="Lustria"/>
          <w:sz w:val="22"/>
        </w:rPr>
        <w:br w:type="page"/>
      </w:r>
      <w:r w:rsidR="00832ECD" w:rsidRPr="00767230">
        <w:lastRenderedPageBreak/>
        <w:t>A</w:t>
      </w:r>
      <w:r w:rsidR="00832ECD">
        <w:t>ttachment 3.</w:t>
      </w:r>
      <w:r w:rsidR="00832ECD" w:rsidRPr="00767230">
        <w:t xml:space="preserve">1 Scenario:  </w:t>
      </w:r>
    </w:p>
    <w:p w14:paraId="0EF15D51" w14:textId="77777777" w:rsidR="00832ECD" w:rsidRPr="005A6C3B" w:rsidRDefault="00832ECD" w:rsidP="00832EC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</w:t>
      </w:r>
    </w:p>
    <w:p w14:paraId="5C95A2AC" w14:textId="43B604EB" w:rsidR="00832ECD" w:rsidRPr="00821E1D" w:rsidRDefault="00832ECD" w:rsidP="00832ECD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 xml:space="preserve">          Is this a healthy choice?</w:t>
      </w:r>
    </w:p>
    <w:p w14:paraId="738E8DCD" w14:textId="46467725" w:rsidR="00832ECD" w:rsidRDefault="00832ECD" w:rsidP="00832EC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204F529" wp14:editId="41B4D8C8">
            <wp:extent cx="1110344" cy="740229"/>
            <wp:effectExtent l="0" t="0" r="0" b="0"/>
            <wp:docPr id="990692314" name="Picture 5" descr="A pile of candy in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692314" name="Picture 5" descr="A pile of candy in different color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7849" cy="77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                 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EE1B6BC" wp14:editId="4081DAC5">
            <wp:extent cx="850900" cy="841339"/>
            <wp:effectExtent l="0" t="0" r="0" b="0"/>
            <wp:docPr id="1075789857" name="Picture 28" descr="A green smiley fac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789857" name="Picture 28" descr="A green smiley face with black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162" cy="86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166CB5C" wp14:editId="2CC9D836">
            <wp:extent cx="849651" cy="840105"/>
            <wp:effectExtent l="0" t="0" r="0" b="0"/>
            <wp:docPr id="1278205274" name="Picture 29" descr="A yellow fac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27190" name="Picture 29" descr="A yellow face with black backgrou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812" cy="87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29471B4" wp14:editId="23DAF177">
            <wp:extent cx="838200" cy="828783"/>
            <wp:effectExtent l="0" t="0" r="0" b="0"/>
            <wp:docPr id="491554942" name="Picture 30" descr="A red face with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294992" name="Picture 30" descr="A red face with black line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196" cy="85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2F233" w14:textId="77777777" w:rsidR="00832ECD" w:rsidRPr="00821E1D" w:rsidRDefault="00832ECD" w:rsidP="00832ECD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>Do I need help?</w:t>
      </w:r>
    </w:p>
    <w:p w14:paraId="23726A9E" w14:textId="20335B28" w:rsidR="00832ECD" w:rsidRDefault="00832ECD" w:rsidP="00832EC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r>
        <w:rPr>
          <w:rFonts w:cs="Arial"/>
          <w:b/>
          <w:bCs/>
          <w:noProof/>
          <w:color w:val="000000" w:themeColor="text1"/>
        </w:rPr>
        <w:drawing>
          <wp:inline distT="0" distB="0" distL="0" distR="0" wp14:anchorId="5670C597" wp14:editId="6632E98C">
            <wp:extent cx="964837" cy="975771"/>
            <wp:effectExtent l="0" t="0" r="635" b="2540"/>
            <wp:docPr id="962248162" name="Picture 9" descr="Sign stop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717922" name="Picture 9" descr="Sign stop P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475" cy="98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           </w:t>
      </w:r>
      <w:r w:rsidR="001331FE">
        <w:rPr>
          <w:rFonts w:ascii="Arial" w:hAnsi="Arial" w:cs="Arial"/>
          <w:sz w:val="20"/>
          <w:szCs w:val="20"/>
        </w:rPr>
        <w:t xml:space="preserve">          </w:t>
      </w:r>
      <w:r>
        <w:rPr>
          <w:rFonts w:ascii="Arial" w:hAnsi="Arial" w:cs="Arial"/>
          <w:sz w:val="20"/>
          <w:szCs w:val="20"/>
        </w:rPr>
        <w:t xml:space="preserve">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3D2C364" wp14:editId="6C085E08">
            <wp:extent cx="850900" cy="841339"/>
            <wp:effectExtent l="0" t="0" r="0" b="0"/>
            <wp:docPr id="1348561709" name="Picture 28" descr="A green smiley fac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61709" name="Picture 28" descr="A green smiley face with black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162" cy="86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AA2FC1C" wp14:editId="6847FD35">
            <wp:extent cx="849651" cy="840105"/>
            <wp:effectExtent l="0" t="0" r="0" b="0"/>
            <wp:docPr id="517907416" name="Picture 29" descr="A yellow fac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27190" name="Picture 29" descr="A yellow face with black backgrou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812" cy="87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6AC238F" wp14:editId="24DD0708">
            <wp:extent cx="838200" cy="828783"/>
            <wp:effectExtent l="0" t="0" r="0" b="0"/>
            <wp:docPr id="8240000" name="Picture 30" descr="A red face with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294992" name="Picture 30" descr="A red face with black line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196" cy="85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0EBF0" w14:textId="77777777" w:rsidR="00832ECD" w:rsidRDefault="00832ECD" w:rsidP="00832ECD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</w:t>
      </w:r>
    </w:p>
    <w:p w14:paraId="42184D66" w14:textId="77777777" w:rsidR="00832ECD" w:rsidRPr="005A6C3B" w:rsidRDefault="00832ECD" w:rsidP="00832ECD">
      <w:pPr>
        <w:rPr>
          <w:rFonts w:ascii="Arial" w:hAnsi="Arial" w:cs="Arial"/>
          <w:b/>
          <w:bCs/>
          <w:sz w:val="20"/>
          <w:szCs w:val="20"/>
        </w:rPr>
      </w:pPr>
      <w:r w:rsidRPr="005A6C3B">
        <w:rPr>
          <w:rFonts w:ascii="Arial" w:hAnsi="Arial" w:cs="Arial"/>
          <w:b/>
          <w:bCs/>
          <w:sz w:val="20"/>
          <w:szCs w:val="20"/>
        </w:rPr>
        <w:t>Who can help me?</w:t>
      </w:r>
    </w:p>
    <w:p w14:paraId="395E1B98" w14:textId="77777777" w:rsidR="00832ECD" w:rsidRDefault="00832ECD" w:rsidP="00832EC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E638ED4" wp14:editId="349236AB">
            <wp:extent cx="1333500" cy="1333500"/>
            <wp:effectExtent l="0" t="0" r="0" b="0"/>
            <wp:docPr id="550187722" name="Picture 31" descr="A cartoon of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58775" name="Picture 31" descr="A cartoon of a chil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8D47BDA" wp14:editId="4F777361">
            <wp:extent cx="1124508" cy="1341519"/>
            <wp:effectExtent l="0" t="0" r="0" b="0"/>
            <wp:docPr id="286180087" name="Picture 32" descr="A cartoon of a person wearing 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180087" name="Picture 32" descr="A cartoon of a person wearing glasse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08" cy="134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C4CEDB8" wp14:editId="6D3CC5A6">
            <wp:extent cx="1145859" cy="1196115"/>
            <wp:effectExtent l="0" t="0" r="0" b="0"/>
            <wp:docPr id="1820866656" name="Picture 33" descr="A cartoon of a person wearing headpho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866656" name="Picture 33" descr="A cartoon of a person wearing headphone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859" cy="119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57261" w14:textId="77777777" w:rsidR="00832ECD" w:rsidRDefault="00832ECD" w:rsidP="00832EC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Kid                                             Nurse                                Stranger</w:t>
      </w:r>
    </w:p>
    <w:p w14:paraId="6B11DD1C" w14:textId="77777777" w:rsidR="00832ECD" w:rsidRDefault="00832ECD" w:rsidP="00832ECD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</w:t>
      </w:r>
    </w:p>
    <w:p w14:paraId="275C6E43" w14:textId="77777777" w:rsidR="00832ECD" w:rsidRDefault="00832ECD" w:rsidP="00832ECD">
      <w:pPr>
        <w:pBdr>
          <w:bottom w:val="single" w:sz="12" w:space="1" w:color="auto"/>
        </w:pBdr>
        <w:spacing w:line="60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ASK:  </w:t>
      </w:r>
      <w:r w:rsidRPr="00832ECD">
        <w:rPr>
          <w:rFonts w:ascii="Arial" w:hAnsi="Arial" w:cs="Arial"/>
          <w:sz w:val="20"/>
          <w:szCs w:val="20"/>
        </w:rPr>
        <w:t>Can you help me?</w:t>
      </w:r>
    </w:p>
    <w:p w14:paraId="1FFEDA2E" w14:textId="77777777" w:rsidR="00832ECD" w:rsidRDefault="00832ECD" w:rsidP="00832ECD">
      <w:pPr>
        <w:pBdr>
          <w:bottom w:val="single" w:sz="12" w:space="1" w:color="auto"/>
        </w:pBdr>
        <w:spacing w:line="60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TELL </w:t>
      </w:r>
      <w:r w:rsidRPr="00832ECD">
        <w:rPr>
          <w:rFonts w:ascii="Arial" w:hAnsi="Arial" w:cs="Arial"/>
          <w:sz w:val="20"/>
          <w:szCs w:val="20"/>
        </w:rPr>
        <w:t>your trusted adult your need or problem.</w:t>
      </w:r>
    </w:p>
    <w:p w14:paraId="0F04E863" w14:textId="77777777" w:rsidR="00832ECD" w:rsidRDefault="00832ECD" w:rsidP="00832ECD">
      <w:pPr>
        <w:pBdr>
          <w:bottom w:val="single" w:sz="12" w:space="1" w:color="auto"/>
        </w:pBdr>
        <w:spacing w:line="60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LISTEN </w:t>
      </w:r>
      <w:r w:rsidRPr="00832ECD">
        <w:rPr>
          <w:rFonts w:ascii="Arial" w:hAnsi="Arial" w:cs="Arial"/>
          <w:sz w:val="20"/>
          <w:szCs w:val="20"/>
        </w:rPr>
        <w:t>to your trusted adult.</w:t>
      </w:r>
    </w:p>
    <w:p w14:paraId="7A729C8D" w14:textId="7244DEEA" w:rsidR="00832ECD" w:rsidRPr="00832ECD" w:rsidRDefault="00832ECD" w:rsidP="00832ECD">
      <w:pPr>
        <w:pBdr>
          <w:bottom w:val="single" w:sz="12" w:space="1" w:color="auto"/>
        </w:pBdr>
        <w:spacing w:line="60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THANK </w:t>
      </w:r>
      <w:r w:rsidRPr="00832ECD">
        <w:rPr>
          <w:rFonts w:ascii="Arial" w:hAnsi="Arial" w:cs="Arial"/>
          <w:sz w:val="20"/>
          <w:szCs w:val="20"/>
        </w:rPr>
        <w:t>your trusted adult.</w:t>
      </w:r>
    </w:p>
    <w:p w14:paraId="2F7FE0B2" w14:textId="19ECC842" w:rsidR="008E7DB1" w:rsidRPr="00767230" w:rsidRDefault="008E7DB1" w:rsidP="008E7DB1">
      <w:pPr>
        <w:spacing w:after="120" w:line="276" w:lineRule="auto"/>
        <w:rPr>
          <w:rFonts w:ascii="Arial" w:eastAsia="Lustria" w:hAnsi="Arial" w:cs="Arial"/>
          <w:b/>
          <w:sz w:val="22"/>
        </w:rPr>
      </w:pPr>
    </w:p>
    <w:sectPr w:rsidR="008E7DB1" w:rsidRPr="00767230" w:rsidSect="00F372D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pgSz w:w="12240" w:h="15840"/>
      <w:pgMar w:top="1008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7D1681" w14:textId="77777777" w:rsidR="00905B15" w:rsidRDefault="00905B15" w:rsidP="00B36DD9">
      <w:r>
        <w:separator/>
      </w:r>
    </w:p>
  </w:endnote>
  <w:endnote w:type="continuationSeparator" w:id="0">
    <w:p w14:paraId="482F51ED" w14:textId="77777777" w:rsidR="00905B15" w:rsidRDefault="00905B15" w:rsidP="00B36D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stria">
    <w:altName w:val="Calibri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202913771"/>
      <w:docPartObj>
        <w:docPartGallery w:val="Page Numbers (Bottom of Page)"/>
        <w:docPartUnique/>
      </w:docPartObj>
    </w:sdtPr>
    <w:sdtContent>
      <w:p w14:paraId="52EDE02F" w14:textId="77777777" w:rsidR="00AF27D0" w:rsidRDefault="00AF27D0" w:rsidP="00DC401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ABE3AE0" w14:textId="77777777" w:rsidR="00AF27D0" w:rsidRDefault="00AF27D0" w:rsidP="00AF27D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2029682007"/>
      <w:docPartObj>
        <w:docPartGallery w:val="Page Numbers (Bottom of Page)"/>
        <w:docPartUnique/>
      </w:docPartObj>
    </w:sdtPr>
    <w:sdtContent>
      <w:p w14:paraId="01D3FD41" w14:textId="77777777" w:rsidR="00AF27D0" w:rsidRDefault="00AF27D0" w:rsidP="00DC4017">
        <w:pPr>
          <w:pStyle w:val="Footer"/>
          <w:framePr w:wrap="none" w:vAnchor="text" w:hAnchor="margin" w:xAlign="right" w:y="1"/>
          <w:rPr>
            <w:rStyle w:val="PageNumber"/>
          </w:rPr>
        </w:pPr>
        <w:r w:rsidRPr="00C06F59">
          <w:rPr>
            <w:rStyle w:val="PageNumber"/>
            <w:rFonts w:asciiTheme="minorHAnsi" w:hAnsiTheme="minorHAnsi" w:cstheme="minorHAnsi"/>
            <w:sz w:val="20"/>
            <w:szCs w:val="20"/>
          </w:rPr>
          <w:fldChar w:fldCharType="begin"/>
        </w:r>
        <w:r w:rsidRPr="00C06F59">
          <w:rPr>
            <w:rStyle w:val="PageNumber"/>
            <w:rFonts w:asciiTheme="minorHAnsi" w:hAnsiTheme="minorHAnsi" w:cstheme="minorHAnsi"/>
            <w:sz w:val="20"/>
            <w:szCs w:val="20"/>
          </w:rPr>
          <w:instrText xml:space="preserve"> PAGE </w:instrText>
        </w:r>
        <w:r w:rsidRPr="00C06F59">
          <w:rPr>
            <w:rStyle w:val="PageNumber"/>
            <w:rFonts w:asciiTheme="minorHAnsi" w:hAnsiTheme="minorHAnsi" w:cstheme="minorHAnsi"/>
            <w:sz w:val="20"/>
            <w:szCs w:val="20"/>
          </w:rPr>
          <w:fldChar w:fldCharType="separate"/>
        </w:r>
        <w:r w:rsidR="00D43531" w:rsidRPr="00C06F59">
          <w:rPr>
            <w:rStyle w:val="PageNumber"/>
            <w:rFonts w:asciiTheme="minorHAnsi" w:hAnsiTheme="minorHAnsi" w:cstheme="minorHAnsi"/>
            <w:noProof/>
            <w:sz w:val="20"/>
            <w:szCs w:val="20"/>
          </w:rPr>
          <w:t>2</w:t>
        </w:r>
        <w:r w:rsidRPr="00C06F59">
          <w:rPr>
            <w:rStyle w:val="PageNumber"/>
            <w:rFonts w:asciiTheme="minorHAnsi" w:hAnsiTheme="minorHAnsi" w:cstheme="minorHAnsi"/>
            <w:sz w:val="20"/>
            <w:szCs w:val="20"/>
          </w:rPr>
          <w:fldChar w:fldCharType="end"/>
        </w:r>
      </w:p>
    </w:sdtContent>
  </w:sdt>
  <w:p w14:paraId="3CA76900" w14:textId="20658914" w:rsidR="00AF27D0" w:rsidRPr="00EA6EE3" w:rsidRDefault="005E73A2" w:rsidP="00AF27D0">
    <w:pPr>
      <w:pStyle w:val="Footer"/>
      <w:ind w:right="360"/>
      <w:rPr>
        <w:rFonts w:asciiTheme="minorHAnsi" w:hAnsiTheme="minorHAnsi" w:cstheme="minorHAnsi"/>
        <w:sz w:val="21"/>
        <w:szCs w:val="21"/>
      </w:rPr>
    </w:pPr>
    <w:r>
      <w:rPr>
        <w:rFonts w:asciiTheme="minorHAnsi" w:hAnsiTheme="minorHAnsi" w:cstheme="minorHAnsi"/>
        <w:sz w:val="21"/>
        <w:szCs w:val="21"/>
      </w:rPr>
      <w:t xml:space="preserve">Kindergarten </w:t>
    </w:r>
    <w:r w:rsidR="00F372DA" w:rsidRPr="00EA6EE3">
      <w:rPr>
        <w:rFonts w:asciiTheme="minorHAnsi" w:hAnsiTheme="minorHAnsi" w:cstheme="minorHAnsi"/>
        <w:sz w:val="21"/>
        <w:szCs w:val="21"/>
      </w:rPr>
      <w:t xml:space="preserve">- </w:t>
    </w:r>
    <w:r w:rsidR="00E16316" w:rsidRPr="00EA6EE3">
      <w:rPr>
        <w:rFonts w:asciiTheme="minorHAnsi" w:hAnsiTheme="minorHAnsi" w:cstheme="minorHAnsi"/>
        <w:sz w:val="21"/>
        <w:szCs w:val="21"/>
      </w:rPr>
      <w:t xml:space="preserve">Lesson </w:t>
    </w:r>
    <w:r w:rsidR="00255007">
      <w:rPr>
        <w:rFonts w:asciiTheme="minorHAnsi" w:hAnsiTheme="minorHAnsi" w:cstheme="minorHAnsi"/>
        <w:sz w:val="21"/>
        <w:szCs w:val="21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FAF1DA" w14:textId="77777777" w:rsidR="00905B15" w:rsidRDefault="00905B15" w:rsidP="00B36DD9">
      <w:r>
        <w:separator/>
      </w:r>
    </w:p>
  </w:footnote>
  <w:footnote w:type="continuationSeparator" w:id="0">
    <w:p w14:paraId="247FB4E4" w14:textId="77777777" w:rsidR="00905B15" w:rsidRDefault="00905B15" w:rsidP="00B36D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6DDE71" w14:textId="77777777" w:rsidR="00B36DD9" w:rsidRDefault="00905B15">
    <w:pPr>
      <w:pStyle w:val="Header"/>
    </w:pPr>
    <w:r>
      <w:rPr>
        <w:noProof/>
      </w:rPr>
      <w:pict w14:anchorId="402105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425529" o:spid="_x0000_s1025" type="#_x0000_t75" alt="" style="position:absolute;margin-left:0;margin-top:0;width:612pt;height:11in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eader artwo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44D03F" w14:textId="4F84EC8D" w:rsidR="00B36DD9" w:rsidRPr="00C03D5E" w:rsidRDefault="00E92431" w:rsidP="00E92431">
    <w:pPr>
      <w:spacing w:after="80"/>
      <w:rPr>
        <w:rFonts w:asciiTheme="minorHAnsi" w:hAnsiTheme="minorHAnsi" w:cstheme="minorHAnsi"/>
        <w:b/>
        <w:bCs/>
        <w:color w:val="7F7F7F" w:themeColor="text1" w:themeTint="80"/>
        <w:sz w:val="21"/>
        <w:szCs w:val="21"/>
      </w:rPr>
    </w:pPr>
    <w:r>
      <w:rPr>
        <w:noProof/>
        <w:color w:val="B6E4D1"/>
      </w:rPr>
      <w:drawing>
        <wp:inline distT="0" distB="0" distL="0" distR="0" wp14:anchorId="34CC28FC" wp14:editId="174D0C10">
          <wp:extent cx="2512963" cy="592667"/>
          <wp:effectExtent l="0" t="0" r="1905" b="4445"/>
          <wp:docPr id="893564548" name="Picture 1" descr="A logo with a butterfl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3564548" name="Picture 1" descr="A logo with a butterfl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5743" cy="5956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92431">
      <w:rPr>
        <w:b/>
        <w:bCs/>
        <w:color w:val="7F7F7F" w:themeColor="text1" w:themeTint="80"/>
        <w:sz w:val="22"/>
      </w:rPr>
      <w:t xml:space="preserve"> </w:t>
    </w:r>
    <w:r>
      <w:rPr>
        <w:b/>
        <w:bCs/>
        <w:color w:val="7F7F7F" w:themeColor="text1" w:themeTint="80"/>
        <w:sz w:val="22"/>
      </w:rPr>
      <w:t xml:space="preserve">                 </w:t>
    </w:r>
    <w:r w:rsidR="00FE6048">
      <w:rPr>
        <w:rFonts w:asciiTheme="minorHAnsi" w:hAnsiTheme="minorHAnsi" w:cstheme="minorHAnsi"/>
        <w:b/>
        <w:bCs/>
        <w:color w:val="7F7F7F" w:themeColor="text1" w:themeTint="80"/>
        <w:sz w:val="21"/>
        <w:szCs w:val="21"/>
      </w:rPr>
      <w:t>Substance Use Prevention</w:t>
    </w:r>
    <w:r w:rsidRPr="00C03D5E">
      <w:rPr>
        <w:rFonts w:asciiTheme="minorHAnsi" w:hAnsiTheme="minorHAnsi" w:cstheme="minorHAnsi"/>
        <w:b/>
        <w:bCs/>
        <w:color w:val="7F7F7F" w:themeColor="text1" w:themeTint="80"/>
        <w:sz w:val="21"/>
        <w:szCs w:val="21"/>
      </w:rPr>
      <w:t xml:space="preserve"> – </w:t>
    </w:r>
    <w:r w:rsidR="005E73A2">
      <w:rPr>
        <w:rFonts w:asciiTheme="minorHAnsi" w:hAnsiTheme="minorHAnsi" w:cstheme="minorHAnsi"/>
        <w:b/>
        <w:bCs/>
        <w:color w:val="7F7F7F" w:themeColor="text1" w:themeTint="80"/>
        <w:sz w:val="21"/>
        <w:szCs w:val="21"/>
      </w:rPr>
      <w:t>Kindergarten</w:t>
    </w:r>
    <w:r w:rsidRPr="00C03D5E">
      <w:rPr>
        <w:rFonts w:asciiTheme="minorHAnsi" w:hAnsiTheme="minorHAnsi" w:cstheme="minorHAnsi"/>
        <w:b/>
        <w:bCs/>
        <w:color w:val="7F7F7F" w:themeColor="text1" w:themeTint="80"/>
        <w:sz w:val="21"/>
        <w:szCs w:val="21"/>
      </w:rPr>
      <w:t xml:space="preserve">: Lesson </w:t>
    </w:r>
    <w:r w:rsidR="00255007">
      <w:rPr>
        <w:rFonts w:asciiTheme="minorHAnsi" w:hAnsiTheme="minorHAnsi" w:cstheme="minorHAnsi"/>
        <w:b/>
        <w:bCs/>
        <w:color w:val="7F7F7F" w:themeColor="text1" w:themeTint="80"/>
        <w:sz w:val="21"/>
        <w:szCs w:val="21"/>
      </w:rPr>
      <w:t>3</w:t>
    </w:r>
  </w:p>
  <w:p w14:paraId="58F5CF09" w14:textId="77777777" w:rsidR="00E92431" w:rsidRPr="00E92431" w:rsidRDefault="00E92431" w:rsidP="00E92431">
    <w:pPr>
      <w:spacing w:after="80"/>
      <w:rPr>
        <w:color w:val="B6E4D1"/>
      </w:rPr>
    </w:pPr>
    <w:r>
      <w:rPr>
        <w:noProof/>
        <w:color w:val="B6E4D1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1D4845A" wp14:editId="50E62F8F">
              <wp:simplePos x="0" y="0"/>
              <wp:positionH relativeFrom="column">
                <wp:posOffset>0</wp:posOffset>
              </wp:positionH>
              <wp:positionV relativeFrom="paragraph">
                <wp:posOffset>12700</wp:posOffset>
              </wp:positionV>
              <wp:extent cx="6263148" cy="0"/>
              <wp:effectExtent l="0" t="12700" r="23495" b="12700"/>
              <wp:wrapNone/>
              <wp:docPr id="889120055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148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1B0413C" id="Straight Connector 3" o:spid="_x0000_s1026" style="position:absolute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pt" to="493.15pt,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" strokecolor="black [3200]" strokeweight="1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A2AB2D" w14:textId="08E9DAD9" w:rsidR="00AF121F" w:rsidRDefault="00E57D25" w:rsidP="00466E51">
    <w:pPr>
      <w:spacing w:after="80"/>
      <w:rPr>
        <w:b/>
        <w:bCs/>
        <w:color w:val="7F7F7F" w:themeColor="text1" w:themeTint="80"/>
        <w:sz w:val="22"/>
      </w:rPr>
    </w:pPr>
    <w:r>
      <w:rPr>
        <w:noProof/>
        <w:color w:val="B6E4D1"/>
      </w:rPr>
      <w:drawing>
        <wp:inline distT="0" distB="0" distL="0" distR="0" wp14:anchorId="29BB6A01" wp14:editId="15DE65CF">
          <wp:extent cx="2512695" cy="690033"/>
          <wp:effectExtent l="0" t="0" r="1905" b="0"/>
          <wp:docPr id="155984694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984694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4539" cy="7015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024A4">
      <w:rPr>
        <w:color w:val="B6E4D1"/>
      </w:rPr>
      <w:t xml:space="preserve">    </w:t>
    </w:r>
    <w:r>
      <w:rPr>
        <w:color w:val="B6E4D1"/>
      </w:rPr>
      <w:t xml:space="preserve">                 </w:t>
    </w:r>
    <w:r w:rsidR="00F372DA">
      <w:rPr>
        <w:b/>
        <w:bCs/>
        <w:color w:val="7F7F7F" w:themeColor="text1" w:themeTint="80"/>
        <w:sz w:val="22"/>
      </w:rPr>
      <w:t>Mental Emotional Health</w:t>
    </w:r>
    <w:r>
      <w:rPr>
        <w:b/>
        <w:bCs/>
        <w:color w:val="7F7F7F" w:themeColor="text1" w:themeTint="80"/>
        <w:sz w:val="22"/>
      </w:rPr>
      <w:t xml:space="preserve"> </w:t>
    </w:r>
    <w:r w:rsidRPr="00E57D25">
      <w:rPr>
        <w:b/>
        <w:bCs/>
        <w:color w:val="7F7F7F" w:themeColor="text1" w:themeTint="80"/>
        <w:sz w:val="22"/>
      </w:rPr>
      <w:t xml:space="preserve">– </w:t>
    </w:r>
    <w:r w:rsidR="00F372DA">
      <w:rPr>
        <w:b/>
        <w:bCs/>
        <w:color w:val="7F7F7F" w:themeColor="text1" w:themeTint="80"/>
        <w:sz w:val="22"/>
      </w:rPr>
      <w:t>Middle</w:t>
    </w:r>
    <w:r w:rsidRPr="00E57D25">
      <w:rPr>
        <w:b/>
        <w:bCs/>
        <w:color w:val="7F7F7F" w:themeColor="text1" w:themeTint="80"/>
        <w:sz w:val="22"/>
      </w:rPr>
      <w:t xml:space="preserve"> School</w:t>
    </w:r>
    <w:r>
      <w:rPr>
        <w:b/>
        <w:bCs/>
        <w:color w:val="7F7F7F" w:themeColor="text1" w:themeTint="80"/>
        <w:sz w:val="22"/>
      </w:rPr>
      <w:t>:</w:t>
    </w:r>
    <w:r w:rsidRPr="00E57D25">
      <w:rPr>
        <w:b/>
        <w:bCs/>
        <w:color w:val="7F7F7F" w:themeColor="text1" w:themeTint="80"/>
        <w:sz w:val="22"/>
      </w:rPr>
      <w:t xml:space="preserve"> Lesson 1</w:t>
    </w:r>
  </w:p>
  <w:p w14:paraId="2C8DC6C6" w14:textId="77777777" w:rsidR="00E92431" w:rsidRPr="00466E51" w:rsidRDefault="00E92431" w:rsidP="00466E51">
    <w:pPr>
      <w:spacing w:after="80"/>
      <w:rPr>
        <w:color w:val="B6E4D1"/>
      </w:rPr>
    </w:pPr>
    <w:r>
      <w:rPr>
        <w:noProof/>
        <w:color w:val="B6E4D1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FF46795" wp14:editId="2E366724">
              <wp:simplePos x="0" y="0"/>
              <wp:positionH relativeFrom="column">
                <wp:posOffset>1905</wp:posOffset>
              </wp:positionH>
              <wp:positionV relativeFrom="paragraph">
                <wp:posOffset>69850</wp:posOffset>
              </wp:positionV>
              <wp:extent cx="6263148" cy="0"/>
              <wp:effectExtent l="0" t="12700" r="23495" b="12700"/>
              <wp:wrapNone/>
              <wp:docPr id="1754912599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148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723525" id="Straight Connector 3" o:spid="_x0000_s1026" style="position:absolute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15pt,5.5pt" to="493.3pt,5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&#13;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959E6"/>
    <w:multiLevelType w:val="hybridMultilevel"/>
    <w:tmpl w:val="9364FB84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" w15:restartNumberingAfterBreak="0">
    <w:nsid w:val="012E0019"/>
    <w:multiLevelType w:val="multilevel"/>
    <w:tmpl w:val="C68EDC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26210D2"/>
    <w:multiLevelType w:val="multilevel"/>
    <w:tmpl w:val="1A7A0D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32136A9"/>
    <w:multiLevelType w:val="hybridMultilevel"/>
    <w:tmpl w:val="799A8AB8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BF6F18"/>
    <w:multiLevelType w:val="multilevel"/>
    <w:tmpl w:val="B72C8CE8"/>
    <w:styleLink w:val="CurrentList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4D91935"/>
    <w:multiLevelType w:val="hybridMultilevel"/>
    <w:tmpl w:val="3B64C83A"/>
    <w:lvl w:ilvl="0" w:tplc="22BE3D84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5821A4"/>
    <w:multiLevelType w:val="hybridMultilevel"/>
    <w:tmpl w:val="B72C8C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6F513EA"/>
    <w:multiLevelType w:val="hybridMultilevel"/>
    <w:tmpl w:val="7CE0FF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73A6B70"/>
    <w:multiLevelType w:val="multilevel"/>
    <w:tmpl w:val="573C00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8CD505D"/>
    <w:multiLevelType w:val="multilevel"/>
    <w:tmpl w:val="AB6CE6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0A273793"/>
    <w:multiLevelType w:val="multilevel"/>
    <w:tmpl w:val="F558C988"/>
    <w:styleLink w:val="CurrentList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C7F1816"/>
    <w:multiLevelType w:val="hybridMultilevel"/>
    <w:tmpl w:val="48EC1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E728ED"/>
    <w:multiLevelType w:val="multilevel"/>
    <w:tmpl w:val="F73439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0CFF4E2E"/>
    <w:multiLevelType w:val="multilevel"/>
    <w:tmpl w:val="03FAEDE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color w:val="000000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u w:val="none"/>
      </w:rPr>
    </w:lvl>
  </w:abstractNum>
  <w:abstractNum w:abstractNumId="14" w15:restartNumberingAfterBreak="0">
    <w:nsid w:val="0D1344A1"/>
    <w:multiLevelType w:val="multilevel"/>
    <w:tmpl w:val="42840F7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0D9C5E3F"/>
    <w:multiLevelType w:val="multilevel"/>
    <w:tmpl w:val="C49E648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0EAD3426"/>
    <w:multiLevelType w:val="hybridMultilevel"/>
    <w:tmpl w:val="289A1DD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0FF02324"/>
    <w:multiLevelType w:val="multilevel"/>
    <w:tmpl w:val="C938181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1DA10D3"/>
    <w:multiLevelType w:val="multilevel"/>
    <w:tmpl w:val="38DA92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z w:val="26"/>
        <w:szCs w:val="26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12004555"/>
    <w:multiLevelType w:val="hybridMultilevel"/>
    <w:tmpl w:val="6CC2B01E"/>
    <w:lvl w:ilvl="0" w:tplc="B628BE48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4635C40"/>
    <w:multiLevelType w:val="multilevel"/>
    <w:tmpl w:val="6BFAF8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4E11EF1"/>
    <w:multiLevelType w:val="multilevel"/>
    <w:tmpl w:val="1968FD7E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2" w15:restartNumberingAfterBreak="0">
    <w:nsid w:val="150A4FF0"/>
    <w:multiLevelType w:val="hybridMultilevel"/>
    <w:tmpl w:val="F558C9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15A93774"/>
    <w:multiLevelType w:val="hybridMultilevel"/>
    <w:tmpl w:val="4A0057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85C3480"/>
    <w:multiLevelType w:val="multilevel"/>
    <w:tmpl w:val="C49E648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186C28BC"/>
    <w:multiLevelType w:val="hybridMultilevel"/>
    <w:tmpl w:val="2D4E70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1A474B1A"/>
    <w:multiLevelType w:val="multilevel"/>
    <w:tmpl w:val="E5DCCB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1B8B6061"/>
    <w:multiLevelType w:val="multilevel"/>
    <w:tmpl w:val="172664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1BE71E1C"/>
    <w:multiLevelType w:val="hybridMultilevel"/>
    <w:tmpl w:val="96222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CF76428"/>
    <w:multiLevelType w:val="multilevel"/>
    <w:tmpl w:val="20FCCC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1E943BFE"/>
    <w:multiLevelType w:val="multilevel"/>
    <w:tmpl w:val="A714452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1F2C060C"/>
    <w:multiLevelType w:val="multilevel"/>
    <w:tmpl w:val="69D23A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1B71A30"/>
    <w:multiLevelType w:val="multilevel"/>
    <w:tmpl w:val="A8E04C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21BF55D5"/>
    <w:multiLevelType w:val="hybridMultilevel"/>
    <w:tmpl w:val="21CCE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2026C8F"/>
    <w:multiLevelType w:val="multilevel"/>
    <w:tmpl w:val="2EE0B9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234130C4"/>
    <w:multiLevelType w:val="hybridMultilevel"/>
    <w:tmpl w:val="53B011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234266CC"/>
    <w:multiLevelType w:val="multilevel"/>
    <w:tmpl w:val="C8260A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23B9194C"/>
    <w:multiLevelType w:val="multilevel"/>
    <w:tmpl w:val="D8F6DC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32"/>
      </w:rPr>
    </w:lvl>
    <w:lvl w:ilvl="3">
      <w:start w:val="1"/>
      <w:numFmt w:val="bullet"/>
      <w:lvlText w:val="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24A20A69"/>
    <w:multiLevelType w:val="hybridMultilevel"/>
    <w:tmpl w:val="D108DF3E"/>
    <w:lvl w:ilvl="0" w:tplc="5F54760A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4AF0FEF"/>
    <w:multiLevelType w:val="hybridMultilevel"/>
    <w:tmpl w:val="0AF6E0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5766722"/>
    <w:multiLevelType w:val="multilevel"/>
    <w:tmpl w:val="BB9E30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25AE39F2"/>
    <w:multiLevelType w:val="multilevel"/>
    <w:tmpl w:val="573C00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283708EB"/>
    <w:multiLevelType w:val="hybridMultilevel"/>
    <w:tmpl w:val="1624A4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29CC33AE"/>
    <w:multiLevelType w:val="multilevel"/>
    <w:tmpl w:val="9F5C08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 w15:restartNumberingAfterBreak="0">
    <w:nsid w:val="2AC92926"/>
    <w:multiLevelType w:val="multilevel"/>
    <w:tmpl w:val="03FAEDE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color w:val="000000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u w:val="none"/>
      </w:rPr>
    </w:lvl>
  </w:abstractNum>
  <w:abstractNum w:abstractNumId="45" w15:restartNumberingAfterBreak="0">
    <w:nsid w:val="2C834700"/>
    <w:multiLevelType w:val="hybridMultilevel"/>
    <w:tmpl w:val="0B6C777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2F0F00C1"/>
    <w:multiLevelType w:val="multilevel"/>
    <w:tmpl w:val="7666A486"/>
    <w:lvl w:ilvl="0">
      <w:start w:val="1"/>
      <w:numFmt w:val="bullet"/>
      <w:pStyle w:val="HELPsbulletedlis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47" w15:restartNumberingAfterBreak="0">
    <w:nsid w:val="313B6C76"/>
    <w:multiLevelType w:val="multilevel"/>
    <w:tmpl w:val="FC1C4D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◊"/>
      <w:lvlJc w:val="left"/>
      <w:pPr>
        <w:ind w:left="2880" w:hanging="360"/>
      </w:pPr>
      <w:rPr>
        <w:rFonts w:ascii="Noto Sans Symbols" w:eastAsia="Noto Sans Symbols" w:hAnsi="Noto Sans Symbols" w:cs="Noto Sans Symbols"/>
        <w:color w:val="000000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31D56C97"/>
    <w:multiLevelType w:val="hybridMultilevel"/>
    <w:tmpl w:val="BE5E8C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32385D32"/>
    <w:multiLevelType w:val="multilevel"/>
    <w:tmpl w:val="0FC8BB96"/>
    <w:styleLink w:val="CurrentList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325359B0"/>
    <w:multiLevelType w:val="multilevel"/>
    <w:tmpl w:val="1D964C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32755DCB"/>
    <w:multiLevelType w:val="multilevel"/>
    <w:tmpl w:val="F668BC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◊"/>
      <w:lvlJc w:val="left"/>
      <w:pPr>
        <w:ind w:left="2880" w:hanging="360"/>
      </w:pPr>
      <w:rPr>
        <w:rFonts w:ascii="Noto Sans Symbols" w:eastAsia="Noto Sans Symbols" w:hAnsi="Noto Sans Symbols" w:cs="Noto Sans Symbols"/>
        <w:color w:val="000000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 w15:restartNumberingAfterBreak="0">
    <w:nsid w:val="332979AD"/>
    <w:multiLevelType w:val="multilevel"/>
    <w:tmpl w:val="820810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 w15:restartNumberingAfterBreak="0">
    <w:nsid w:val="33894291"/>
    <w:multiLevelType w:val="multilevel"/>
    <w:tmpl w:val="C49E648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33AC16A4"/>
    <w:multiLevelType w:val="hybridMultilevel"/>
    <w:tmpl w:val="837008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35786ADB"/>
    <w:multiLevelType w:val="hybridMultilevel"/>
    <w:tmpl w:val="8F624D96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6" w15:restartNumberingAfterBreak="0">
    <w:nsid w:val="35A83556"/>
    <w:multiLevelType w:val="hybridMultilevel"/>
    <w:tmpl w:val="30326DE0"/>
    <w:lvl w:ilvl="0" w:tplc="A5483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81A0959"/>
    <w:multiLevelType w:val="multilevel"/>
    <w:tmpl w:val="C49E648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3A451F32"/>
    <w:multiLevelType w:val="multilevel"/>
    <w:tmpl w:val="03923D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9" w15:restartNumberingAfterBreak="0">
    <w:nsid w:val="3CBE153F"/>
    <w:multiLevelType w:val="multilevel"/>
    <w:tmpl w:val="D09CAF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3ED23B1D"/>
    <w:multiLevelType w:val="hybridMultilevel"/>
    <w:tmpl w:val="F96C2F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3FF54C4C"/>
    <w:multiLevelType w:val="multilevel"/>
    <w:tmpl w:val="FE5CD72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40D023A5"/>
    <w:multiLevelType w:val="hybridMultilevel"/>
    <w:tmpl w:val="5E601E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5947380"/>
    <w:multiLevelType w:val="multilevel"/>
    <w:tmpl w:val="A51A740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4" w15:restartNumberingAfterBreak="0">
    <w:nsid w:val="45CA07C5"/>
    <w:multiLevelType w:val="hybridMultilevel"/>
    <w:tmpl w:val="79E6E3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5" w15:restartNumberingAfterBreak="0">
    <w:nsid w:val="4A1430FF"/>
    <w:multiLevelType w:val="multilevel"/>
    <w:tmpl w:val="244AA5D4"/>
    <w:styleLink w:val="CurrentList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4A6E112E"/>
    <w:multiLevelType w:val="hybridMultilevel"/>
    <w:tmpl w:val="6A081B9A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7" w15:restartNumberingAfterBreak="0">
    <w:nsid w:val="4C424A54"/>
    <w:multiLevelType w:val="hybridMultilevel"/>
    <w:tmpl w:val="8DDEFE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D38226A"/>
    <w:multiLevelType w:val="multilevel"/>
    <w:tmpl w:val="83700830"/>
    <w:styleLink w:val="CurrentList7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4E973ED7"/>
    <w:multiLevelType w:val="multilevel"/>
    <w:tmpl w:val="F1FC07A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50934D96"/>
    <w:multiLevelType w:val="multilevel"/>
    <w:tmpl w:val="2EE0B9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1" w15:restartNumberingAfterBreak="0">
    <w:nsid w:val="50FD52B0"/>
    <w:multiLevelType w:val="multilevel"/>
    <w:tmpl w:val="604CD8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2" w15:restartNumberingAfterBreak="0">
    <w:nsid w:val="51A02AF7"/>
    <w:multiLevelType w:val="multilevel"/>
    <w:tmpl w:val="C09C9152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Letter"/>
      <w:lvlText w:val="%3."/>
      <w:lvlJc w:val="left"/>
      <w:pPr>
        <w:ind w:left="2880" w:hanging="360"/>
      </w:p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3" w15:restartNumberingAfterBreak="0">
    <w:nsid w:val="52C75939"/>
    <w:multiLevelType w:val="hybridMultilevel"/>
    <w:tmpl w:val="6C5CA70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36F07F1"/>
    <w:multiLevelType w:val="multilevel"/>
    <w:tmpl w:val="D60070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5" w15:restartNumberingAfterBreak="0">
    <w:nsid w:val="545506AD"/>
    <w:multiLevelType w:val="hybridMultilevel"/>
    <w:tmpl w:val="91C485D6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6" w15:restartNumberingAfterBreak="0">
    <w:nsid w:val="55380832"/>
    <w:multiLevelType w:val="hybridMultilevel"/>
    <w:tmpl w:val="20E444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55CB1F3C"/>
    <w:multiLevelType w:val="hybridMultilevel"/>
    <w:tmpl w:val="61C06236"/>
    <w:lvl w:ilvl="0" w:tplc="4B28AD5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71F01B4"/>
    <w:multiLevelType w:val="multilevel"/>
    <w:tmpl w:val="FE0248FE"/>
    <w:lvl w:ilvl="0">
      <w:start w:val="1"/>
      <w:numFmt w:val="bullet"/>
      <w:lvlText w:val="●"/>
      <w:lvlJc w:val="left"/>
      <w:pPr>
        <w:ind w:left="1464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84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904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24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44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64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84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504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24" w:hanging="360"/>
      </w:pPr>
      <w:rPr>
        <w:u w:val="none"/>
      </w:rPr>
    </w:lvl>
  </w:abstractNum>
  <w:abstractNum w:abstractNumId="79" w15:restartNumberingAfterBreak="0">
    <w:nsid w:val="588D5D7A"/>
    <w:multiLevelType w:val="hybridMultilevel"/>
    <w:tmpl w:val="F94C6B6C"/>
    <w:lvl w:ilvl="0" w:tplc="04090019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0" w15:restartNumberingAfterBreak="0">
    <w:nsid w:val="58F5679D"/>
    <w:multiLevelType w:val="hybridMultilevel"/>
    <w:tmpl w:val="84621C3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1" w15:restartNumberingAfterBreak="0">
    <w:nsid w:val="59E27C42"/>
    <w:multiLevelType w:val="hybridMultilevel"/>
    <w:tmpl w:val="70025C6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2" w15:restartNumberingAfterBreak="0">
    <w:nsid w:val="5A861595"/>
    <w:multiLevelType w:val="multilevel"/>
    <w:tmpl w:val="C49E648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3" w15:restartNumberingAfterBreak="0">
    <w:nsid w:val="5A9852DD"/>
    <w:multiLevelType w:val="multilevel"/>
    <w:tmpl w:val="E3443E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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4" w15:restartNumberingAfterBreak="0">
    <w:nsid w:val="5C992BA1"/>
    <w:multiLevelType w:val="hybridMultilevel"/>
    <w:tmpl w:val="CB6C82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5" w15:restartNumberingAfterBreak="0">
    <w:nsid w:val="5D222FD2"/>
    <w:multiLevelType w:val="hybridMultilevel"/>
    <w:tmpl w:val="8DEADF8A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6" w15:restartNumberingAfterBreak="0">
    <w:nsid w:val="5EDB4A19"/>
    <w:multiLevelType w:val="multilevel"/>
    <w:tmpl w:val="9D066A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  <w:lvl w:ilvl="1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87" w15:restartNumberingAfterBreak="0">
    <w:nsid w:val="5F185847"/>
    <w:multiLevelType w:val="multilevel"/>
    <w:tmpl w:val="E8DA898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5F2568DB"/>
    <w:multiLevelType w:val="multilevel"/>
    <w:tmpl w:val="03FAEDE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color w:val="000000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u w:val="none"/>
      </w:rPr>
    </w:lvl>
  </w:abstractNum>
  <w:abstractNum w:abstractNumId="89" w15:restartNumberingAfterBreak="0">
    <w:nsid w:val="5F86721C"/>
    <w:multiLevelType w:val="hybridMultilevel"/>
    <w:tmpl w:val="ECEA62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FEC1B53"/>
    <w:multiLevelType w:val="multilevel"/>
    <w:tmpl w:val="2EE0B9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1" w15:restartNumberingAfterBreak="0">
    <w:nsid w:val="61361588"/>
    <w:multiLevelType w:val="hybridMultilevel"/>
    <w:tmpl w:val="8334CA4A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0F">
      <w:start w:val="1"/>
      <w:numFmt w:val="decimal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92" w15:restartNumberingAfterBreak="0">
    <w:nsid w:val="6169553A"/>
    <w:multiLevelType w:val="multilevel"/>
    <w:tmpl w:val="88B647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z w:val="26"/>
        <w:szCs w:val="26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3" w15:restartNumberingAfterBreak="0">
    <w:nsid w:val="63590D3C"/>
    <w:multiLevelType w:val="hybridMultilevel"/>
    <w:tmpl w:val="DC80BD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4" w15:restartNumberingAfterBreak="0">
    <w:nsid w:val="6571768B"/>
    <w:multiLevelType w:val="multilevel"/>
    <w:tmpl w:val="D26401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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5" w15:restartNumberingAfterBreak="0">
    <w:nsid w:val="66324ABB"/>
    <w:multiLevelType w:val="hybridMultilevel"/>
    <w:tmpl w:val="0FC8BB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6" w15:restartNumberingAfterBreak="0">
    <w:nsid w:val="66D96859"/>
    <w:multiLevelType w:val="hybridMultilevel"/>
    <w:tmpl w:val="C12EAB0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7" w15:restartNumberingAfterBreak="0">
    <w:nsid w:val="67CE0E84"/>
    <w:multiLevelType w:val="multilevel"/>
    <w:tmpl w:val="22E89D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68BE0BAB"/>
    <w:multiLevelType w:val="hybridMultilevel"/>
    <w:tmpl w:val="A5566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906627B"/>
    <w:multiLevelType w:val="multilevel"/>
    <w:tmpl w:val="72D026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0" w15:restartNumberingAfterBreak="0">
    <w:nsid w:val="693E469C"/>
    <w:multiLevelType w:val="multilevel"/>
    <w:tmpl w:val="39AA8A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1" w15:restartNumberingAfterBreak="0">
    <w:nsid w:val="69B179AD"/>
    <w:multiLevelType w:val="multilevel"/>
    <w:tmpl w:val="5A26C76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2" w15:restartNumberingAfterBreak="0">
    <w:nsid w:val="6A273740"/>
    <w:multiLevelType w:val="multilevel"/>
    <w:tmpl w:val="AB22C00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3" w15:restartNumberingAfterBreak="0">
    <w:nsid w:val="6AD8327F"/>
    <w:multiLevelType w:val="multilevel"/>
    <w:tmpl w:val="F73439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4" w15:restartNumberingAfterBreak="0">
    <w:nsid w:val="6AF74206"/>
    <w:multiLevelType w:val="hybridMultilevel"/>
    <w:tmpl w:val="660412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B2257F8"/>
    <w:multiLevelType w:val="hybridMultilevel"/>
    <w:tmpl w:val="728255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B8D3FC8"/>
    <w:multiLevelType w:val="hybridMultilevel"/>
    <w:tmpl w:val="ACF4B920"/>
    <w:lvl w:ilvl="0" w:tplc="89F02A9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6BA90AF0"/>
    <w:multiLevelType w:val="multilevel"/>
    <w:tmpl w:val="9BE429C6"/>
    <w:lvl w:ilvl="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8" w15:restartNumberingAfterBreak="0">
    <w:nsid w:val="6C554D52"/>
    <w:multiLevelType w:val="hybridMultilevel"/>
    <w:tmpl w:val="244AA5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9" w15:restartNumberingAfterBreak="0">
    <w:nsid w:val="6D094587"/>
    <w:multiLevelType w:val="hybridMultilevel"/>
    <w:tmpl w:val="24B20F5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0" w15:restartNumberingAfterBreak="0">
    <w:nsid w:val="6D6332AF"/>
    <w:multiLevelType w:val="multilevel"/>
    <w:tmpl w:val="26C230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6D9C4C22"/>
    <w:multiLevelType w:val="multilevel"/>
    <w:tmpl w:val="0B2622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2" w15:restartNumberingAfterBreak="0">
    <w:nsid w:val="6E767B5C"/>
    <w:multiLevelType w:val="hybridMultilevel"/>
    <w:tmpl w:val="83F6DE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3" w15:restartNumberingAfterBreak="0">
    <w:nsid w:val="6F8F0CDD"/>
    <w:multiLevelType w:val="hybridMultilevel"/>
    <w:tmpl w:val="7BD895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4" w15:restartNumberingAfterBreak="0">
    <w:nsid w:val="72945D8B"/>
    <w:multiLevelType w:val="multilevel"/>
    <w:tmpl w:val="E40054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5" w15:restartNumberingAfterBreak="0">
    <w:nsid w:val="72C41BC8"/>
    <w:multiLevelType w:val="hybridMultilevel"/>
    <w:tmpl w:val="017A0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37F14C9"/>
    <w:multiLevelType w:val="hybridMultilevel"/>
    <w:tmpl w:val="2BD4E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442673A"/>
    <w:multiLevelType w:val="multilevel"/>
    <w:tmpl w:val="F45AAF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8" w15:restartNumberingAfterBreak="0">
    <w:nsid w:val="74884D91"/>
    <w:multiLevelType w:val="hybridMultilevel"/>
    <w:tmpl w:val="C3D4427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9" w15:restartNumberingAfterBreak="0">
    <w:nsid w:val="77972D1A"/>
    <w:multiLevelType w:val="multilevel"/>
    <w:tmpl w:val="07E8BE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0" w15:restartNumberingAfterBreak="0">
    <w:nsid w:val="798940F8"/>
    <w:multiLevelType w:val="hybridMultilevel"/>
    <w:tmpl w:val="DB84D4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1" w15:restartNumberingAfterBreak="0">
    <w:nsid w:val="7A90419E"/>
    <w:multiLevelType w:val="hybridMultilevel"/>
    <w:tmpl w:val="A63004D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0F">
      <w:start w:val="1"/>
      <w:numFmt w:val="decimal"/>
      <w:lvlText w:val="%3."/>
      <w:lvlJc w:val="left"/>
      <w:pPr>
        <w:ind w:left="2700" w:hanging="36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2" w15:restartNumberingAfterBreak="0">
    <w:nsid w:val="7B036B12"/>
    <w:multiLevelType w:val="multilevel"/>
    <w:tmpl w:val="CB84FAF4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23" w15:restartNumberingAfterBreak="0">
    <w:nsid w:val="7B6B0DC3"/>
    <w:multiLevelType w:val="multilevel"/>
    <w:tmpl w:val="8E9C6A56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4" w15:restartNumberingAfterBreak="0">
    <w:nsid w:val="7C0800D1"/>
    <w:multiLevelType w:val="multilevel"/>
    <w:tmpl w:val="D0ACD3C4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2160" w:hanging="360"/>
      </w:pPr>
    </w:lvl>
    <w:lvl w:ilvl="2">
      <w:start w:val="1"/>
      <w:numFmt w:val="lowerLetter"/>
      <w:lvlText w:val="%3."/>
      <w:lvlJc w:val="left"/>
      <w:pPr>
        <w:ind w:left="2880" w:hanging="360"/>
      </w:p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5" w15:restartNumberingAfterBreak="0">
    <w:nsid w:val="7C703B2D"/>
    <w:multiLevelType w:val="multilevel"/>
    <w:tmpl w:val="E68630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6" w15:restartNumberingAfterBreak="0">
    <w:nsid w:val="7CEA7966"/>
    <w:multiLevelType w:val="multilevel"/>
    <w:tmpl w:val="225EFB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7" w15:restartNumberingAfterBreak="0">
    <w:nsid w:val="7CFE001A"/>
    <w:multiLevelType w:val="multilevel"/>
    <w:tmpl w:val="3D9AA39E"/>
    <w:lvl w:ilvl="0">
      <w:start w:val="1"/>
      <w:numFmt w:val="decimal"/>
      <w:lvlText w:val="%1."/>
      <w:lvlJc w:val="left"/>
      <w:pPr>
        <w:ind w:left="1350" w:hanging="360"/>
      </w:pPr>
      <w:rPr>
        <w:rFonts w:ascii="Arial" w:eastAsia="Arial" w:hAnsi="Arial" w:cs="Arial"/>
        <w:sz w:val="30"/>
        <w:szCs w:val="3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8" w15:restartNumberingAfterBreak="0">
    <w:nsid w:val="7E525120"/>
    <w:multiLevelType w:val="multilevel"/>
    <w:tmpl w:val="C09E08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◊"/>
      <w:lvlJc w:val="left"/>
      <w:pPr>
        <w:ind w:left="2880" w:hanging="360"/>
      </w:pPr>
      <w:rPr>
        <w:rFonts w:ascii="Noto Sans Symbols" w:eastAsia="Noto Sans Symbols" w:hAnsi="Noto Sans Symbols" w:cs="Noto Sans Symbols"/>
        <w:color w:val="000000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9" w15:restartNumberingAfterBreak="0">
    <w:nsid w:val="7F215CB2"/>
    <w:multiLevelType w:val="multilevel"/>
    <w:tmpl w:val="A40010D8"/>
    <w:lvl w:ilvl="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30" w15:restartNumberingAfterBreak="0">
    <w:nsid w:val="7F77489B"/>
    <w:multiLevelType w:val="multilevel"/>
    <w:tmpl w:val="8F0C51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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1" w15:restartNumberingAfterBreak="0">
    <w:nsid w:val="7F8020A3"/>
    <w:multiLevelType w:val="multilevel"/>
    <w:tmpl w:val="1D964C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06908786">
    <w:abstractNumId w:val="101"/>
  </w:num>
  <w:num w:numId="2" w16cid:durableId="1435633608">
    <w:abstractNumId w:val="34"/>
  </w:num>
  <w:num w:numId="3" w16cid:durableId="714735947">
    <w:abstractNumId w:val="21"/>
  </w:num>
  <w:num w:numId="4" w16cid:durableId="1279530705">
    <w:abstractNumId w:val="90"/>
  </w:num>
  <w:num w:numId="5" w16cid:durableId="141509556">
    <w:abstractNumId w:val="70"/>
  </w:num>
  <w:num w:numId="6" w16cid:durableId="1264651535">
    <w:abstractNumId w:val="26"/>
  </w:num>
  <w:num w:numId="7" w16cid:durableId="1363743799">
    <w:abstractNumId w:val="25"/>
  </w:num>
  <w:num w:numId="8" w16cid:durableId="941373190">
    <w:abstractNumId w:val="28"/>
  </w:num>
  <w:num w:numId="9" w16cid:durableId="1033115908">
    <w:abstractNumId w:val="116"/>
  </w:num>
  <w:num w:numId="10" w16cid:durableId="1428428366">
    <w:abstractNumId w:val="74"/>
  </w:num>
  <w:num w:numId="11" w16cid:durableId="448863195">
    <w:abstractNumId w:val="1"/>
  </w:num>
  <w:num w:numId="12" w16cid:durableId="356733600">
    <w:abstractNumId w:val="123"/>
  </w:num>
  <w:num w:numId="13" w16cid:durableId="1051003176">
    <w:abstractNumId w:val="93"/>
  </w:num>
  <w:num w:numId="14" w16cid:durableId="553082954">
    <w:abstractNumId w:val="60"/>
  </w:num>
  <w:num w:numId="15" w16cid:durableId="373239916">
    <w:abstractNumId w:val="46"/>
  </w:num>
  <w:num w:numId="16" w16cid:durableId="1257322668">
    <w:abstractNumId w:val="9"/>
  </w:num>
  <w:num w:numId="17" w16cid:durableId="1582447574">
    <w:abstractNumId w:val="117"/>
  </w:num>
  <w:num w:numId="18" w16cid:durableId="847645713">
    <w:abstractNumId w:val="27"/>
  </w:num>
  <w:num w:numId="19" w16cid:durableId="330065566">
    <w:abstractNumId w:val="58"/>
  </w:num>
  <w:num w:numId="20" w16cid:durableId="285816594">
    <w:abstractNumId w:val="97"/>
    <w:lvlOverride w:ilvl="0">
      <w:lvl w:ilvl="0">
        <w:numFmt w:val="decimal"/>
        <w:lvlText w:val="%1."/>
        <w:lvlJc w:val="left"/>
      </w:lvl>
    </w:lvlOverride>
  </w:num>
  <w:num w:numId="21" w16cid:durableId="907690302">
    <w:abstractNumId w:val="31"/>
    <w:lvlOverride w:ilvl="0">
      <w:lvl w:ilvl="0">
        <w:numFmt w:val="decimal"/>
        <w:lvlText w:val="%1."/>
        <w:lvlJc w:val="left"/>
      </w:lvl>
    </w:lvlOverride>
  </w:num>
  <w:num w:numId="22" w16cid:durableId="64036491">
    <w:abstractNumId w:val="40"/>
    <w:lvlOverride w:ilvl="0">
      <w:lvl w:ilvl="0">
        <w:numFmt w:val="decimal"/>
        <w:lvlText w:val="%1."/>
        <w:lvlJc w:val="left"/>
      </w:lvl>
    </w:lvlOverride>
  </w:num>
  <w:num w:numId="23" w16cid:durableId="705519961">
    <w:abstractNumId w:val="17"/>
    <w:lvlOverride w:ilvl="0">
      <w:lvl w:ilvl="0">
        <w:numFmt w:val="decimal"/>
        <w:lvlText w:val="%1."/>
        <w:lvlJc w:val="left"/>
      </w:lvl>
    </w:lvlOverride>
  </w:num>
  <w:num w:numId="24" w16cid:durableId="1550268022">
    <w:abstractNumId w:val="69"/>
    <w:lvlOverride w:ilvl="0">
      <w:lvl w:ilvl="0">
        <w:numFmt w:val="decimal"/>
        <w:lvlText w:val="%1."/>
        <w:lvlJc w:val="left"/>
      </w:lvl>
    </w:lvlOverride>
  </w:num>
  <w:num w:numId="25" w16cid:durableId="1551528745">
    <w:abstractNumId w:val="87"/>
    <w:lvlOverride w:ilvl="0">
      <w:lvl w:ilvl="0">
        <w:numFmt w:val="decimal"/>
        <w:lvlText w:val="%1."/>
        <w:lvlJc w:val="left"/>
      </w:lvl>
    </w:lvlOverride>
  </w:num>
  <w:num w:numId="26" w16cid:durableId="453259357">
    <w:abstractNumId w:val="39"/>
  </w:num>
  <w:num w:numId="27" w16cid:durableId="990908014">
    <w:abstractNumId w:val="20"/>
  </w:num>
  <w:num w:numId="28" w16cid:durableId="1694072395">
    <w:abstractNumId w:val="86"/>
  </w:num>
  <w:num w:numId="29" w16cid:durableId="1341392329">
    <w:abstractNumId w:val="122"/>
  </w:num>
  <w:num w:numId="30" w16cid:durableId="1353873860">
    <w:abstractNumId w:val="37"/>
  </w:num>
  <w:num w:numId="31" w16cid:durableId="962535581">
    <w:abstractNumId w:val="82"/>
  </w:num>
  <w:num w:numId="32" w16cid:durableId="1544054529">
    <w:abstractNumId w:val="24"/>
  </w:num>
  <w:num w:numId="33" w16cid:durableId="1196894040">
    <w:abstractNumId w:val="5"/>
  </w:num>
  <w:num w:numId="34" w16cid:durableId="1585340541">
    <w:abstractNumId w:val="19"/>
  </w:num>
  <w:num w:numId="35" w16cid:durableId="1616206354">
    <w:abstractNumId w:val="38"/>
  </w:num>
  <w:num w:numId="36" w16cid:durableId="1750346858">
    <w:abstractNumId w:val="53"/>
  </w:num>
  <w:num w:numId="37" w16cid:durableId="222640186">
    <w:abstractNumId w:val="57"/>
  </w:num>
  <w:num w:numId="38" w16cid:durableId="339427652">
    <w:abstractNumId w:val="15"/>
  </w:num>
  <w:num w:numId="39" w16cid:durableId="1860122640">
    <w:abstractNumId w:val="103"/>
  </w:num>
  <w:num w:numId="40" w16cid:durableId="1083529650">
    <w:abstractNumId w:val="12"/>
  </w:num>
  <w:num w:numId="41" w16cid:durableId="2096436156">
    <w:abstractNumId w:val="50"/>
  </w:num>
  <w:num w:numId="42" w16cid:durableId="1700275736">
    <w:abstractNumId w:val="62"/>
  </w:num>
  <w:num w:numId="43" w16cid:durableId="561452830">
    <w:abstractNumId w:val="7"/>
  </w:num>
  <w:num w:numId="44" w16cid:durableId="683483210">
    <w:abstractNumId w:val="89"/>
  </w:num>
  <w:num w:numId="45" w16cid:durableId="831679500">
    <w:abstractNumId w:val="95"/>
  </w:num>
  <w:num w:numId="46" w16cid:durableId="1334262936">
    <w:abstractNumId w:val="63"/>
  </w:num>
  <w:num w:numId="47" w16cid:durableId="381174224">
    <w:abstractNumId w:val="29"/>
  </w:num>
  <w:num w:numId="48" w16cid:durableId="711467856">
    <w:abstractNumId w:val="131"/>
  </w:num>
  <w:num w:numId="49" w16cid:durableId="1728870066">
    <w:abstractNumId w:val="67"/>
  </w:num>
  <w:num w:numId="50" w16cid:durableId="411389848">
    <w:abstractNumId w:val="127"/>
  </w:num>
  <w:num w:numId="51" w16cid:durableId="1560701244">
    <w:abstractNumId w:val="114"/>
  </w:num>
  <w:num w:numId="52" w16cid:durableId="1636570263">
    <w:abstractNumId w:val="100"/>
  </w:num>
  <w:num w:numId="53" w16cid:durableId="12654892">
    <w:abstractNumId w:val="43"/>
  </w:num>
  <w:num w:numId="54" w16cid:durableId="605847073">
    <w:abstractNumId w:val="22"/>
  </w:num>
  <w:num w:numId="55" w16cid:durableId="1273518233">
    <w:abstractNumId w:val="10"/>
  </w:num>
  <w:num w:numId="56" w16cid:durableId="311839055">
    <w:abstractNumId w:val="35"/>
  </w:num>
  <w:num w:numId="57" w16cid:durableId="429594692">
    <w:abstractNumId w:val="49"/>
  </w:num>
  <w:num w:numId="58" w16cid:durableId="823007819">
    <w:abstractNumId w:val="48"/>
  </w:num>
  <w:num w:numId="59" w16cid:durableId="2010476267">
    <w:abstractNumId w:val="108"/>
  </w:num>
  <w:num w:numId="60" w16cid:durableId="1391997722">
    <w:abstractNumId w:val="65"/>
  </w:num>
  <w:num w:numId="61" w16cid:durableId="1628077107">
    <w:abstractNumId w:val="42"/>
  </w:num>
  <w:num w:numId="62" w16cid:durableId="1856768196">
    <w:abstractNumId w:val="121"/>
  </w:num>
  <w:num w:numId="63" w16cid:durableId="1917662078">
    <w:abstractNumId w:val="23"/>
  </w:num>
  <w:num w:numId="64" w16cid:durableId="697776528">
    <w:abstractNumId w:val="6"/>
  </w:num>
  <w:num w:numId="65" w16cid:durableId="230972233">
    <w:abstractNumId w:val="79"/>
  </w:num>
  <w:num w:numId="66" w16cid:durableId="386298595">
    <w:abstractNumId w:val="0"/>
  </w:num>
  <w:num w:numId="67" w16cid:durableId="397288986">
    <w:abstractNumId w:val="109"/>
  </w:num>
  <w:num w:numId="68" w16cid:durableId="1379478048">
    <w:abstractNumId w:val="75"/>
  </w:num>
  <w:num w:numId="69" w16cid:durableId="1899048257">
    <w:abstractNumId w:val="66"/>
  </w:num>
  <w:num w:numId="70" w16cid:durableId="2011834366">
    <w:abstractNumId w:val="96"/>
  </w:num>
  <w:num w:numId="71" w16cid:durableId="782266153">
    <w:abstractNumId w:val="4"/>
  </w:num>
  <w:num w:numId="72" w16cid:durableId="842550746">
    <w:abstractNumId w:val="120"/>
  </w:num>
  <w:num w:numId="73" w16cid:durableId="885222006">
    <w:abstractNumId w:val="113"/>
  </w:num>
  <w:num w:numId="74" w16cid:durableId="1231959643">
    <w:abstractNumId w:val="112"/>
  </w:num>
  <w:num w:numId="75" w16cid:durableId="1510945626">
    <w:abstractNumId w:val="41"/>
  </w:num>
  <w:num w:numId="76" w16cid:durableId="1984388074">
    <w:abstractNumId w:val="84"/>
  </w:num>
  <w:num w:numId="77" w16cid:durableId="207962119">
    <w:abstractNumId w:val="124"/>
  </w:num>
  <w:num w:numId="78" w16cid:durableId="119149067">
    <w:abstractNumId w:val="72"/>
  </w:num>
  <w:num w:numId="79" w16cid:durableId="66198502">
    <w:abstractNumId w:val="8"/>
  </w:num>
  <w:num w:numId="80" w16cid:durableId="1104114745">
    <w:abstractNumId w:val="16"/>
  </w:num>
  <w:num w:numId="81" w16cid:durableId="516849044">
    <w:abstractNumId w:val="130"/>
  </w:num>
  <w:num w:numId="82" w16cid:durableId="611403109">
    <w:abstractNumId w:val="83"/>
  </w:num>
  <w:num w:numId="83" w16cid:durableId="2007706637">
    <w:abstractNumId w:val="71"/>
  </w:num>
  <w:num w:numId="84" w16cid:durableId="2025279675">
    <w:abstractNumId w:val="85"/>
  </w:num>
  <w:num w:numId="85" w16cid:durableId="97218412">
    <w:abstractNumId w:val="91"/>
  </w:num>
  <w:num w:numId="86" w16cid:durableId="1583178893">
    <w:abstractNumId w:val="99"/>
  </w:num>
  <w:num w:numId="87" w16cid:durableId="1566797977">
    <w:abstractNumId w:val="98"/>
  </w:num>
  <w:num w:numId="88" w16cid:durableId="1455560389">
    <w:abstractNumId w:val="64"/>
  </w:num>
  <w:num w:numId="89" w16cid:durableId="919172161">
    <w:abstractNumId w:val="55"/>
  </w:num>
  <w:num w:numId="90" w16cid:durableId="839588549">
    <w:abstractNumId w:val="105"/>
  </w:num>
  <w:num w:numId="91" w16cid:durableId="1465733133">
    <w:abstractNumId w:val="81"/>
  </w:num>
  <w:num w:numId="92" w16cid:durableId="246497793">
    <w:abstractNumId w:val="76"/>
  </w:num>
  <w:num w:numId="93" w16cid:durableId="581524483">
    <w:abstractNumId w:val="73"/>
  </w:num>
  <w:num w:numId="94" w16cid:durableId="632642099">
    <w:abstractNumId w:val="77"/>
  </w:num>
  <w:num w:numId="95" w16cid:durableId="74323370">
    <w:abstractNumId w:val="118"/>
  </w:num>
  <w:num w:numId="96" w16cid:durableId="21984098">
    <w:abstractNumId w:val="80"/>
  </w:num>
  <w:num w:numId="97" w16cid:durableId="510026866">
    <w:abstractNumId w:val="102"/>
  </w:num>
  <w:num w:numId="98" w16cid:durableId="930814530">
    <w:abstractNumId w:val="78"/>
  </w:num>
  <w:num w:numId="99" w16cid:durableId="866991589">
    <w:abstractNumId w:val="44"/>
  </w:num>
  <w:num w:numId="100" w16cid:durableId="1496915937">
    <w:abstractNumId w:val="14"/>
  </w:num>
  <w:num w:numId="101" w16cid:durableId="1596935126">
    <w:abstractNumId w:val="18"/>
  </w:num>
  <w:num w:numId="102" w16cid:durableId="797068055">
    <w:abstractNumId w:val="47"/>
  </w:num>
  <w:num w:numId="103" w16cid:durableId="1858300858">
    <w:abstractNumId w:val="51"/>
  </w:num>
  <w:num w:numId="104" w16cid:durableId="216473804">
    <w:abstractNumId w:val="128"/>
  </w:num>
  <w:num w:numId="105" w16cid:durableId="780730433">
    <w:abstractNumId w:val="104"/>
  </w:num>
  <w:num w:numId="106" w16cid:durableId="672605582">
    <w:abstractNumId w:val="115"/>
  </w:num>
  <w:num w:numId="107" w16cid:durableId="284388118">
    <w:abstractNumId w:val="11"/>
  </w:num>
  <w:num w:numId="108" w16cid:durableId="238902482">
    <w:abstractNumId w:val="30"/>
  </w:num>
  <w:num w:numId="109" w16cid:durableId="1266231027">
    <w:abstractNumId w:val="61"/>
  </w:num>
  <w:num w:numId="110" w16cid:durableId="1542355794">
    <w:abstractNumId w:val="92"/>
  </w:num>
  <w:num w:numId="111" w16cid:durableId="830147468">
    <w:abstractNumId w:val="3"/>
  </w:num>
  <w:num w:numId="112" w16cid:durableId="674722748">
    <w:abstractNumId w:val="56"/>
  </w:num>
  <w:num w:numId="113" w16cid:durableId="604776362">
    <w:abstractNumId w:val="88"/>
  </w:num>
  <w:num w:numId="114" w16cid:durableId="123081018">
    <w:abstractNumId w:val="13"/>
  </w:num>
  <w:num w:numId="115" w16cid:durableId="746027422">
    <w:abstractNumId w:val="111"/>
  </w:num>
  <w:num w:numId="116" w16cid:durableId="611283806">
    <w:abstractNumId w:val="94"/>
  </w:num>
  <w:num w:numId="117" w16cid:durableId="555245640">
    <w:abstractNumId w:val="125"/>
  </w:num>
  <w:num w:numId="118" w16cid:durableId="2009406497">
    <w:abstractNumId w:val="126"/>
  </w:num>
  <w:num w:numId="119" w16cid:durableId="1725835143">
    <w:abstractNumId w:val="110"/>
  </w:num>
  <w:num w:numId="120" w16cid:durableId="1999185563">
    <w:abstractNumId w:val="52"/>
  </w:num>
  <w:num w:numId="121" w16cid:durableId="1226600767">
    <w:abstractNumId w:val="36"/>
  </w:num>
  <w:num w:numId="122" w16cid:durableId="998851762">
    <w:abstractNumId w:val="32"/>
  </w:num>
  <w:num w:numId="123" w16cid:durableId="850753783">
    <w:abstractNumId w:val="129"/>
  </w:num>
  <w:num w:numId="124" w16cid:durableId="669911842">
    <w:abstractNumId w:val="2"/>
  </w:num>
  <w:num w:numId="125" w16cid:durableId="985667812">
    <w:abstractNumId w:val="119"/>
  </w:num>
  <w:num w:numId="126" w16cid:durableId="527986328">
    <w:abstractNumId w:val="107"/>
  </w:num>
  <w:num w:numId="127" w16cid:durableId="1879002446">
    <w:abstractNumId w:val="106"/>
  </w:num>
  <w:num w:numId="128" w16cid:durableId="1037703572">
    <w:abstractNumId w:val="59"/>
  </w:num>
  <w:num w:numId="129" w16cid:durableId="47269746">
    <w:abstractNumId w:val="33"/>
  </w:num>
  <w:num w:numId="130" w16cid:durableId="1555265254">
    <w:abstractNumId w:val="54"/>
  </w:num>
  <w:num w:numId="131" w16cid:durableId="1467234946">
    <w:abstractNumId w:val="45"/>
  </w:num>
  <w:num w:numId="132" w16cid:durableId="1973904632">
    <w:abstractNumId w:val="6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2DA"/>
    <w:rsid w:val="00001A46"/>
    <w:rsid w:val="00004578"/>
    <w:rsid w:val="00004AF0"/>
    <w:rsid w:val="00020F58"/>
    <w:rsid w:val="0002342D"/>
    <w:rsid w:val="00025143"/>
    <w:rsid w:val="0004645C"/>
    <w:rsid w:val="00060A94"/>
    <w:rsid w:val="00067FB4"/>
    <w:rsid w:val="00071A86"/>
    <w:rsid w:val="00073EF2"/>
    <w:rsid w:val="00074FA1"/>
    <w:rsid w:val="000901B8"/>
    <w:rsid w:val="00096303"/>
    <w:rsid w:val="000C1118"/>
    <w:rsid w:val="000D130B"/>
    <w:rsid w:val="000D7851"/>
    <w:rsid w:val="000E2041"/>
    <w:rsid w:val="000E2243"/>
    <w:rsid w:val="000E36ED"/>
    <w:rsid w:val="000E6BBC"/>
    <w:rsid w:val="000F0585"/>
    <w:rsid w:val="001109E9"/>
    <w:rsid w:val="00113547"/>
    <w:rsid w:val="001141BC"/>
    <w:rsid w:val="001331FE"/>
    <w:rsid w:val="00134854"/>
    <w:rsid w:val="00135588"/>
    <w:rsid w:val="00137AB3"/>
    <w:rsid w:val="00146851"/>
    <w:rsid w:val="00164582"/>
    <w:rsid w:val="00164CF6"/>
    <w:rsid w:val="001745A9"/>
    <w:rsid w:val="00174A5A"/>
    <w:rsid w:val="001822C7"/>
    <w:rsid w:val="00184B87"/>
    <w:rsid w:val="001A26BF"/>
    <w:rsid w:val="001B1E0B"/>
    <w:rsid w:val="001C15D7"/>
    <w:rsid w:val="001C2435"/>
    <w:rsid w:val="001C3D66"/>
    <w:rsid w:val="001C52D3"/>
    <w:rsid w:val="001C7258"/>
    <w:rsid w:val="001D0C76"/>
    <w:rsid w:val="001E21B8"/>
    <w:rsid w:val="001E694A"/>
    <w:rsid w:val="001F77AB"/>
    <w:rsid w:val="0020695C"/>
    <w:rsid w:val="002071BB"/>
    <w:rsid w:val="002144BB"/>
    <w:rsid w:val="0021512A"/>
    <w:rsid w:val="0023406B"/>
    <w:rsid w:val="00240032"/>
    <w:rsid w:val="00243C8C"/>
    <w:rsid w:val="0025118D"/>
    <w:rsid w:val="00255007"/>
    <w:rsid w:val="00265253"/>
    <w:rsid w:val="0027066A"/>
    <w:rsid w:val="002759A2"/>
    <w:rsid w:val="002824B7"/>
    <w:rsid w:val="00284970"/>
    <w:rsid w:val="002C17D7"/>
    <w:rsid w:val="002C4744"/>
    <w:rsid w:val="002C5B9D"/>
    <w:rsid w:val="002D1BFF"/>
    <w:rsid w:val="002D4668"/>
    <w:rsid w:val="002D4F58"/>
    <w:rsid w:val="002D5A68"/>
    <w:rsid w:val="002E0FAB"/>
    <w:rsid w:val="002E67E9"/>
    <w:rsid w:val="002F476C"/>
    <w:rsid w:val="002F6088"/>
    <w:rsid w:val="00301E12"/>
    <w:rsid w:val="00315E12"/>
    <w:rsid w:val="00323593"/>
    <w:rsid w:val="00347AFB"/>
    <w:rsid w:val="0036455F"/>
    <w:rsid w:val="00376BF8"/>
    <w:rsid w:val="00384AB1"/>
    <w:rsid w:val="003A38C5"/>
    <w:rsid w:val="003A4540"/>
    <w:rsid w:val="003B27DD"/>
    <w:rsid w:val="003F5911"/>
    <w:rsid w:val="003F79B3"/>
    <w:rsid w:val="00421F5C"/>
    <w:rsid w:val="0042789A"/>
    <w:rsid w:val="00433604"/>
    <w:rsid w:val="00443B27"/>
    <w:rsid w:val="00443C74"/>
    <w:rsid w:val="00450322"/>
    <w:rsid w:val="00452755"/>
    <w:rsid w:val="0045397E"/>
    <w:rsid w:val="0045473E"/>
    <w:rsid w:val="00457C95"/>
    <w:rsid w:val="00465FFF"/>
    <w:rsid w:val="00466E51"/>
    <w:rsid w:val="00472E47"/>
    <w:rsid w:val="00477A0D"/>
    <w:rsid w:val="00492512"/>
    <w:rsid w:val="00492F5A"/>
    <w:rsid w:val="00495FEE"/>
    <w:rsid w:val="004B433F"/>
    <w:rsid w:val="004B6B29"/>
    <w:rsid w:val="004C5F58"/>
    <w:rsid w:val="004D590E"/>
    <w:rsid w:val="004F1819"/>
    <w:rsid w:val="004F1E3C"/>
    <w:rsid w:val="005024A4"/>
    <w:rsid w:val="00511E75"/>
    <w:rsid w:val="005164BB"/>
    <w:rsid w:val="00517FDA"/>
    <w:rsid w:val="00524BBA"/>
    <w:rsid w:val="00537146"/>
    <w:rsid w:val="0053723F"/>
    <w:rsid w:val="0055402E"/>
    <w:rsid w:val="0056155A"/>
    <w:rsid w:val="00570BC4"/>
    <w:rsid w:val="00577D19"/>
    <w:rsid w:val="00581E01"/>
    <w:rsid w:val="00586713"/>
    <w:rsid w:val="005A153F"/>
    <w:rsid w:val="005B70A9"/>
    <w:rsid w:val="005C2925"/>
    <w:rsid w:val="005E29F4"/>
    <w:rsid w:val="005E73A2"/>
    <w:rsid w:val="005F52A4"/>
    <w:rsid w:val="00605055"/>
    <w:rsid w:val="00613FE7"/>
    <w:rsid w:val="0062278A"/>
    <w:rsid w:val="00633968"/>
    <w:rsid w:val="00634AF5"/>
    <w:rsid w:val="00647807"/>
    <w:rsid w:val="006617F7"/>
    <w:rsid w:val="006631A0"/>
    <w:rsid w:val="006721DC"/>
    <w:rsid w:val="006969B7"/>
    <w:rsid w:val="00696CF0"/>
    <w:rsid w:val="006A1C1C"/>
    <w:rsid w:val="006A3753"/>
    <w:rsid w:val="006A4A6B"/>
    <w:rsid w:val="006B3B9D"/>
    <w:rsid w:val="006B6CAA"/>
    <w:rsid w:val="006D07FE"/>
    <w:rsid w:val="006F4E3C"/>
    <w:rsid w:val="00711B36"/>
    <w:rsid w:val="00714723"/>
    <w:rsid w:val="0072262F"/>
    <w:rsid w:val="007343FB"/>
    <w:rsid w:val="00744783"/>
    <w:rsid w:val="007479E4"/>
    <w:rsid w:val="00766647"/>
    <w:rsid w:val="0077002A"/>
    <w:rsid w:val="0077398C"/>
    <w:rsid w:val="00785025"/>
    <w:rsid w:val="00791F90"/>
    <w:rsid w:val="0079473D"/>
    <w:rsid w:val="0079704B"/>
    <w:rsid w:val="007A17DF"/>
    <w:rsid w:val="007A4822"/>
    <w:rsid w:val="007B6080"/>
    <w:rsid w:val="007C2939"/>
    <w:rsid w:val="007C2A23"/>
    <w:rsid w:val="007D278C"/>
    <w:rsid w:val="007E3C85"/>
    <w:rsid w:val="007F2E05"/>
    <w:rsid w:val="007F40DE"/>
    <w:rsid w:val="00800861"/>
    <w:rsid w:val="00814A9B"/>
    <w:rsid w:val="00824612"/>
    <w:rsid w:val="008318D1"/>
    <w:rsid w:val="00832ECD"/>
    <w:rsid w:val="008465AE"/>
    <w:rsid w:val="00846BF7"/>
    <w:rsid w:val="008563C2"/>
    <w:rsid w:val="00872B6C"/>
    <w:rsid w:val="00875E90"/>
    <w:rsid w:val="00881C84"/>
    <w:rsid w:val="008A24ED"/>
    <w:rsid w:val="008C5924"/>
    <w:rsid w:val="008C618C"/>
    <w:rsid w:val="008D0843"/>
    <w:rsid w:val="008E6A5C"/>
    <w:rsid w:val="008E7DB1"/>
    <w:rsid w:val="008F6F58"/>
    <w:rsid w:val="00905B15"/>
    <w:rsid w:val="00907774"/>
    <w:rsid w:val="00910B53"/>
    <w:rsid w:val="00912D4C"/>
    <w:rsid w:val="00924331"/>
    <w:rsid w:val="009369B3"/>
    <w:rsid w:val="009446A0"/>
    <w:rsid w:val="009460C6"/>
    <w:rsid w:val="00955B6F"/>
    <w:rsid w:val="009600CC"/>
    <w:rsid w:val="00966F42"/>
    <w:rsid w:val="0097229A"/>
    <w:rsid w:val="0097479A"/>
    <w:rsid w:val="009819AB"/>
    <w:rsid w:val="0099374C"/>
    <w:rsid w:val="00993C06"/>
    <w:rsid w:val="00994CF1"/>
    <w:rsid w:val="009A2482"/>
    <w:rsid w:val="009B026A"/>
    <w:rsid w:val="009B2D59"/>
    <w:rsid w:val="009B376B"/>
    <w:rsid w:val="009B66E1"/>
    <w:rsid w:val="009D018F"/>
    <w:rsid w:val="009D618D"/>
    <w:rsid w:val="009E2594"/>
    <w:rsid w:val="009E6762"/>
    <w:rsid w:val="009E77CA"/>
    <w:rsid w:val="009F4214"/>
    <w:rsid w:val="009F45A5"/>
    <w:rsid w:val="009F5AC8"/>
    <w:rsid w:val="009F66DE"/>
    <w:rsid w:val="009F6FD3"/>
    <w:rsid w:val="00A03123"/>
    <w:rsid w:val="00A05E31"/>
    <w:rsid w:val="00A159FB"/>
    <w:rsid w:val="00A21255"/>
    <w:rsid w:val="00A33F38"/>
    <w:rsid w:val="00A3611A"/>
    <w:rsid w:val="00A410E4"/>
    <w:rsid w:val="00A50871"/>
    <w:rsid w:val="00A612BF"/>
    <w:rsid w:val="00A63106"/>
    <w:rsid w:val="00A65C7C"/>
    <w:rsid w:val="00A70843"/>
    <w:rsid w:val="00A728BA"/>
    <w:rsid w:val="00A775CE"/>
    <w:rsid w:val="00A83B83"/>
    <w:rsid w:val="00A9522E"/>
    <w:rsid w:val="00AC2F2E"/>
    <w:rsid w:val="00AC5903"/>
    <w:rsid w:val="00AD2FE3"/>
    <w:rsid w:val="00AF121F"/>
    <w:rsid w:val="00AF27D0"/>
    <w:rsid w:val="00AF29DE"/>
    <w:rsid w:val="00AF5F95"/>
    <w:rsid w:val="00B02345"/>
    <w:rsid w:val="00B108F0"/>
    <w:rsid w:val="00B11D31"/>
    <w:rsid w:val="00B14C42"/>
    <w:rsid w:val="00B2212E"/>
    <w:rsid w:val="00B348F7"/>
    <w:rsid w:val="00B36DD9"/>
    <w:rsid w:val="00B417F8"/>
    <w:rsid w:val="00B47761"/>
    <w:rsid w:val="00B5233D"/>
    <w:rsid w:val="00B7138F"/>
    <w:rsid w:val="00B762D2"/>
    <w:rsid w:val="00B76E6D"/>
    <w:rsid w:val="00B9181A"/>
    <w:rsid w:val="00BA0013"/>
    <w:rsid w:val="00BA4D19"/>
    <w:rsid w:val="00BA4D28"/>
    <w:rsid w:val="00BA72EE"/>
    <w:rsid w:val="00BC37FB"/>
    <w:rsid w:val="00BD05CD"/>
    <w:rsid w:val="00BD500C"/>
    <w:rsid w:val="00BE009A"/>
    <w:rsid w:val="00BE01D5"/>
    <w:rsid w:val="00BE52C3"/>
    <w:rsid w:val="00BF1A87"/>
    <w:rsid w:val="00BF3A9D"/>
    <w:rsid w:val="00BF6A0A"/>
    <w:rsid w:val="00C03D5E"/>
    <w:rsid w:val="00C06F59"/>
    <w:rsid w:val="00C12F5F"/>
    <w:rsid w:val="00C26C1C"/>
    <w:rsid w:val="00C26C8D"/>
    <w:rsid w:val="00C315AC"/>
    <w:rsid w:val="00C44A37"/>
    <w:rsid w:val="00C545C5"/>
    <w:rsid w:val="00C60547"/>
    <w:rsid w:val="00C64D25"/>
    <w:rsid w:val="00C72592"/>
    <w:rsid w:val="00C86A20"/>
    <w:rsid w:val="00C86C0B"/>
    <w:rsid w:val="00C95114"/>
    <w:rsid w:val="00C978DA"/>
    <w:rsid w:val="00CA55F9"/>
    <w:rsid w:val="00CA76EE"/>
    <w:rsid w:val="00CC34E6"/>
    <w:rsid w:val="00CD1003"/>
    <w:rsid w:val="00CE4363"/>
    <w:rsid w:val="00D0354C"/>
    <w:rsid w:val="00D05715"/>
    <w:rsid w:val="00D115D8"/>
    <w:rsid w:val="00D134F4"/>
    <w:rsid w:val="00D17B01"/>
    <w:rsid w:val="00D23FAD"/>
    <w:rsid w:val="00D35C5B"/>
    <w:rsid w:val="00D369FC"/>
    <w:rsid w:val="00D36BE7"/>
    <w:rsid w:val="00D36EFA"/>
    <w:rsid w:val="00D37807"/>
    <w:rsid w:val="00D379F1"/>
    <w:rsid w:val="00D426E1"/>
    <w:rsid w:val="00D43531"/>
    <w:rsid w:val="00D52F56"/>
    <w:rsid w:val="00D56604"/>
    <w:rsid w:val="00D6123F"/>
    <w:rsid w:val="00D62EB2"/>
    <w:rsid w:val="00D64846"/>
    <w:rsid w:val="00D6717B"/>
    <w:rsid w:val="00D73C29"/>
    <w:rsid w:val="00D758CB"/>
    <w:rsid w:val="00D76101"/>
    <w:rsid w:val="00D8418F"/>
    <w:rsid w:val="00D84554"/>
    <w:rsid w:val="00D90C96"/>
    <w:rsid w:val="00D97748"/>
    <w:rsid w:val="00DA0E5D"/>
    <w:rsid w:val="00DA32B3"/>
    <w:rsid w:val="00DB5154"/>
    <w:rsid w:val="00DC6658"/>
    <w:rsid w:val="00DD15BF"/>
    <w:rsid w:val="00DD1B51"/>
    <w:rsid w:val="00DE0B56"/>
    <w:rsid w:val="00DE635E"/>
    <w:rsid w:val="00DF0BA8"/>
    <w:rsid w:val="00E00FAB"/>
    <w:rsid w:val="00E028A3"/>
    <w:rsid w:val="00E10AFA"/>
    <w:rsid w:val="00E16316"/>
    <w:rsid w:val="00E20C68"/>
    <w:rsid w:val="00E23545"/>
    <w:rsid w:val="00E348FB"/>
    <w:rsid w:val="00E366AD"/>
    <w:rsid w:val="00E57D25"/>
    <w:rsid w:val="00E6690E"/>
    <w:rsid w:val="00E81FBA"/>
    <w:rsid w:val="00E83C15"/>
    <w:rsid w:val="00E92431"/>
    <w:rsid w:val="00E939DD"/>
    <w:rsid w:val="00E95312"/>
    <w:rsid w:val="00E96B48"/>
    <w:rsid w:val="00EA6742"/>
    <w:rsid w:val="00EA6EE3"/>
    <w:rsid w:val="00EB3619"/>
    <w:rsid w:val="00EC1B18"/>
    <w:rsid w:val="00EE2293"/>
    <w:rsid w:val="00EE618C"/>
    <w:rsid w:val="00EF7C93"/>
    <w:rsid w:val="00F019A3"/>
    <w:rsid w:val="00F054BB"/>
    <w:rsid w:val="00F060BC"/>
    <w:rsid w:val="00F07BFA"/>
    <w:rsid w:val="00F137F8"/>
    <w:rsid w:val="00F169F4"/>
    <w:rsid w:val="00F346EA"/>
    <w:rsid w:val="00F372DA"/>
    <w:rsid w:val="00F52279"/>
    <w:rsid w:val="00F75C80"/>
    <w:rsid w:val="00F76084"/>
    <w:rsid w:val="00F77669"/>
    <w:rsid w:val="00F82245"/>
    <w:rsid w:val="00F83735"/>
    <w:rsid w:val="00F94FAD"/>
    <w:rsid w:val="00FA7061"/>
    <w:rsid w:val="00FA7A08"/>
    <w:rsid w:val="00FB14F6"/>
    <w:rsid w:val="00FB26A9"/>
    <w:rsid w:val="00FB2D56"/>
    <w:rsid w:val="00FB472F"/>
    <w:rsid w:val="00FB5ED0"/>
    <w:rsid w:val="00FB7A3E"/>
    <w:rsid w:val="00FC445B"/>
    <w:rsid w:val="00FC5189"/>
    <w:rsid w:val="00FD685A"/>
    <w:rsid w:val="00FE6048"/>
    <w:rsid w:val="00FF36EE"/>
    <w:rsid w:val="00FF6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C0AE4D"/>
  <w15:chartTrackingRefBased/>
  <w15:docId w15:val="{23EEE035-F108-B646-83B0-C65AAAB03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3D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6DD9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6DD9"/>
    <w:pPr>
      <w:keepNext/>
      <w:keepLines/>
      <w:spacing w:before="120"/>
      <w:outlineLvl w:val="1"/>
    </w:pPr>
    <w:rPr>
      <w:rFonts w:eastAsiaTheme="majorEastAsia" w:cstheme="majorBidi"/>
      <w:b/>
      <w:bCs/>
      <w:color w:val="4472C4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6DD9"/>
    <w:pPr>
      <w:keepNext/>
      <w:keepLines/>
      <w:spacing w:before="20"/>
      <w:outlineLvl w:val="2"/>
    </w:pPr>
    <w:rPr>
      <w:rFonts w:asciiTheme="majorHAnsi" w:eastAsiaTheme="majorEastAsia" w:hAnsiTheme="majorHAnsi" w:cstheme="majorBidi"/>
      <w:bCs/>
      <w:color w:val="44546A" w:themeColor="text2"/>
      <w:spacing w:val="1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6DD9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0000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6DD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6DD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Cs/>
      <w:color w:val="4472C4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6DD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6DD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6DD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6D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6DD9"/>
  </w:style>
  <w:style w:type="paragraph" w:styleId="Footer">
    <w:name w:val="footer"/>
    <w:basedOn w:val="Normal"/>
    <w:link w:val="FooterChar"/>
    <w:uiPriority w:val="99"/>
    <w:unhideWhenUsed/>
    <w:rsid w:val="00B36D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6DD9"/>
  </w:style>
  <w:style w:type="paragraph" w:customStyle="1" w:styleId="PersonalName">
    <w:name w:val="Personal Name"/>
    <w:basedOn w:val="Title"/>
    <w:qFormat/>
    <w:rsid w:val="00B36DD9"/>
    <w:rPr>
      <w:b/>
      <w:caps/>
      <w:color w:val="00000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B36DD9"/>
    <w:pPr>
      <w:spacing w:after="120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36DD9"/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36DD9"/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36DD9"/>
    <w:rPr>
      <w:rFonts w:eastAsiaTheme="majorEastAsia" w:cstheme="majorBidi"/>
      <w:b/>
      <w:bCs/>
      <w:color w:val="4472C4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36DD9"/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6DD9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6DD9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6DD9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6DD9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6DD9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6DD9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36DD9"/>
    <w:rPr>
      <w:rFonts w:asciiTheme="majorHAnsi" w:eastAsiaTheme="minorEastAsia" w:hAnsiTheme="majorHAnsi"/>
      <w:bCs/>
      <w:smallCaps/>
      <w:color w:val="44546A" w:themeColor="text2"/>
      <w:spacing w:val="6"/>
      <w:sz w:val="22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6DD9"/>
    <w:pPr>
      <w:numPr>
        <w:ilvl w:val="1"/>
      </w:numPr>
    </w:pPr>
    <w:rPr>
      <w:rFonts w:eastAsiaTheme="majorEastAsia" w:cstheme="majorBidi"/>
      <w:iCs/>
      <w:color w:val="44546A" w:themeColor="text2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B36DD9"/>
    <w:rPr>
      <w:rFonts w:eastAsiaTheme="majorEastAsia" w:cstheme="majorBidi"/>
      <w:iCs/>
      <w:color w:val="44546A" w:themeColor="text2"/>
      <w:sz w:val="40"/>
      <w:szCs w:val="24"/>
    </w:rPr>
  </w:style>
  <w:style w:type="character" w:styleId="Strong">
    <w:name w:val="Strong"/>
    <w:basedOn w:val="DefaultParagraphFont"/>
    <w:uiPriority w:val="22"/>
    <w:qFormat/>
    <w:rsid w:val="00B36DD9"/>
    <w:rPr>
      <w:b w:val="0"/>
      <w:bCs/>
      <w:i/>
      <w:color w:val="44546A" w:themeColor="text2"/>
    </w:rPr>
  </w:style>
  <w:style w:type="character" w:styleId="Emphasis">
    <w:name w:val="Emphasis"/>
    <w:basedOn w:val="DefaultParagraphFont"/>
    <w:uiPriority w:val="20"/>
    <w:qFormat/>
    <w:rsid w:val="00B36DD9"/>
    <w:rPr>
      <w:b/>
      <w:i/>
      <w:iCs/>
    </w:rPr>
  </w:style>
  <w:style w:type="paragraph" w:styleId="NoSpacing">
    <w:name w:val="No Spacing"/>
    <w:link w:val="NoSpacingChar"/>
    <w:uiPriority w:val="1"/>
    <w:qFormat/>
    <w:rsid w:val="00B36DD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36DD9"/>
  </w:style>
  <w:style w:type="paragraph" w:styleId="ListParagraph">
    <w:name w:val="List Paragraph"/>
    <w:basedOn w:val="Normal"/>
    <w:uiPriority w:val="34"/>
    <w:qFormat/>
    <w:rsid w:val="00B36DD9"/>
    <w:pPr>
      <w:ind w:left="720" w:hanging="288"/>
      <w:contextualSpacing/>
    </w:pPr>
    <w:rPr>
      <w:color w:val="44546A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B36DD9"/>
    <w:pPr>
      <w:spacing w:line="360" w:lineRule="auto"/>
      <w:jc w:val="center"/>
    </w:pPr>
    <w:rPr>
      <w:rFonts w:eastAsiaTheme="minorEastAsia"/>
      <w:b/>
      <w:i/>
      <w:iCs/>
      <w:color w:val="4472C4" w:themeColor="accen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B36DD9"/>
    <w:rPr>
      <w:rFonts w:eastAsiaTheme="minorEastAsia"/>
      <w:b/>
      <w:i/>
      <w:iCs/>
      <w:color w:val="4472C4" w:themeColor="accent1"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6DD9"/>
    <w:pPr>
      <w:pBdr>
        <w:top w:val="single" w:sz="36" w:space="8" w:color="4472C4" w:themeColor="accent1"/>
        <w:left w:val="single" w:sz="36" w:space="8" w:color="4472C4" w:themeColor="accent1"/>
        <w:bottom w:val="single" w:sz="36" w:space="8" w:color="4472C4" w:themeColor="accent1"/>
        <w:right w:val="single" w:sz="36" w:space="8" w:color="4472C4" w:themeColor="accent1"/>
      </w:pBdr>
      <w:shd w:val="clear" w:color="auto" w:fill="4472C4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6DD9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472C4" w:themeFill="accent1"/>
    </w:rPr>
  </w:style>
  <w:style w:type="character" w:styleId="SubtleEmphasis">
    <w:name w:val="Subtle Emphasis"/>
    <w:basedOn w:val="DefaultParagraphFont"/>
    <w:uiPriority w:val="19"/>
    <w:qFormat/>
    <w:rsid w:val="00B36DD9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B36DD9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B36DD9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B36DD9"/>
    <w:rPr>
      <w:b w:val="0"/>
      <w:bCs/>
      <w:smallCaps/>
      <w:color w:val="4472C4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36DD9"/>
    <w:rPr>
      <w:b/>
      <w:bCs/>
      <w:caps/>
      <w:smallCaps w:val="0"/>
      <w:color w:val="44546A" w:themeColor="text2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36DD9"/>
    <w:pPr>
      <w:spacing w:before="480" w:line="264" w:lineRule="auto"/>
      <w:outlineLvl w:val="9"/>
    </w:pPr>
    <w:rPr>
      <w:b/>
    </w:rPr>
  </w:style>
  <w:style w:type="character" w:styleId="PageNumber">
    <w:name w:val="page number"/>
    <w:basedOn w:val="DefaultParagraphFont"/>
    <w:uiPriority w:val="99"/>
    <w:semiHidden/>
    <w:unhideWhenUsed/>
    <w:rsid w:val="00AF27D0"/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styleId="TableGrid">
    <w:name w:val="Table Grid"/>
    <w:basedOn w:val="TableNormal"/>
    <w:uiPriority w:val="39"/>
    <w:rsid w:val="007F40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00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009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20C68"/>
    <w:rPr>
      <w:color w:val="954F72" w:themeColor="followedHyperlink"/>
      <w:u w:val="single"/>
    </w:rPr>
  </w:style>
  <w:style w:type="numbering" w:customStyle="1" w:styleId="CurrentList1">
    <w:name w:val="Current List1"/>
    <w:uiPriority w:val="99"/>
    <w:rsid w:val="00BA72EE"/>
    <w:pPr>
      <w:numPr>
        <w:numId w:val="12"/>
      </w:numPr>
    </w:pPr>
  </w:style>
  <w:style w:type="character" w:customStyle="1" w:styleId="hgkelc">
    <w:name w:val="hgkelc"/>
    <w:basedOn w:val="DefaultParagraphFont"/>
    <w:rsid w:val="00FB5ED0"/>
  </w:style>
  <w:style w:type="paragraph" w:styleId="NormalWeb">
    <w:name w:val="Normal (Web)"/>
    <w:basedOn w:val="Normal"/>
    <w:uiPriority w:val="99"/>
    <w:unhideWhenUsed/>
    <w:rsid w:val="002D4F58"/>
    <w:pPr>
      <w:spacing w:before="100" w:beforeAutospacing="1" w:after="100" w:afterAutospacing="1"/>
    </w:pPr>
  </w:style>
  <w:style w:type="paragraph" w:styleId="Revision">
    <w:name w:val="Revision"/>
    <w:hidden/>
    <w:uiPriority w:val="99"/>
    <w:semiHidden/>
    <w:rsid w:val="00DE635E"/>
    <w:pPr>
      <w:spacing w:after="0" w:line="240" w:lineRule="auto"/>
    </w:pPr>
    <w:rPr>
      <w:sz w:val="2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63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635E"/>
    <w:rPr>
      <w:b/>
      <w:bCs/>
      <w:sz w:val="20"/>
      <w:szCs w:val="20"/>
    </w:rPr>
  </w:style>
  <w:style w:type="paragraph" w:customStyle="1" w:styleId="HELPsHeadline">
    <w:name w:val="HELPs Headline"/>
    <w:basedOn w:val="Normal"/>
    <w:qFormat/>
    <w:rsid w:val="00323593"/>
    <w:rPr>
      <w:rFonts w:ascii="Arial" w:hAnsi="Arial" w:cs="Arial"/>
      <w:b/>
      <w:szCs w:val="28"/>
    </w:rPr>
  </w:style>
  <w:style w:type="paragraph" w:customStyle="1" w:styleId="HELPsbodycopy">
    <w:name w:val="HELPs body copy"/>
    <w:basedOn w:val="Normal"/>
    <w:qFormat/>
    <w:rsid w:val="002F6088"/>
    <w:pPr>
      <w:spacing w:after="60"/>
    </w:pPr>
    <w:rPr>
      <w:rFonts w:ascii="Arial" w:eastAsia="Lustria" w:hAnsi="Arial" w:cs="Arial"/>
      <w:sz w:val="20"/>
      <w:szCs w:val="20"/>
    </w:rPr>
  </w:style>
  <w:style w:type="paragraph" w:customStyle="1" w:styleId="HELPssubhead">
    <w:name w:val="HELPs subhead"/>
    <w:basedOn w:val="Normal"/>
    <w:qFormat/>
    <w:rsid w:val="00323593"/>
    <w:pPr>
      <w:spacing w:after="120" w:line="276" w:lineRule="auto"/>
    </w:pPr>
    <w:rPr>
      <w:rFonts w:ascii="Arial" w:eastAsia="Lustria" w:hAnsi="Arial" w:cs="Arial"/>
      <w:b/>
      <w:sz w:val="20"/>
      <w:szCs w:val="20"/>
    </w:rPr>
  </w:style>
  <w:style w:type="numbering" w:customStyle="1" w:styleId="CurrentList2">
    <w:name w:val="Current List2"/>
    <w:uiPriority w:val="99"/>
    <w:rsid w:val="002F6088"/>
    <w:pPr>
      <w:numPr>
        <w:numId w:val="29"/>
      </w:numPr>
    </w:pPr>
  </w:style>
  <w:style w:type="paragraph" w:customStyle="1" w:styleId="HELPsbulletedlist">
    <w:name w:val="HELPs bulleted list"/>
    <w:basedOn w:val="Normal"/>
    <w:qFormat/>
    <w:rsid w:val="00E92431"/>
    <w:pPr>
      <w:numPr>
        <w:numId w:val="15"/>
      </w:numPr>
      <w:spacing w:before="120" w:after="120" w:line="276" w:lineRule="auto"/>
    </w:pPr>
    <w:rPr>
      <w:rFonts w:ascii="Arial" w:eastAsia="Lustria" w:hAnsi="Arial" w:cs="Arial"/>
      <w:color w:val="000000" w:themeColor="text1"/>
      <w:sz w:val="20"/>
      <w:szCs w:val="20"/>
    </w:rPr>
  </w:style>
  <w:style w:type="numbering" w:customStyle="1" w:styleId="CurrentList3">
    <w:name w:val="Current List3"/>
    <w:uiPriority w:val="99"/>
    <w:rsid w:val="0079473D"/>
    <w:pPr>
      <w:numPr>
        <w:numId w:val="55"/>
      </w:numPr>
    </w:pPr>
  </w:style>
  <w:style w:type="numbering" w:customStyle="1" w:styleId="CurrentList4">
    <w:name w:val="Current List4"/>
    <w:uiPriority w:val="99"/>
    <w:rsid w:val="006617F7"/>
    <w:pPr>
      <w:numPr>
        <w:numId w:val="57"/>
      </w:numPr>
    </w:pPr>
  </w:style>
  <w:style w:type="numbering" w:customStyle="1" w:styleId="CurrentList5">
    <w:name w:val="Current List5"/>
    <w:uiPriority w:val="99"/>
    <w:rsid w:val="00C26C1C"/>
    <w:pPr>
      <w:numPr>
        <w:numId w:val="60"/>
      </w:numPr>
    </w:pPr>
  </w:style>
  <w:style w:type="numbering" w:customStyle="1" w:styleId="CurrentList6">
    <w:name w:val="Current List6"/>
    <w:uiPriority w:val="99"/>
    <w:rsid w:val="00D36BE7"/>
    <w:pPr>
      <w:numPr>
        <w:numId w:val="71"/>
      </w:numPr>
    </w:pPr>
  </w:style>
  <w:style w:type="numbering" w:customStyle="1" w:styleId="CurrentList7">
    <w:name w:val="Current List7"/>
    <w:uiPriority w:val="99"/>
    <w:rsid w:val="00E028A3"/>
    <w:pPr>
      <w:numPr>
        <w:numId w:val="13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843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04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807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803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119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3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033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42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pngimg.com/download/25709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evinlorson/Library/Group%20Containers/UBF8T346G9.Office/User%20Content.localized/Templates.localized/HELP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HELPs Template.dotx</Template>
  <TotalTime>109</TotalTime>
  <Pages>5</Pages>
  <Words>1115</Words>
  <Characters>6362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Lorson, Kevin</cp:lastModifiedBy>
  <cp:revision>40</cp:revision>
  <cp:lastPrinted>2024-10-24T18:40:00Z</cp:lastPrinted>
  <dcterms:created xsi:type="dcterms:W3CDTF">2024-09-22T13:53:00Z</dcterms:created>
  <dcterms:modified xsi:type="dcterms:W3CDTF">2024-10-24T18:41:00Z</dcterms:modified>
</cp:coreProperties>
</file>