
<file path=[Content_Types].xml><?xml version="1.0" encoding="utf-8"?>
<Types xmlns="http://schemas.openxmlformats.org/package/2006/content-types">
  <Default Extension="jpeg" ContentType="image/jpeg"/>
  <Default Extension="jpg!s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22F8BE" w14:textId="2631FE38" w:rsidR="00FD7687" w:rsidRDefault="00BA4D28" w:rsidP="00633968">
      <w:pPr>
        <w:spacing w:before="120" w:after="120" w:line="276" w:lineRule="auto"/>
        <w:rPr>
          <w:rFonts w:ascii="Arial" w:hAnsi="Arial" w:cs="Arial"/>
          <w:b/>
          <w:bCs/>
          <w:color w:val="0070C0"/>
          <w:sz w:val="28"/>
          <w:szCs w:val="28"/>
        </w:rPr>
      </w:pPr>
      <w:r w:rsidRPr="00FD7687">
        <w:rPr>
          <w:rFonts w:ascii="Arial" w:hAnsi="Arial" w:cs="Arial"/>
          <w:b/>
          <w:bCs/>
          <w:color w:val="0070C0"/>
          <w:sz w:val="28"/>
          <w:szCs w:val="28"/>
        </w:rPr>
        <w:t xml:space="preserve">Lesson </w:t>
      </w:r>
      <w:r w:rsidR="00FD7687" w:rsidRPr="00FD7687">
        <w:rPr>
          <w:rFonts w:ascii="Arial" w:hAnsi="Arial" w:cs="Arial"/>
          <w:b/>
          <w:bCs/>
          <w:color w:val="0070C0"/>
          <w:sz w:val="28"/>
          <w:szCs w:val="28"/>
        </w:rPr>
        <w:t xml:space="preserve">2: Decision-Making </w:t>
      </w:r>
    </w:p>
    <w:p w14:paraId="563E718C" w14:textId="77777777" w:rsidR="00C872CB" w:rsidRDefault="00C872CB" w:rsidP="003B0F34">
      <w:pPr>
        <w:pStyle w:val="HELPsbodycopy"/>
      </w:pPr>
      <w:r w:rsidRPr="003B0F34">
        <w:rPr>
          <w:b/>
          <w:bCs/>
        </w:rPr>
        <w:t>Overview:</w:t>
      </w:r>
      <w:r w:rsidRPr="003B0F34">
        <w:t xml:space="preserve"> Students will train to become Astronomical Astronauts for a journey to the planet </w:t>
      </w:r>
      <w:proofErr w:type="spellStart"/>
      <w:r w:rsidRPr="003B0F34">
        <w:t>Choosewell</w:t>
      </w:r>
      <w:proofErr w:type="spellEnd"/>
      <w:r w:rsidRPr="003B0F34">
        <w:t xml:space="preserve">. Astronauts must be certified in the Stop, Think, Choose decision-making strategy to be a healthy decision-maker and fly the mission to </w:t>
      </w:r>
      <w:proofErr w:type="spellStart"/>
      <w:r w:rsidRPr="003B0F34">
        <w:t>Choosewell</w:t>
      </w:r>
      <w:proofErr w:type="spellEnd"/>
      <w:r w:rsidRPr="003B0F34">
        <w:t xml:space="preserve">. </w:t>
      </w:r>
    </w:p>
    <w:p w14:paraId="3879493F" w14:textId="77777777" w:rsidR="003B0F34" w:rsidRPr="003B0F34" w:rsidRDefault="003B0F34" w:rsidP="003B0F34">
      <w:pPr>
        <w:pStyle w:val="HELPsbodycopy"/>
      </w:pPr>
    </w:p>
    <w:p w14:paraId="3496E320" w14:textId="77777777" w:rsidR="00C872CB" w:rsidRPr="003B0F34" w:rsidRDefault="00C872CB" w:rsidP="003B0F34">
      <w:pPr>
        <w:pStyle w:val="HELPsHeadline"/>
        <w:rPr>
          <w:rFonts w:eastAsia="Arial"/>
        </w:rPr>
      </w:pPr>
      <w:r w:rsidRPr="003B0F34">
        <w:rPr>
          <w:rFonts w:eastAsia="Arial"/>
        </w:rPr>
        <w:t xml:space="preserve">National Health Education Standards </w:t>
      </w:r>
    </w:p>
    <w:p w14:paraId="1B93FF3F" w14:textId="77777777" w:rsidR="00C872CB" w:rsidRPr="003B0F34" w:rsidRDefault="00C872CB" w:rsidP="0041638F">
      <w:pPr>
        <w:pStyle w:val="HELPsbodycopy"/>
        <w:spacing w:before="120" w:after="120"/>
      </w:pPr>
      <w:r w:rsidRPr="0041638F">
        <w:rPr>
          <w:b/>
          <w:bCs/>
        </w:rPr>
        <w:t>Standard 1:</w:t>
      </w:r>
      <w:r w:rsidRPr="003B0F34">
        <w:t xml:space="preserve"> Students will comprehend concepts related to health promotion and disease prevention to enhance health.</w:t>
      </w:r>
    </w:p>
    <w:p w14:paraId="17B3C558" w14:textId="77777777" w:rsidR="00C872CB" w:rsidRPr="003B0F34" w:rsidRDefault="00C872CB" w:rsidP="0041638F">
      <w:pPr>
        <w:pStyle w:val="HELPsbodycopy"/>
        <w:spacing w:before="120" w:after="120"/>
      </w:pPr>
      <w:r w:rsidRPr="0041638F">
        <w:rPr>
          <w:b/>
          <w:bCs/>
        </w:rPr>
        <w:t>Standard 5:</w:t>
      </w:r>
      <w:r w:rsidRPr="003B0F34">
        <w:t xml:space="preserve"> Students will demonstrate the ability to use decision-making skills to enhance health.</w:t>
      </w:r>
    </w:p>
    <w:p w14:paraId="185D3B44" w14:textId="77777777" w:rsidR="003B0F34" w:rsidRDefault="003B0F34" w:rsidP="003B0F34">
      <w:pPr>
        <w:pStyle w:val="HELPsHeadline"/>
        <w:rPr>
          <w:rFonts w:eastAsia="Arial"/>
        </w:rPr>
      </w:pPr>
    </w:p>
    <w:p w14:paraId="66A66FF2" w14:textId="1FFBC264" w:rsidR="00C872CB" w:rsidRPr="003B0F34" w:rsidRDefault="00C872CB" w:rsidP="003B0F34">
      <w:pPr>
        <w:pStyle w:val="HELPsHeadline"/>
        <w:rPr>
          <w:rFonts w:eastAsia="Arial"/>
        </w:rPr>
      </w:pPr>
      <w:r w:rsidRPr="003B0F34">
        <w:rPr>
          <w:rFonts w:eastAsia="Arial"/>
        </w:rPr>
        <w:t>Healthy Behavior Outcomes (HBOs):</w:t>
      </w:r>
    </w:p>
    <w:tbl>
      <w:tblPr>
        <w:tblW w:w="10273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95"/>
        <w:gridCol w:w="7678"/>
      </w:tblGrid>
      <w:tr w:rsidR="00C872CB" w:rsidRPr="003B0F34" w14:paraId="6E79C5A9" w14:textId="77777777" w:rsidTr="002132F9">
        <w:trPr>
          <w:trHeight w:val="220"/>
        </w:trPr>
        <w:tc>
          <w:tcPr>
            <w:tcW w:w="2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1A2192D9" w14:textId="77777777" w:rsidR="00C872CB" w:rsidRPr="000D22D7" w:rsidRDefault="00C872CB" w:rsidP="003B0F34">
            <w:pPr>
              <w:pStyle w:val="HELPsbodycopy"/>
              <w:rPr>
                <w:color w:val="FFFFFF" w:themeColor="background1"/>
              </w:rPr>
            </w:pPr>
            <w:r w:rsidRPr="000D22D7">
              <w:rPr>
                <w:color w:val="FFFFFF" w:themeColor="background1"/>
              </w:rPr>
              <w:t>Alcohol and other drugs</w:t>
            </w: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B52F2" w14:textId="77777777" w:rsidR="00C872CB" w:rsidRPr="003B0F34" w:rsidRDefault="00C872CB" w:rsidP="0041638F">
            <w:pPr>
              <w:pStyle w:val="HELPsbodycopy"/>
              <w:spacing w:before="120" w:after="120"/>
            </w:pPr>
            <w:r w:rsidRPr="003B0F34">
              <w:t xml:space="preserve">HBO 2. Avoid misuse and abuse of </w:t>
            </w:r>
            <w:proofErr w:type="gramStart"/>
            <w:r w:rsidRPr="003B0F34">
              <w:t>over-the-counter</w:t>
            </w:r>
            <w:proofErr w:type="gramEnd"/>
            <w:r w:rsidRPr="003B0F34">
              <w:t xml:space="preserve"> and prescription drugs.</w:t>
            </w:r>
          </w:p>
        </w:tc>
      </w:tr>
      <w:tr w:rsidR="00C872CB" w:rsidRPr="003B0F34" w14:paraId="6F10DDFB" w14:textId="77777777" w:rsidTr="002132F9">
        <w:trPr>
          <w:trHeight w:val="220"/>
        </w:trPr>
        <w:tc>
          <w:tcPr>
            <w:tcW w:w="2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50A0C3A1" w14:textId="77777777" w:rsidR="00C872CB" w:rsidRPr="000D22D7" w:rsidRDefault="00C872CB" w:rsidP="003B0F34">
            <w:pPr>
              <w:pStyle w:val="HELPsbodycopy"/>
              <w:rPr>
                <w:color w:val="FFFFFF" w:themeColor="background1"/>
              </w:rPr>
            </w:pP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DCC3B" w14:textId="77777777" w:rsidR="00C872CB" w:rsidRPr="003B0F34" w:rsidRDefault="00C872CB" w:rsidP="0041638F">
            <w:pPr>
              <w:pStyle w:val="HELPsbodycopy"/>
              <w:spacing w:before="120" w:after="120"/>
            </w:pPr>
            <w:r w:rsidRPr="003B0F34">
              <w:t>HBO 3. Avoid the use of alcohol.</w:t>
            </w:r>
          </w:p>
        </w:tc>
      </w:tr>
      <w:tr w:rsidR="00C872CB" w:rsidRPr="003B0F34" w14:paraId="7A0EAB20" w14:textId="77777777" w:rsidTr="002132F9">
        <w:trPr>
          <w:trHeight w:val="206"/>
        </w:trPr>
        <w:tc>
          <w:tcPr>
            <w:tcW w:w="2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7520CB42" w14:textId="77777777" w:rsidR="00C872CB" w:rsidRPr="000D22D7" w:rsidRDefault="00C872CB" w:rsidP="003B0F34">
            <w:pPr>
              <w:pStyle w:val="HELPsbodycopy"/>
              <w:rPr>
                <w:color w:val="FFFFFF" w:themeColor="background1"/>
              </w:rPr>
            </w:pP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22A488" w14:textId="77777777" w:rsidR="00C872CB" w:rsidRPr="003B0F34" w:rsidRDefault="00C872CB" w:rsidP="0041638F">
            <w:pPr>
              <w:pStyle w:val="HELPsbodycopy"/>
              <w:spacing w:before="120" w:after="120"/>
            </w:pPr>
            <w:r w:rsidRPr="003B0F34">
              <w:t xml:space="preserve">HBO 4. Avoid the use of illegal drugs. </w:t>
            </w:r>
          </w:p>
        </w:tc>
      </w:tr>
      <w:tr w:rsidR="00C872CB" w:rsidRPr="003B0F34" w14:paraId="599E7E19" w14:textId="77777777" w:rsidTr="002132F9">
        <w:trPr>
          <w:trHeight w:val="220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C6E1"/>
            <w:vAlign w:val="center"/>
          </w:tcPr>
          <w:p w14:paraId="1FC7F3E5" w14:textId="77777777" w:rsidR="00C872CB" w:rsidRPr="000D22D7" w:rsidRDefault="00C872CB" w:rsidP="003B0F34">
            <w:pPr>
              <w:pStyle w:val="HELPsbodycopy"/>
              <w:rPr>
                <w:color w:val="FFFFFF" w:themeColor="background1"/>
              </w:rPr>
            </w:pPr>
            <w:r w:rsidRPr="000D22D7">
              <w:rPr>
                <w:color w:val="FFFFFF" w:themeColor="background1"/>
              </w:rPr>
              <w:t>Tobacco</w:t>
            </w:r>
          </w:p>
        </w:tc>
        <w:tc>
          <w:tcPr>
            <w:tcW w:w="7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4690A" w14:textId="77777777" w:rsidR="00C872CB" w:rsidRPr="003B0F34" w:rsidRDefault="00C872CB" w:rsidP="0041638F">
            <w:pPr>
              <w:pStyle w:val="HELPsbodycopy"/>
              <w:spacing w:before="120" w:after="120"/>
            </w:pPr>
            <w:r w:rsidRPr="003B0F34">
              <w:t>HBO 1. Avoid using or experimenting with any form of tobacco.</w:t>
            </w:r>
          </w:p>
        </w:tc>
      </w:tr>
    </w:tbl>
    <w:p w14:paraId="539FD624" w14:textId="77777777" w:rsidR="003B0F34" w:rsidRDefault="003B0F34" w:rsidP="003B0F34">
      <w:pPr>
        <w:pStyle w:val="HELPsHeadline"/>
        <w:rPr>
          <w:rFonts w:eastAsia="Arial"/>
        </w:rPr>
      </w:pPr>
    </w:p>
    <w:p w14:paraId="30585A47" w14:textId="4BB75760" w:rsidR="00C872CB" w:rsidRPr="003B0F34" w:rsidRDefault="00C872CB" w:rsidP="003B0F34">
      <w:pPr>
        <w:pStyle w:val="HELPsHeadline"/>
        <w:rPr>
          <w:rFonts w:eastAsia="Arial"/>
          <w:b w:val="0"/>
          <w:bCs/>
          <w:sz w:val="20"/>
          <w:szCs w:val="20"/>
        </w:rPr>
      </w:pPr>
      <w:r w:rsidRPr="003B0F34">
        <w:rPr>
          <w:rFonts w:eastAsia="Arial"/>
        </w:rPr>
        <w:t>Lesson Objectives</w:t>
      </w:r>
      <w:r w:rsidRPr="003B0F34">
        <w:rPr>
          <w:rFonts w:eastAsia="Lustria"/>
        </w:rPr>
        <w:t xml:space="preserve"> </w:t>
      </w:r>
      <w:r w:rsidRPr="003B0F34">
        <w:rPr>
          <w:rFonts w:eastAsia="Lustria"/>
          <w:b w:val="0"/>
          <w:bCs/>
          <w:sz w:val="20"/>
          <w:szCs w:val="20"/>
        </w:rPr>
        <w:t xml:space="preserve">– </w:t>
      </w:r>
      <w:r w:rsidRPr="003B0F34">
        <w:rPr>
          <w:rFonts w:eastAsia="Arial"/>
          <w:b w:val="0"/>
          <w:bCs/>
          <w:sz w:val="20"/>
          <w:szCs w:val="20"/>
        </w:rPr>
        <w:t>Students will be able to:</w:t>
      </w:r>
    </w:p>
    <w:tbl>
      <w:tblPr>
        <w:tblW w:w="1027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08"/>
        <w:gridCol w:w="3870"/>
      </w:tblGrid>
      <w:tr w:rsidR="00C872CB" w:rsidRPr="003B0F34" w14:paraId="521809A3" w14:textId="77777777" w:rsidTr="002132F9">
        <w:trPr>
          <w:trHeight w:val="432"/>
        </w:trPr>
        <w:tc>
          <w:tcPr>
            <w:tcW w:w="6408" w:type="dxa"/>
            <w:shd w:val="clear" w:color="auto" w:fill="4FC6E1"/>
            <w:vAlign w:val="center"/>
          </w:tcPr>
          <w:p w14:paraId="488C1D6D" w14:textId="77777777" w:rsidR="00C872CB" w:rsidRPr="003B0F34" w:rsidRDefault="00C872CB" w:rsidP="003B0F34">
            <w:pPr>
              <w:pStyle w:val="HELPsbodycopy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B0F34">
              <w:rPr>
                <w:b/>
                <w:bCs/>
                <w:color w:val="FFFFFF" w:themeColor="background1"/>
                <w:sz w:val="24"/>
                <w:szCs w:val="24"/>
              </w:rPr>
              <w:t>Objective</w:t>
            </w:r>
          </w:p>
        </w:tc>
        <w:tc>
          <w:tcPr>
            <w:tcW w:w="3870" w:type="dxa"/>
            <w:shd w:val="clear" w:color="auto" w:fill="4FC6E1"/>
            <w:vAlign w:val="center"/>
          </w:tcPr>
          <w:p w14:paraId="4251AAF3" w14:textId="77777777" w:rsidR="00C872CB" w:rsidRPr="003B0F34" w:rsidRDefault="00C872CB" w:rsidP="003B0F34">
            <w:pPr>
              <w:pStyle w:val="HELPsbodycopy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B0F34">
              <w:rPr>
                <w:b/>
                <w:bCs/>
                <w:color w:val="FFFFFF" w:themeColor="background1"/>
                <w:sz w:val="24"/>
                <w:szCs w:val="24"/>
              </w:rPr>
              <w:t>Assessments</w:t>
            </w:r>
          </w:p>
        </w:tc>
      </w:tr>
      <w:tr w:rsidR="00C872CB" w:rsidRPr="003B0F34" w14:paraId="432983B7" w14:textId="77777777" w:rsidTr="002132F9">
        <w:trPr>
          <w:trHeight w:val="576"/>
        </w:trPr>
        <w:tc>
          <w:tcPr>
            <w:tcW w:w="6408" w:type="dxa"/>
            <w:vAlign w:val="center"/>
          </w:tcPr>
          <w:p w14:paraId="7F36987D" w14:textId="77777777" w:rsidR="00C872CB" w:rsidRPr="003B0F34" w:rsidRDefault="00C872CB" w:rsidP="003B0F34">
            <w:pPr>
              <w:pStyle w:val="HELPsbodycopy"/>
              <w:numPr>
                <w:ilvl w:val="0"/>
                <w:numId w:val="91"/>
              </w:numPr>
              <w:spacing w:before="120" w:after="120"/>
            </w:pPr>
            <w:r w:rsidRPr="003B0F34">
              <w:t xml:space="preserve">Apply the medication safety and substance use prevention principles to identify a healthy or unhealthy choice. </w:t>
            </w:r>
          </w:p>
        </w:tc>
        <w:tc>
          <w:tcPr>
            <w:tcW w:w="3870" w:type="dxa"/>
            <w:vAlign w:val="center"/>
          </w:tcPr>
          <w:p w14:paraId="6C84F14A" w14:textId="77777777" w:rsidR="00C872CB" w:rsidRPr="003B0F34" w:rsidRDefault="00C872CB" w:rsidP="003B0F34">
            <w:pPr>
              <w:pStyle w:val="HELPsbodycopy"/>
              <w:spacing w:before="120" w:after="120"/>
            </w:pPr>
            <w:r w:rsidRPr="003B0F34">
              <w:t>Attachment 2.1 – Astronaut Screening</w:t>
            </w:r>
          </w:p>
        </w:tc>
      </w:tr>
      <w:tr w:rsidR="00C872CB" w:rsidRPr="003B0F34" w14:paraId="51CFB253" w14:textId="77777777" w:rsidTr="002132F9">
        <w:trPr>
          <w:trHeight w:val="576"/>
        </w:trPr>
        <w:tc>
          <w:tcPr>
            <w:tcW w:w="6408" w:type="dxa"/>
            <w:vAlign w:val="center"/>
          </w:tcPr>
          <w:p w14:paraId="2AAEE99C" w14:textId="77777777" w:rsidR="00C872CB" w:rsidRPr="003B0F34" w:rsidRDefault="00C872CB" w:rsidP="003B0F34">
            <w:pPr>
              <w:pStyle w:val="HELPsbodycopy"/>
              <w:numPr>
                <w:ilvl w:val="0"/>
                <w:numId w:val="91"/>
              </w:numPr>
              <w:spacing w:before="120" w:after="120"/>
            </w:pPr>
            <w:r w:rsidRPr="003B0F34">
              <w:t xml:space="preserve">Identify trusted adults and resources that could support healthy choices. </w:t>
            </w:r>
          </w:p>
        </w:tc>
        <w:tc>
          <w:tcPr>
            <w:tcW w:w="3870" w:type="dxa"/>
            <w:vAlign w:val="center"/>
          </w:tcPr>
          <w:p w14:paraId="1344CF41" w14:textId="77777777" w:rsidR="00C872CB" w:rsidRPr="003B0F34" w:rsidRDefault="00C872CB" w:rsidP="003B0F34">
            <w:pPr>
              <w:pStyle w:val="HELPsbodycopy"/>
              <w:spacing w:before="120" w:after="120"/>
            </w:pPr>
            <w:r w:rsidRPr="003B0F34">
              <w:t>Attachment 2.1 – Astronaut Screening</w:t>
            </w:r>
          </w:p>
        </w:tc>
      </w:tr>
      <w:tr w:rsidR="00C872CB" w:rsidRPr="003B0F34" w14:paraId="6D05EE93" w14:textId="77777777" w:rsidTr="002132F9">
        <w:trPr>
          <w:trHeight w:val="576"/>
        </w:trPr>
        <w:tc>
          <w:tcPr>
            <w:tcW w:w="6408" w:type="dxa"/>
            <w:vAlign w:val="center"/>
          </w:tcPr>
          <w:p w14:paraId="27F8FF75" w14:textId="77777777" w:rsidR="00C872CB" w:rsidRPr="003B0F34" w:rsidRDefault="00C872CB" w:rsidP="003B0F34">
            <w:pPr>
              <w:pStyle w:val="HELPsbodycopy"/>
              <w:numPr>
                <w:ilvl w:val="0"/>
                <w:numId w:val="91"/>
              </w:numPr>
              <w:spacing w:before="120" w:after="120"/>
            </w:pPr>
            <w:r w:rsidRPr="003B0F34">
              <w:t xml:space="preserve">Identify substance use situations that need a thoughtful decision with Stop, Think, Choose. </w:t>
            </w:r>
          </w:p>
        </w:tc>
        <w:tc>
          <w:tcPr>
            <w:tcW w:w="3870" w:type="dxa"/>
            <w:vAlign w:val="center"/>
          </w:tcPr>
          <w:p w14:paraId="166CF529" w14:textId="77777777" w:rsidR="00C872CB" w:rsidRPr="003B0F34" w:rsidRDefault="00C872CB" w:rsidP="003B0F34">
            <w:pPr>
              <w:pStyle w:val="HELPsbodycopy"/>
              <w:spacing w:before="120" w:after="120"/>
            </w:pPr>
            <w:r w:rsidRPr="003B0F34">
              <w:t>Attachment 2.3 - Stop, Think, Choose</w:t>
            </w:r>
          </w:p>
        </w:tc>
      </w:tr>
      <w:tr w:rsidR="00C872CB" w:rsidRPr="003B0F34" w14:paraId="4BC93BB5" w14:textId="77777777" w:rsidTr="002132F9">
        <w:trPr>
          <w:trHeight w:val="576"/>
        </w:trPr>
        <w:tc>
          <w:tcPr>
            <w:tcW w:w="6408" w:type="dxa"/>
            <w:vAlign w:val="center"/>
          </w:tcPr>
          <w:p w14:paraId="179E5E96" w14:textId="77777777" w:rsidR="00C872CB" w:rsidRPr="003B0F34" w:rsidRDefault="00C872CB" w:rsidP="003B0F34">
            <w:pPr>
              <w:pStyle w:val="HELPsbodycopy"/>
              <w:numPr>
                <w:ilvl w:val="0"/>
                <w:numId w:val="91"/>
              </w:numPr>
              <w:spacing w:before="120" w:after="120"/>
            </w:pPr>
            <w:r w:rsidRPr="003B0F34">
              <w:t xml:space="preserve">Recognize when help is needed from a trusted adult to prevent substance use. </w:t>
            </w:r>
          </w:p>
        </w:tc>
        <w:tc>
          <w:tcPr>
            <w:tcW w:w="3870" w:type="dxa"/>
            <w:vAlign w:val="center"/>
          </w:tcPr>
          <w:p w14:paraId="319F6A99" w14:textId="77777777" w:rsidR="00C872CB" w:rsidRPr="003B0F34" w:rsidRDefault="00C872CB" w:rsidP="003B0F34">
            <w:pPr>
              <w:pStyle w:val="HELPsbodycopy"/>
              <w:spacing w:before="120" w:after="120"/>
            </w:pPr>
            <w:r w:rsidRPr="003B0F34">
              <w:t>Attachment 2.3 - Stop, Think, Choose</w:t>
            </w:r>
          </w:p>
        </w:tc>
      </w:tr>
      <w:tr w:rsidR="00C872CB" w:rsidRPr="003B0F34" w14:paraId="4AEEB59B" w14:textId="77777777" w:rsidTr="002132F9">
        <w:trPr>
          <w:trHeight w:val="576"/>
        </w:trPr>
        <w:tc>
          <w:tcPr>
            <w:tcW w:w="6408" w:type="dxa"/>
            <w:vAlign w:val="center"/>
          </w:tcPr>
          <w:p w14:paraId="02047D94" w14:textId="77777777" w:rsidR="00C872CB" w:rsidRPr="003B0F34" w:rsidRDefault="00C872CB" w:rsidP="003B0F34">
            <w:pPr>
              <w:pStyle w:val="HELPsbodycopy"/>
              <w:numPr>
                <w:ilvl w:val="0"/>
                <w:numId w:val="91"/>
              </w:numPr>
              <w:spacing w:before="120" w:after="120"/>
            </w:pPr>
            <w:r w:rsidRPr="003B0F34">
              <w:t xml:space="preserve">Identify options and their potential outcomes when </w:t>
            </w:r>
            <w:proofErr w:type="gramStart"/>
            <w:r w:rsidRPr="003B0F34">
              <w:t>making a decision</w:t>
            </w:r>
            <w:proofErr w:type="gramEnd"/>
            <w:r w:rsidRPr="003B0F34">
              <w:t xml:space="preserve"> related to alcohol.</w:t>
            </w:r>
          </w:p>
        </w:tc>
        <w:tc>
          <w:tcPr>
            <w:tcW w:w="3870" w:type="dxa"/>
            <w:vAlign w:val="center"/>
          </w:tcPr>
          <w:p w14:paraId="01523CAF" w14:textId="77777777" w:rsidR="00C872CB" w:rsidRPr="003B0F34" w:rsidRDefault="00C872CB" w:rsidP="003B0F34">
            <w:pPr>
              <w:pStyle w:val="HELPsbodycopy"/>
              <w:spacing w:before="120" w:after="120"/>
            </w:pPr>
            <w:r w:rsidRPr="003B0F34">
              <w:t>Attachment 2.3 - Stop, Think, Choose</w:t>
            </w:r>
          </w:p>
        </w:tc>
      </w:tr>
      <w:tr w:rsidR="00C872CB" w:rsidRPr="003B0F34" w14:paraId="0D3DD728" w14:textId="77777777" w:rsidTr="002132F9">
        <w:trPr>
          <w:trHeight w:val="576"/>
        </w:trPr>
        <w:tc>
          <w:tcPr>
            <w:tcW w:w="6408" w:type="dxa"/>
            <w:vAlign w:val="center"/>
          </w:tcPr>
          <w:p w14:paraId="42B9D657" w14:textId="77777777" w:rsidR="00C872CB" w:rsidRPr="003B0F34" w:rsidRDefault="00C872CB" w:rsidP="003B0F34">
            <w:pPr>
              <w:pStyle w:val="HELPsbodycopy"/>
              <w:numPr>
                <w:ilvl w:val="0"/>
                <w:numId w:val="91"/>
              </w:numPr>
              <w:spacing w:before="120" w:after="120"/>
            </w:pPr>
            <w:r w:rsidRPr="003B0F34">
              <w:t xml:space="preserve">Choose a healthy option when </w:t>
            </w:r>
            <w:proofErr w:type="gramStart"/>
            <w:r w:rsidRPr="003B0F34">
              <w:t>making a decision</w:t>
            </w:r>
            <w:proofErr w:type="gramEnd"/>
            <w:r w:rsidRPr="003B0F34">
              <w:t xml:space="preserve"> about medicines or alcohol.</w:t>
            </w:r>
          </w:p>
        </w:tc>
        <w:tc>
          <w:tcPr>
            <w:tcW w:w="3870" w:type="dxa"/>
            <w:vAlign w:val="center"/>
          </w:tcPr>
          <w:p w14:paraId="6E60A8EF" w14:textId="77777777" w:rsidR="00C872CB" w:rsidRPr="003B0F34" w:rsidRDefault="00C872CB" w:rsidP="003B0F34">
            <w:pPr>
              <w:pStyle w:val="HELPsbodycopy"/>
              <w:spacing w:before="120" w:after="120"/>
            </w:pPr>
            <w:r w:rsidRPr="003B0F34">
              <w:t>Attachment 2.3 - Stop, Think, Choose</w:t>
            </w:r>
          </w:p>
        </w:tc>
      </w:tr>
    </w:tbl>
    <w:p w14:paraId="1873D673" w14:textId="77777777" w:rsidR="00C872CB" w:rsidRDefault="00C872CB" w:rsidP="00C872CB">
      <w:pPr>
        <w:spacing w:before="120" w:after="12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2EF6C71B" w14:textId="77777777" w:rsidR="00C872CB" w:rsidRDefault="00C872CB" w:rsidP="00C872CB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br w:type="page"/>
      </w:r>
    </w:p>
    <w:p w14:paraId="4C411BAB" w14:textId="77777777" w:rsidR="00C872CB" w:rsidRPr="003B0F34" w:rsidRDefault="00C872CB" w:rsidP="003B0F34">
      <w:pPr>
        <w:pStyle w:val="HELPsHeadline"/>
        <w:rPr>
          <w:rFonts w:eastAsia="Arial"/>
        </w:rPr>
      </w:pPr>
      <w:r>
        <w:rPr>
          <w:rFonts w:eastAsia="Arial"/>
        </w:rPr>
        <w:lastRenderedPageBreak/>
        <w:t>Introduction:</w:t>
      </w:r>
    </w:p>
    <w:p w14:paraId="78CF462F" w14:textId="77777777" w:rsidR="00C872CB" w:rsidRPr="00731872" w:rsidRDefault="00C872CB" w:rsidP="003B0F34">
      <w:pPr>
        <w:pStyle w:val="HELPsbulletedlist"/>
        <w:rPr>
          <w:bCs/>
        </w:rPr>
      </w:pPr>
      <w:r w:rsidRPr="00731872">
        <w:rPr>
          <w:bCs/>
        </w:rPr>
        <w:t>Today we are going on an adventure into outer space!</w:t>
      </w:r>
    </w:p>
    <w:p w14:paraId="42C47BD3" w14:textId="77777777" w:rsidR="00C872CB" w:rsidRDefault="00C872CB" w:rsidP="003B0F34">
      <w:pPr>
        <w:pStyle w:val="HELPsbulletedlist"/>
      </w:pPr>
      <w:r>
        <w:t>What is an adventure?</w:t>
      </w:r>
    </w:p>
    <w:p w14:paraId="06CF2625" w14:textId="77777777" w:rsidR="00C872CB" w:rsidRPr="00DE3DF7" w:rsidRDefault="00C872CB" w:rsidP="003B0F34">
      <w:pPr>
        <w:pStyle w:val="HELPsbulletedlist"/>
      </w:pPr>
      <w:r>
        <w:t xml:space="preserve">How do you feel about going on an adventure into space? </w:t>
      </w:r>
      <w:r w:rsidRPr="00DE3DF7">
        <w:t xml:space="preserve">Would you like to hear more about your upcoming journey to </w:t>
      </w:r>
      <w:r>
        <w:t xml:space="preserve">the planet </w:t>
      </w:r>
      <w:proofErr w:type="spellStart"/>
      <w:r w:rsidRPr="00DE3DF7">
        <w:t>Choosewell</w:t>
      </w:r>
      <w:proofErr w:type="spellEnd"/>
      <w:r w:rsidRPr="00DE3DF7">
        <w:t xml:space="preserve">? </w:t>
      </w:r>
      <w:proofErr w:type="spellStart"/>
      <w:r>
        <w:t>Choosewell</w:t>
      </w:r>
      <w:proofErr w:type="spellEnd"/>
      <w:r>
        <w:t xml:space="preserve"> requires each astronaut to be certified in the Stop, Think, Choose decision-making model before they make the trip. </w:t>
      </w:r>
    </w:p>
    <w:p w14:paraId="53F720C6" w14:textId="77777777" w:rsidR="00C872CB" w:rsidRDefault="00C872CB" w:rsidP="003B0F34">
      <w:pPr>
        <w:pStyle w:val="HELPsHeadline"/>
        <w:rPr>
          <w:rFonts w:eastAsia="Arial"/>
        </w:rPr>
      </w:pPr>
      <w:r>
        <w:rPr>
          <w:rFonts w:eastAsia="Arial"/>
        </w:rPr>
        <w:t xml:space="preserve">Teaching </w:t>
      </w:r>
      <w:r w:rsidRPr="003B0F34">
        <w:rPr>
          <w:rFonts w:eastAsia="Arial"/>
        </w:rPr>
        <w:t>Steps</w:t>
      </w:r>
      <w:r>
        <w:rPr>
          <w:rFonts w:eastAsia="Arial"/>
        </w:rPr>
        <w:t>:</w:t>
      </w:r>
    </w:p>
    <w:p w14:paraId="5F57E023" w14:textId="77777777" w:rsidR="000E309F" w:rsidRDefault="000E309F" w:rsidP="003B0F34">
      <w:pPr>
        <w:pStyle w:val="HELPsHeadline"/>
        <w:rPr>
          <w:rFonts w:eastAsia="Arial"/>
        </w:rPr>
      </w:pPr>
    </w:p>
    <w:p w14:paraId="4AB122C5" w14:textId="7651DEE5" w:rsidR="00C872CB" w:rsidRPr="000E309F" w:rsidRDefault="000E309F" w:rsidP="000E309F">
      <w:pPr>
        <w:pStyle w:val="HELPssubhead"/>
      </w:pPr>
      <w:r>
        <w:t xml:space="preserve">Activity 1: </w:t>
      </w:r>
      <w:r w:rsidR="00C872CB">
        <w:t>Know to NO! Review</w:t>
      </w:r>
    </w:p>
    <w:p w14:paraId="088FCD6A" w14:textId="77777777" w:rsidR="00C872CB" w:rsidRDefault="00C872CB" w:rsidP="003B0F34">
      <w:pPr>
        <w:pStyle w:val="HELPsbulletedlist"/>
        <w:rPr>
          <w:bCs/>
        </w:rPr>
      </w:pPr>
      <w:r>
        <w:rPr>
          <w:bCs/>
        </w:rPr>
        <w:t>Before our journey, l</w:t>
      </w:r>
      <w:r w:rsidRPr="00F019F7">
        <w:rPr>
          <w:bCs/>
        </w:rPr>
        <w:t xml:space="preserve">et’s review our substance use prevention principles to help make a healthy choice. </w:t>
      </w:r>
    </w:p>
    <w:p w14:paraId="0FC819ED" w14:textId="77777777" w:rsidR="00C872CB" w:rsidRPr="00267002" w:rsidRDefault="00C872CB" w:rsidP="000E309F">
      <w:pPr>
        <w:pStyle w:val="HELPsbulletedlist"/>
        <w:numPr>
          <w:ilvl w:val="1"/>
          <w:numId w:val="15"/>
        </w:numPr>
      </w:pPr>
      <w:r w:rsidRPr="00267002">
        <w:rPr>
          <w:bCs/>
        </w:rPr>
        <w:t>Rule 1:</w:t>
      </w:r>
      <w:r w:rsidRPr="00267002">
        <w:t xml:space="preserve"> If you do not know</w:t>
      </w:r>
      <w:r>
        <w:t xml:space="preserve"> </w:t>
      </w:r>
      <w:r w:rsidRPr="00267002">
        <w:rPr>
          <w:i/>
        </w:rPr>
        <w:t>(</w:t>
      </w:r>
      <w:r>
        <w:rPr>
          <w:i/>
        </w:rPr>
        <w:t>u</w:t>
      </w:r>
      <w:r w:rsidRPr="00267002">
        <w:rPr>
          <w:i/>
        </w:rPr>
        <w:t>se motions with arms to show “X”)</w:t>
      </w:r>
      <w:r>
        <w:rPr>
          <w:i/>
        </w:rPr>
        <w:t>:</w:t>
      </w:r>
    </w:p>
    <w:p w14:paraId="0A975857" w14:textId="77777777" w:rsidR="00C872CB" w:rsidRPr="002C01EE" w:rsidRDefault="00C872CB" w:rsidP="000E309F">
      <w:pPr>
        <w:pStyle w:val="HELPsbulletedlist"/>
        <w:numPr>
          <w:ilvl w:val="2"/>
          <w:numId w:val="15"/>
        </w:numPr>
      </w:pPr>
      <w:r w:rsidRPr="00AC7378">
        <w:t xml:space="preserve">Don’t touch it! </w:t>
      </w:r>
      <w:r w:rsidRPr="00AC7378">
        <w:rPr>
          <w:i/>
        </w:rPr>
        <w:t>(Touch pointer finger to palm for “touch</w:t>
      </w:r>
      <w:r>
        <w:rPr>
          <w:i/>
        </w:rPr>
        <w:t>.</w:t>
      </w:r>
      <w:r w:rsidRPr="00AC7378">
        <w:rPr>
          <w:i/>
        </w:rPr>
        <w:t>”)</w:t>
      </w:r>
    </w:p>
    <w:p w14:paraId="6B24C0C5" w14:textId="77777777" w:rsidR="00C872CB" w:rsidRPr="00AC7378" w:rsidRDefault="00C872CB" w:rsidP="000E309F">
      <w:pPr>
        <w:pStyle w:val="HELPsbulletedlist"/>
        <w:numPr>
          <w:ilvl w:val="2"/>
          <w:numId w:val="15"/>
        </w:numPr>
      </w:pPr>
      <w:r w:rsidRPr="00AC7378">
        <w:t xml:space="preserve">Don’t take it! </w:t>
      </w:r>
      <w:r w:rsidRPr="00AC7378">
        <w:rPr>
          <w:i/>
        </w:rPr>
        <w:t>(</w:t>
      </w:r>
      <w:r>
        <w:rPr>
          <w:i/>
        </w:rPr>
        <w:t>Make g</w:t>
      </w:r>
      <w:r w:rsidRPr="00AC7378">
        <w:rPr>
          <w:i/>
        </w:rPr>
        <w:t>rabbing motion for “take</w:t>
      </w:r>
      <w:r>
        <w:rPr>
          <w:i/>
        </w:rPr>
        <w:t>.</w:t>
      </w:r>
      <w:r w:rsidRPr="00AC7378">
        <w:rPr>
          <w:i/>
        </w:rPr>
        <w:t>”)</w:t>
      </w:r>
    </w:p>
    <w:p w14:paraId="7C04241F" w14:textId="77777777" w:rsidR="00C872CB" w:rsidRDefault="00C872CB" w:rsidP="000E309F">
      <w:pPr>
        <w:pStyle w:val="HELPsbulletedlist"/>
        <w:numPr>
          <w:ilvl w:val="2"/>
          <w:numId w:val="15"/>
        </w:numPr>
      </w:pPr>
      <w:r w:rsidRPr="00AC7378">
        <w:t xml:space="preserve">Don’t taste it! </w:t>
      </w:r>
      <w:r w:rsidRPr="00AC7378">
        <w:rPr>
          <w:i/>
        </w:rPr>
        <w:t>(Point to lips for “taste</w:t>
      </w:r>
      <w:r>
        <w:rPr>
          <w:i/>
        </w:rPr>
        <w:t>.</w:t>
      </w:r>
      <w:r w:rsidRPr="00AC7378">
        <w:rPr>
          <w:i/>
        </w:rPr>
        <w:t>”)</w:t>
      </w:r>
    </w:p>
    <w:p w14:paraId="45EAC24E" w14:textId="77777777" w:rsidR="00C872CB" w:rsidRPr="005F128D" w:rsidRDefault="00C872CB" w:rsidP="000E309F">
      <w:pPr>
        <w:pStyle w:val="HELPsbulletedlist"/>
        <w:numPr>
          <w:ilvl w:val="2"/>
          <w:numId w:val="15"/>
        </w:numPr>
      </w:pPr>
      <w:r w:rsidRPr="005F128D">
        <w:t xml:space="preserve">Reach out to a </w:t>
      </w:r>
      <w:r>
        <w:t>t</w:t>
      </w:r>
      <w:r w:rsidRPr="005F128D">
        <w:t xml:space="preserve">rusted </w:t>
      </w:r>
      <w:r>
        <w:t>a</w:t>
      </w:r>
      <w:r w:rsidRPr="005F128D">
        <w:t>dult for help to make healthy choices!</w:t>
      </w:r>
      <w:r w:rsidRPr="005F128D">
        <w:rPr>
          <w:i/>
        </w:rPr>
        <w:t xml:space="preserve"> </w:t>
      </w:r>
      <w:r w:rsidRPr="005F128D">
        <w:t xml:space="preserve">If you don't know what something is, get the help of a </w:t>
      </w:r>
      <w:r>
        <w:t>t</w:t>
      </w:r>
      <w:r w:rsidRPr="005F128D">
        <w:t xml:space="preserve">rusted </w:t>
      </w:r>
      <w:r>
        <w:t>a</w:t>
      </w:r>
      <w:r w:rsidRPr="005F128D">
        <w:t>dult.</w:t>
      </w:r>
    </w:p>
    <w:p w14:paraId="5A2D0CB7" w14:textId="77777777" w:rsidR="00C872CB" w:rsidRPr="00267002" w:rsidRDefault="00C872CB" w:rsidP="000E309F">
      <w:pPr>
        <w:pStyle w:val="HELPsbulletedlist"/>
        <w:numPr>
          <w:ilvl w:val="1"/>
          <w:numId w:val="15"/>
        </w:numPr>
      </w:pPr>
      <w:r w:rsidRPr="006A1D75">
        <w:rPr>
          <w:bCs/>
        </w:rPr>
        <w:t xml:space="preserve">Rule </w:t>
      </w:r>
      <w:r>
        <w:rPr>
          <w:bCs/>
        </w:rPr>
        <w:t>2</w:t>
      </w:r>
      <w:r w:rsidRPr="006A1D75">
        <w:rPr>
          <w:bCs/>
        </w:rPr>
        <w:t>:</w:t>
      </w:r>
      <w:r w:rsidRPr="00AC7378">
        <w:t xml:space="preserve"> ONLY take medicine with the help of a </w:t>
      </w:r>
      <w:r>
        <w:t>t</w:t>
      </w:r>
      <w:r w:rsidRPr="00AC7378">
        <w:t xml:space="preserve">rusted </w:t>
      </w:r>
      <w:r>
        <w:t>a</w:t>
      </w:r>
      <w:r w:rsidRPr="00AC7378">
        <w:t>dult</w:t>
      </w:r>
      <w:r>
        <w:t>.</w:t>
      </w:r>
    </w:p>
    <w:p w14:paraId="0D4DB548" w14:textId="77777777" w:rsidR="00C872CB" w:rsidRPr="005F128D" w:rsidRDefault="00C872CB" w:rsidP="000E309F">
      <w:pPr>
        <w:pStyle w:val="HELPsbulletedlist"/>
        <w:numPr>
          <w:ilvl w:val="1"/>
          <w:numId w:val="15"/>
        </w:numPr>
      </w:pPr>
      <w:r>
        <w:rPr>
          <w:bCs/>
        </w:rPr>
        <w:t>Rule 3:</w:t>
      </w:r>
      <w:r>
        <w:t xml:space="preserve"> </w:t>
      </w:r>
      <w:r w:rsidRPr="00011364">
        <w:t>NEVER take someone else’s medicine.</w:t>
      </w:r>
    </w:p>
    <w:p w14:paraId="793034BD" w14:textId="77777777" w:rsidR="00C872CB" w:rsidRPr="00011364" w:rsidRDefault="00C872CB" w:rsidP="000E309F">
      <w:pPr>
        <w:pStyle w:val="HELPsbulletedlist"/>
        <w:numPr>
          <w:ilvl w:val="1"/>
          <w:numId w:val="15"/>
        </w:numPr>
      </w:pPr>
      <w:r>
        <w:t xml:space="preserve">Substance use — including alcohol, tobacco, and other drugs — is harmful to my health. </w:t>
      </w:r>
    </w:p>
    <w:p w14:paraId="49642F98" w14:textId="77777777" w:rsidR="00C872CB" w:rsidRDefault="00C872CB" w:rsidP="003B0F34">
      <w:pPr>
        <w:pStyle w:val="HELPsbulletedlist"/>
      </w:pPr>
      <w:r>
        <w:t xml:space="preserve">Who can you ask for help? </w:t>
      </w:r>
    </w:p>
    <w:p w14:paraId="2382BA81" w14:textId="77777777" w:rsidR="00C872CB" w:rsidRPr="002D52B4" w:rsidRDefault="00C872CB" w:rsidP="000E309F">
      <w:pPr>
        <w:pStyle w:val="HELPsbulletedlist"/>
        <w:numPr>
          <w:ilvl w:val="1"/>
          <w:numId w:val="15"/>
        </w:numPr>
      </w:pPr>
      <w:r>
        <w:t xml:space="preserve">Trusted adults: Who are trusted adults at home, at school, and in the community? </w:t>
      </w:r>
    </w:p>
    <w:p w14:paraId="6939A9FF" w14:textId="77777777" w:rsidR="00C872CB" w:rsidRPr="00C3071A" w:rsidRDefault="00C872CB" w:rsidP="003B0F34">
      <w:pPr>
        <w:pStyle w:val="HELPsbulletedlist"/>
      </w:pPr>
      <w:r>
        <w:t xml:space="preserve">Why is it important to make healthy choices about substances? </w:t>
      </w:r>
    </w:p>
    <w:p w14:paraId="643B923F" w14:textId="77777777" w:rsidR="00C872CB" w:rsidRPr="00C3071A" w:rsidRDefault="00C872CB" w:rsidP="003B0F34">
      <w:pPr>
        <w:pStyle w:val="HELPsbulletedlist"/>
      </w:pPr>
      <w:r>
        <w:t>Could you think of how using a substance like tobacco, alcohol, or other drugs could be harmful?</w:t>
      </w:r>
    </w:p>
    <w:p w14:paraId="5C666954" w14:textId="77777777" w:rsidR="00C872CB" w:rsidRPr="002D78DC" w:rsidRDefault="00C872CB" w:rsidP="000E309F">
      <w:pPr>
        <w:pStyle w:val="HELPsbulletedlist"/>
        <w:numPr>
          <w:ilvl w:val="1"/>
          <w:numId w:val="15"/>
        </w:numPr>
      </w:pPr>
      <w:r>
        <w:t xml:space="preserve">If needed, prompt how it could impact multiple dimensions of health and well-being. </w:t>
      </w:r>
    </w:p>
    <w:p w14:paraId="5FE3B1AD" w14:textId="77777777" w:rsidR="00C872CB" w:rsidRPr="001D071D" w:rsidRDefault="00C872CB" w:rsidP="000E309F">
      <w:pPr>
        <w:pStyle w:val="HELPsbulletedlist"/>
        <w:numPr>
          <w:ilvl w:val="1"/>
          <w:numId w:val="15"/>
        </w:numPr>
      </w:pPr>
      <w:r>
        <w:t xml:space="preserve">You could use a chart to make a list of positive consequences of healthy choices and negative consequences of substance use. </w:t>
      </w:r>
    </w:p>
    <w:p w14:paraId="3D2424D9" w14:textId="7CFFAD1E" w:rsidR="00C872CB" w:rsidRDefault="00C872CB" w:rsidP="003B0F34">
      <w:pPr>
        <w:pStyle w:val="HELPssubhead"/>
      </w:pPr>
      <w:r>
        <w:t xml:space="preserve">Activity </w:t>
      </w:r>
      <w:r w:rsidR="000E309F">
        <w:t>2</w:t>
      </w:r>
      <w:r>
        <w:t xml:space="preserve">: Astronaut Screening: Do You </w:t>
      </w:r>
      <w:r w:rsidRPr="003B0F34">
        <w:t>Know</w:t>
      </w:r>
      <w:r>
        <w:t xml:space="preserve"> to NO? (Attachment 2.1)</w:t>
      </w:r>
    </w:p>
    <w:p w14:paraId="2EA65AFF" w14:textId="77777777" w:rsidR="00C872CB" w:rsidRPr="005644AB" w:rsidRDefault="00C872CB" w:rsidP="003B0F34">
      <w:pPr>
        <w:pStyle w:val="HELPsbulletedlist"/>
      </w:pPr>
      <w:r>
        <w:rPr>
          <w:bCs/>
        </w:rPr>
        <w:t>Show the pictures.  A healthy choice gets a thumbs up. An unhealthy choice gets a thumbs down.</w:t>
      </w:r>
    </w:p>
    <w:p w14:paraId="3EFDAB06" w14:textId="77777777" w:rsidR="00C872CB" w:rsidRDefault="00C872CB" w:rsidP="000E309F">
      <w:pPr>
        <w:pStyle w:val="HELPsbulletedlist"/>
        <w:numPr>
          <w:ilvl w:val="1"/>
          <w:numId w:val="15"/>
        </w:numPr>
      </w:pPr>
      <w:r>
        <w:t xml:space="preserve">Scenario 1: </w:t>
      </w:r>
      <w:r w:rsidRPr="005644AB">
        <w:t xml:space="preserve">You need to take your medicine, so you ask your teacher </w:t>
      </w:r>
      <w:r>
        <w:t xml:space="preserve">if you can </w:t>
      </w:r>
      <w:r w:rsidRPr="005644AB">
        <w:t xml:space="preserve">go to the school nurse to take it. </w:t>
      </w:r>
    </w:p>
    <w:p w14:paraId="2496DC79" w14:textId="77777777" w:rsidR="00C872CB" w:rsidRPr="005644AB" w:rsidRDefault="00C872CB" w:rsidP="000E309F">
      <w:pPr>
        <w:pStyle w:val="HELPsbulletedlist"/>
        <w:numPr>
          <w:ilvl w:val="2"/>
          <w:numId w:val="15"/>
        </w:numPr>
      </w:pPr>
      <w:r>
        <w:t>What rule was followed? (Ask a trusted adult for help.)</w:t>
      </w:r>
    </w:p>
    <w:p w14:paraId="4A94D8E3" w14:textId="77777777" w:rsidR="00C872CB" w:rsidRDefault="00C872CB" w:rsidP="003B0F34">
      <w:pPr>
        <w:pStyle w:val="HELPsbulletedlist"/>
      </w:pPr>
      <w:r>
        <w:t xml:space="preserve">Scenario 2: You see a cigarette or vape. </w:t>
      </w:r>
    </w:p>
    <w:p w14:paraId="4B514884" w14:textId="77777777" w:rsidR="00C872CB" w:rsidRDefault="00C872CB" w:rsidP="000E309F">
      <w:pPr>
        <w:pStyle w:val="HELPsbulletedlist"/>
        <w:numPr>
          <w:ilvl w:val="1"/>
          <w:numId w:val="15"/>
        </w:numPr>
      </w:pPr>
      <w:r>
        <w:t>What rule should you follow? (Don’t touch it. Ask a trusted adult for help.)</w:t>
      </w:r>
    </w:p>
    <w:p w14:paraId="0857D7CF" w14:textId="77777777" w:rsidR="00C872CB" w:rsidRDefault="00C872CB" w:rsidP="003B0F34">
      <w:pPr>
        <w:pStyle w:val="HELPsbulletedlist"/>
      </w:pPr>
      <w:r>
        <w:t xml:space="preserve">Scenario 3: </w:t>
      </w:r>
      <w:r w:rsidRPr="005644AB">
        <w:t xml:space="preserve">You notice an open pill bottle </w:t>
      </w:r>
      <w:r>
        <w:t xml:space="preserve">and </w:t>
      </w:r>
      <w:r w:rsidRPr="005644AB">
        <w:t xml:space="preserve">pills </w:t>
      </w:r>
      <w:r>
        <w:t xml:space="preserve">spilled </w:t>
      </w:r>
      <w:r w:rsidRPr="005644AB">
        <w:t>on the counter. You decide to clean up the mess.</w:t>
      </w:r>
    </w:p>
    <w:p w14:paraId="2CFECA3C" w14:textId="77777777" w:rsidR="00C872CB" w:rsidRPr="005644AB" w:rsidRDefault="00C872CB" w:rsidP="000E309F">
      <w:pPr>
        <w:pStyle w:val="HELPsbulletedlist"/>
        <w:numPr>
          <w:ilvl w:val="1"/>
          <w:numId w:val="15"/>
        </w:numPr>
      </w:pPr>
      <w:r>
        <w:lastRenderedPageBreak/>
        <w:t>What rule was not followed? (Don’t touch it.)</w:t>
      </w:r>
    </w:p>
    <w:p w14:paraId="45A135D1" w14:textId="77777777" w:rsidR="00C872CB" w:rsidRDefault="00C872CB" w:rsidP="000E309F">
      <w:pPr>
        <w:pStyle w:val="HELPsbulletedlist"/>
      </w:pPr>
      <w:r>
        <w:t xml:space="preserve">Scenario 4: </w:t>
      </w:r>
      <w:r w:rsidRPr="005644AB">
        <w:t xml:space="preserve">Your friend thinks it will be fun to try a quick drink from a can of alcohol they found in the garage refrigerator. </w:t>
      </w:r>
    </w:p>
    <w:p w14:paraId="549A5A7B" w14:textId="77777777" w:rsidR="00C872CB" w:rsidRDefault="00C872CB" w:rsidP="000E309F">
      <w:pPr>
        <w:pStyle w:val="HELPsbulletedlist"/>
        <w:numPr>
          <w:ilvl w:val="1"/>
          <w:numId w:val="15"/>
        </w:numPr>
      </w:pPr>
      <w:r>
        <w:t xml:space="preserve">Don’t take, touch, or taste it. Alcohol, tobacco, and other drugs are unhealthy and unsafe. </w:t>
      </w:r>
    </w:p>
    <w:p w14:paraId="408E0C6E" w14:textId="77777777" w:rsidR="00C872CB" w:rsidRPr="00A70864" w:rsidRDefault="00C872CB" w:rsidP="003B0F34">
      <w:pPr>
        <w:pStyle w:val="HELPsbulletedlist"/>
      </w:pPr>
      <w:r w:rsidRPr="00A70864">
        <w:t>Remind students that any time they feel unsafe or unsure</w:t>
      </w:r>
      <w:r>
        <w:t>,</w:t>
      </w:r>
      <w:r w:rsidRPr="00A70864">
        <w:t xml:space="preserve"> they should seek the help of a trusted adult. </w:t>
      </w:r>
    </w:p>
    <w:p w14:paraId="247FB972" w14:textId="01288CF1" w:rsidR="00C872CB" w:rsidRDefault="00C872CB" w:rsidP="003B0F34">
      <w:pPr>
        <w:pStyle w:val="HELPssubhead"/>
      </w:pPr>
      <w:r>
        <w:t xml:space="preserve">Activity </w:t>
      </w:r>
      <w:r w:rsidR="000E309F">
        <w:t>3</w:t>
      </w:r>
      <w:r>
        <w:t>: Stop, Think, Choose</w:t>
      </w:r>
    </w:p>
    <w:p w14:paraId="52FA09F4" w14:textId="77777777" w:rsidR="00C872CB" w:rsidRPr="007078CD" w:rsidRDefault="00C872CB" w:rsidP="003B0F34">
      <w:pPr>
        <w:pStyle w:val="HELPsbulletedlist"/>
      </w:pPr>
      <w:r>
        <w:rPr>
          <w:bCs/>
        </w:rPr>
        <w:t xml:space="preserve">For our trip, we </w:t>
      </w:r>
      <w:proofErr w:type="gramStart"/>
      <w:r>
        <w:rPr>
          <w:bCs/>
        </w:rPr>
        <w:t>have to</w:t>
      </w:r>
      <w:proofErr w:type="gramEnd"/>
      <w:r>
        <w:rPr>
          <w:bCs/>
        </w:rPr>
        <w:t xml:space="preserve"> be sure we are ready to make healthy choices on </w:t>
      </w:r>
      <w:proofErr w:type="spellStart"/>
      <w:r>
        <w:rPr>
          <w:bCs/>
        </w:rPr>
        <w:t>Choosewell</w:t>
      </w:r>
      <w:proofErr w:type="spellEnd"/>
      <w:r>
        <w:rPr>
          <w:bCs/>
        </w:rPr>
        <w:t xml:space="preserve">. We’re going to learn to use our decision-making tool – Stop, Think, Choose. </w:t>
      </w:r>
    </w:p>
    <w:p w14:paraId="5D5CB0AD" w14:textId="77777777" w:rsidR="00C872CB" w:rsidRPr="00651042" w:rsidRDefault="00C872CB" w:rsidP="000E309F">
      <w:pPr>
        <w:pStyle w:val="HELPsbulletedlist"/>
        <w:numPr>
          <w:ilvl w:val="1"/>
          <w:numId w:val="15"/>
        </w:numPr>
        <w:rPr>
          <w:bCs/>
          <w:i/>
          <w:iCs/>
        </w:rPr>
      </w:pPr>
      <w:r w:rsidRPr="00EB2582">
        <w:t xml:space="preserve">STOP </w:t>
      </w:r>
      <w:r w:rsidRPr="00651042">
        <w:rPr>
          <w:bCs/>
          <w:i/>
          <w:iCs/>
        </w:rPr>
        <w:t>(</w:t>
      </w:r>
      <w:r>
        <w:rPr>
          <w:bCs/>
          <w:i/>
          <w:iCs/>
        </w:rPr>
        <w:t>P</w:t>
      </w:r>
      <w:r w:rsidRPr="00651042">
        <w:rPr>
          <w:bCs/>
          <w:i/>
          <w:iCs/>
        </w:rPr>
        <w:t>ut your hand up to show STOP</w:t>
      </w:r>
      <w:r>
        <w:rPr>
          <w:bCs/>
          <w:i/>
          <w:iCs/>
        </w:rPr>
        <w:t>.</w:t>
      </w:r>
      <w:r w:rsidRPr="00651042">
        <w:rPr>
          <w:bCs/>
          <w:i/>
          <w:iCs/>
        </w:rPr>
        <w:t>)</w:t>
      </w:r>
    </w:p>
    <w:p w14:paraId="47F2D149" w14:textId="77777777" w:rsidR="00C872CB" w:rsidRPr="001D6363" w:rsidRDefault="00C872CB" w:rsidP="000E309F">
      <w:pPr>
        <w:pStyle w:val="HELPsbulletedlist"/>
        <w:numPr>
          <w:ilvl w:val="2"/>
          <w:numId w:val="15"/>
        </w:numPr>
      </w:pPr>
      <w:r>
        <w:t>Recognize</w:t>
      </w:r>
      <w:r w:rsidRPr="00EB2582">
        <w:t xml:space="preserve"> the situation</w:t>
      </w:r>
      <w:r>
        <w:t>.</w:t>
      </w:r>
      <w:r w:rsidRPr="00EB2582">
        <w:t xml:space="preserve"> </w:t>
      </w:r>
      <w:r>
        <w:t>What is happening?</w:t>
      </w:r>
    </w:p>
    <w:p w14:paraId="4953C1B3" w14:textId="77777777" w:rsidR="00C872CB" w:rsidRPr="00A70864" w:rsidRDefault="00C872CB" w:rsidP="000E309F">
      <w:pPr>
        <w:pStyle w:val="HELPsbulletedlist"/>
        <w:numPr>
          <w:ilvl w:val="2"/>
          <w:numId w:val="15"/>
        </w:numPr>
        <w:rPr>
          <w:bCs/>
        </w:rPr>
      </w:pPr>
      <w:r w:rsidRPr="00A70864">
        <w:rPr>
          <w:bCs/>
        </w:rPr>
        <w:t>Do I need to think about the decision?</w:t>
      </w:r>
    </w:p>
    <w:p w14:paraId="2D3AC440" w14:textId="77777777" w:rsidR="00C872CB" w:rsidRPr="00A839D0" w:rsidRDefault="00C872CB" w:rsidP="000E309F">
      <w:pPr>
        <w:pStyle w:val="HELPsbulletedlist"/>
        <w:numPr>
          <w:ilvl w:val="2"/>
          <w:numId w:val="15"/>
        </w:numPr>
      </w:pPr>
      <w:r w:rsidRPr="00EB2582">
        <w:t>Do I need help</w:t>
      </w:r>
      <w:r>
        <w:t xml:space="preserve"> from a trusted adult</w:t>
      </w:r>
      <w:r w:rsidRPr="00EB2582">
        <w:t>?</w:t>
      </w:r>
      <w:r>
        <w:t xml:space="preserve"> If yes, reach out to a trusted adult. </w:t>
      </w:r>
    </w:p>
    <w:p w14:paraId="42878505" w14:textId="77777777" w:rsidR="00C872CB" w:rsidRPr="00EB2582" w:rsidRDefault="00C872CB" w:rsidP="000E309F">
      <w:pPr>
        <w:pStyle w:val="HELPsbulletedlist"/>
        <w:numPr>
          <w:ilvl w:val="2"/>
          <w:numId w:val="15"/>
        </w:numPr>
      </w:pPr>
      <w:r>
        <w:t xml:space="preserve">Trusted adults are ready to help and will answer your questions and help you make safe and healthy choices. </w:t>
      </w:r>
    </w:p>
    <w:p w14:paraId="6406EC60" w14:textId="77777777" w:rsidR="00C872CB" w:rsidRDefault="00C872CB" w:rsidP="003B0F34">
      <w:pPr>
        <w:pStyle w:val="HELPsbulletedlist"/>
      </w:pPr>
      <w:r w:rsidRPr="00EB2582">
        <w:t xml:space="preserve">THINK </w:t>
      </w:r>
      <w:r w:rsidRPr="00651042">
        <w:rPr>
          <w:bCs/>
          <w:i/>
          <w:iCs/>
        </w:rPr>
        <w:t>(</w:t>
      </w:r>
      <w:r>
        <w:rPr>
          <w:bCs/>
          <w:i/>
          <w:iCs/>
        </w:rPr>
        <w:t>P</w:t>
      </w:r>
      <w:r w:rsidRPr="00651042">
        <w:rPr>
          <w:bCs/>
          <w:i/>
          <w:iCs/>
        </w:rPr>
        <w:t>ut your finger next to your head</w:t>
      </w:r>
      <w:r>
        <w:rPr>
          <w:bCs/>
          <w:i/>
          <w:iCs/>
        </w:rPr>
        <w:t>.</w:t>
      </w:r>
      <w:r w:rsidRPr="00651042">
        <w:rPr>
          <w:bCs/>
          <w:i/>
          <w:iCs/>
        </w:rPr>
        <w:t>)</w:t>
      </w:r>
    </w:p>
    <w:p w14:paraId="78A71DBA" w14:textId="77777777" w:rsidR="00C872CB" w:rsidRPr="001D64D5" w:rsidRDefault="00C872CB" w:rsidP="000E309F">
      <w:pPr>
        <w:pStyle w:val="HELPsbulletedlist"/>
        <w:numPr>
          <w:ilvl w:val="1"/>
          <w:numId w:val="15"/>
        </w:numPr>
      </w:pPr>
      <w:r w:rsidRPr="00EB2582">
        <w:t>What are the possible choices I could make?</w:t>
      </w:r>
    </w:p>
    <w:p w14:paraId="3E2C5644" w14:textId="77777777" w:rsidR="00C872CB" w:rsidRPr="00EB2582" w:rsidRDefault="00C872CB" w:rsidP="000E309F">
      <w:pPr>
        <w:pStyle w:val="HELPsbulletedlist"/>
        <w:numPr>
          <w:ilvl w:val="1"/>
          <w:numId w:val="15"/>
        </w:numPr>
      </w:pPr>
      <w:r>
        <w:t>For each choice, ask these questions:</w:t>
      </w:r>
    </w:p>
    <w:p w14:paraId="45F6458C" w14:textId="77777777" w:rsidR="00C872CB" w:rsidRPr="00EB2582" w:rsidRDefault="00C872CB" w:rsidP="000E309F">
      <w:pPr>
        <w:pStyle w:val="HELPsbulletedlist"/>
        <w:numPr>
          <w:ilvl w:val="2"/>
          <w:numId w:val="15"/>
        </w:numPr>
      </w:pPr>
      <w:r w:rsidRPr="00EB2582">
        <w:t>Is this choice healthy</w:t>
      </w:r>
      <w:r>
        <w:t xml:space="preserve"> to you and others?</w:t>
      </w:r>
    </w:p>
    <w:p w14:paraId="13D6D358" w14:textId="77777777" w:rsidR="00C872CB" w:rsidRPr="001D071D" w:rsidRDefault="00C872CB" w:rsidP="000E309F">
      <w:pPr>
        <w:pStyle w:val="HELPsbulletedlist"/>
        <w:numPr>
          <w:ilvl w:val="2"/>
          <w:numId w:val="15"/>
        </w:numPr>
      </w:pPr>
      <w:r w:rsidRPr="00EB2582">
        <w:t>Is this choice safe?</w:t>
      </w:r>
    </w:p>
    <w:p w14:paraId="33769563" w14:textId="77777777" w:rsidR="00C872CB" w:rsidRPr="00EB2582" w:rsidRDefault="00C872CB" w:rsidP="000E309F">
      <w:pPr>
        <w:pStyle w:val="HELPsbulletedlist"/>
        <w:numPr>
          <w:ilvl w:val="2"/>
          <w:numId w:val="15"/>
        </w:numPr>
      </w:pPr>
      <w:r>
        <w:t>Is this choice respectful?</w:t>
      </w:r>
    </w:p>
    <w:p w14:paraId="674DB634" w14:textId="77777777" w:rsidR="00C872CB" w:rsidRDefault="00C872CB" w:rsidP="000E309F">
      <w:pPr>
        <w:pStyle w:val="HELPsbulletedlist"/>
        <w:numPr>
          <w:ilvl w:val="1"/>
          <w:numId w:val="15"/>
        </w:numPr>
      </w:pPr>
      <w:r w:rsidRPr="00A70864">
        <w:t xml:space="preserve">If you’re unsure, </w:t>
      </w:r>
      <w:r w:rsidRPr="00413B94">
        <w:rPr>
          <w:bCs/>
        </w:rPr>
        <w:t>ask a trusted adult for help.</w:t>
      </w:r>
    </w:p>
    <w:p w14:paraId="2B53CE6C" w14:textId="77777777" w:rsidR="00C872CB" w:rsidRDefault="00C872CB" w:rsidP="003B0F34">
      <w:pPr>
        <w:pStyle w:val="HELPsbulletedlist"/>
      </w:pPr>
      <w:r w:rsidRPr="00EB2582">
        <w:t xml:space="preserve">CHOOSE </w:t>
      </w:r>
      <w:r w:rsidRPr="00651042">
        <w:rPr>
          <w:bCs/>
          <w:i/>
          <w:iCs/>
        </w:rPr>
        <w:t>(</w:t>
      </w:r>
      <w:r>
        <w:rPr>
          <w:bCs/>
          <w:i/>
          <w:iCs/>
        </w:rPr>
        <w:t>P</w:t>
      </w:r>
      <w:r w:rsidRPr="00651042">
        <w:rPr>
          <w:bCs/>
          <w:i/>
          <w:iCs/>
        </w:rPr>
        <w:t>oint to your heart</w:t>
      </w:r>
      <w:r>
        <w:rPr>
          <w:bCs/>
          <w:i/>
          <w:iCs/>
        </w:rPr>
        <w:t>.</w:t>
      </w:r>
      <w:r w:rsidRPr="00651042">
        <w:rPr>
          <w:bCs/>
          <w:i/>
          <w:iCs/>
        </w:rPr>
        <w:t>)</w:t>
      </w:r>
      <w:r w:rsidRPr="00EB2582">
        <w:t xml:space="preserve"> </w:t>
      </w:r>
    </w:p>
    <w:p w14:paraId="4922BD6E" w14:textId="2546E9AF" w:rsidR="00C872CB" w:rsidRPr="00EB2582" w:rsidRDefault="00C872CB" w:rsidP="000E309F">
      <w:pPr>
        <w:pStyle w:val="HELPsbulletedlist"/>
        <w:numPr>
          <w:ilvl w:val="1"/>
          <w:numId w:val="15"/>
        </w:numPr>
      </w:pPr>
      <w:r w:rsidRPr="00EB2582">
        <w:t>Choose what is best for you.</w:t>
      </w:r>
      <w:r w:rsidR="000D22D7">
        <w:t xml:space="preserve"> Is it healthy, safe, and respectful</w:t>
      </w:r>
    </w:p>
    <w:p w14:paraId="54CA07A4" w14:textId="77777777" w:rsidR="00C872CB" w:rsidRPr="00EB2582" w:rsidRDefault="00C872CB" w:rsidP="000E309F">
      <w:pPr>
        <w:pStyle w:val="HELPsbulletedlist"/>
        <w:numPr>
          <w:ilvl w:val="1"/>
          <w:numId w:val="15"/>
        </w:numPr>
      </w:pPr>
      <w:r>
        <w:t>Why is this the best choice?</w:t>
      </w:r>
    </w:p>
    <w:p w14:paraId="659400E2" w14:textId="77777777" w:rsidR="00C872CB" w:rsidRDefault="00C872CB" w:rsidP="000E309F">
      <w:pPr>
        <w:pStyle w:val="HELPsbulletedlist"/>
        <w:numPr>
          <w:ilvl w:val="1"/>
          <w:numId w:val="15"/>
        </w:numPr>
        <w:rPr>
          <w:i/>
        </w:rPr>
      </w:pPr>
      <w:r w:rsidRPr="00EB2582">
        <w:rPr>
          <w:i/>
        </w:rPr>
        <w:t>(</w:t>
      </w:r>
      <w:r>
        <w:rPr>
          <w:i/>
        </w:rPr>
        <w:t>See the questions above: Is it healthy? Is it safe? Is it respectful?</w:t>
      </w:r>
      <w:r w:rsidRPr="00EB2582">
        <w:rPr>
          <w:i/>
        </w:rPr>
        <w:t>)</w:t>
      </w:r>
    </w:p>
    <w:p w14:paraId="79F2C3ED" w14:textId="77777777" w:rsidR="00C872CB" w:rsidRDefault="00C872CB" w:rsidP="000E309F">
      <w:pPr>
        <w:pStyle w:val="HELPsbulletedlist"/>
        <w:numPr>
          <w:ilvl w:val="1"/>
          <w:numId w:val="15"/>
        </w:numPr>
      </w:pPr>
      <w:r>
        <w:t>Model – Stop, Think, Choose (Attachments 2.2a, 2.2b, 2.2c)</w:t>
      </w:r>
    </w:p>
    <w:p w14:paraId="71535587" w14:textId="77777777" w:rsidR="00C872CB" w:rsidRPr="00606B9C" w:rsidRDefault="00C872CB" w:rsidP="003B0F34">
      <w:pPr>
        <w:pStyle w:val="HELPsbulletedlist"/>
      </w:pPr>
      <w:r>
        <w:rPr>
          <w:bCs/>
        </w:rPr>
        <w:t>Choose one of the scenarios to model the skill. Use the remaining scenarios to practice Stop, Think, Choose. Attachments are: 2.2a (tobacco), 2.2b (medicines/drugs), 2.2c (alcohol).</w:t>
      </w:r>
    </w:p>
    <w:p w14:paraId="2505149B" w14:textId="77777777" w:rsidR="00C872CB" w:rsidRPr="00606B9C" w:rsidRDefault="00C872CB" w:rsidP="003B0F34">
      <w:pPr>
        <w:pStyle w:val="HELPsbulletedlist"/>
      </w:pPr>
      <w:r>
        <w:rPr>
          <w:bCs/>
        </w:rPr>
        <w:t>To model the skill, you will complete each step of Stop, Think, Choose with your students. Explaining the decision-making process.</w:t>
      </w:r>
    </w:p>
    <w:p w14:paraId="4EF43BD3" w14:textId="77777777" w:rsidR="00C872CB" w:rsidRPr="007078CD" w:rsidRDefault="00C872CB" w:rsidP="003B0F34">
      <w:pPr>
        <w:pStyle w:val="HELPsbulletedlist"/>
      </w:pPr>
      <w:r>
        <w:t xml:space="preserve">Practice – Stop, Think, Choose on </w:t>
      </w:r>
      <w:proofErr w:type="spellStart"/>
      <w:r>
        <w:t>Choosewell</w:t>
      </w:r>
      <w:proofErr w:type="spellEnd"/>
      <w:r>
        <w:t xml:space="preserve"> (Attachment 2.2a, b, c)</w:t>
      </w:r>
    </w:p>
    <w:p w14:paraId="0AA7EC5E" w14:textId="77777777" w:rsidR="00C872CB" w:rsidRPr="00606B9C" w:rsidRDefault="00C872CB" w:rsidP="000E309F">
      <w:pPr>
        <w:pStyle w:val="HELPsbulletedlist"/>
        <w:numPr>
          <w:ilvl w:val="1"/>
          <w:numId w:val="15"/>
        </w:numPr>
      </w:pPr>
      <w:r>
        <w:rPr>
          <w:bCs/>
        </w:rPr>
        <w:t xml:space="preserve">Use the remaining scenarios to practice Stop, Think, Choose. </w:t>
      </w:r>
    </w:p>
    <w:p w14:paraId="67237609" w14:textId="77777777" w:rsidR="00C872CB" w:rsidRPr="00606B9C" w:rsidRDefault="00C872CB" w:rsidP="000E309F">
      <w:pPr>
        <w:pStyle w:val="HELPsbulletedlist"/>
        <w:numPr>
          <w:ilvl w:val="1"/>
          <w:numId w:val="15"/>
        </w:numPr>
      </w:pPr>
      <w:r>
        <w:rPr>
          <w:bCs/>
        </w:rPr>
        <w:t xml:space="preserve">Review each scenario and answer the questions. </w:t>
      </w:r>
    </w:p>
    <w:p w14:paraId="567437B2" w14:textId="77777777" w:rsidR="00C872CB" w:rsidRDefault="00C872CB" w:rsidP="000E309F">
      <w:pPr>
        <w:pStyle w:val="HELPsbulletedlist"/>
        <w:numPr>
          <w:ilvl w:val="1"/>
          <w:numId w:val="15"/>
        </w:numPr>
      </w:pPr>
      <w:r>
        <w:rPr>
          <w:bCs/>
        </w:rPr>
        <w:t xml:space="preserve">Reinforce asking a trusted adult for help if it’s an important decision or you’re unsure what to do. </w:t>
      </w:r>
    </w:p>
    <w:p w14:paraId="43898E3E" w14:textId="77777777" w:rsidR="00C872CB" w:rsidRDefault="00C872CB" w:rsidP="000E309F">
      <w:pPr>
        <w:pStyle w:val="HELPsbulletedlist"/>
        <w:numPr>
          <w:ilvl w:val="1"/>
          <w:numId w:val="15"/>
        </w:numPr>
      </w:pPr>
      <w:r w:rsidRPr="0085258D">
        <w:rPr>
          <w:i/>
          <w:iCs/>
        </w:rPr>
        <w:lastRenderedPageBreak/>
        <w:t>Task 1:</w:t>
      </w:r>
      <w:r>
        <w:t xml:space="preserve"> Students read </w:t>
      </w:r>
      <w:proofErr w:type="spellStart"/>
      <w:r>
        <w:t>Choosewell’s</w:t>
      </w:r>
      <w:proofErr w:type="spellEnd"/>
      <w:r>
        <w:t xml:space="preserve"> Planet Guidebook. </w:t>
      </w:r>
      <w:r w:rsidRPr="00216FEE">
        <w:t>(</w:t>
      </w:r>
      <w:r>
        <w:t>Attachment 2.</w:t>
      </w:r>
      <w:r w:rsidRPr="00216FEE">
        <w:t>1</w:t>
      </w:r>
      <w:r>
        <w:t>b</w:t>
      </w:r>
      <w:r w:rsidRPr="00216FEE">
        <w:t xml:space="preserve"> - </w:t>
      </w:r>
      <w:r w:rsidRPr="00216FEE">
        <w:rPr>
          <w:bCs/>
        </w:rPr>
        <w:t>Planet Guidebook.)</w:t>
      </w:r>
    </w:p>
    <w:p w14:paraId="0F22AD8E" w14:textId="77777777" w:rsidR="00C872CB" w:rsidRDefault="00C872CB" w:rsidP="000E309F">
      <w:pPr>
        <w:pStyle w:val="HELPsbulletedlist"/>
        <w:numPr>
          <w:ilvl w:val="1"/>
          <w:numId w:val="15"/>
        </w:numPr>
      </w:pPr>
      <w:r w:rsidRPr="0085258D">
        <w:rPr>
          <w:i/>
          <w:iCs/>
        </w:rPr>
        <w:t>Task 2:</w:t>
      </w:r>
      <w:r>
        <w:t xml:space="preserve"> Students will read trusted and true alcohol information listed on the Attachment 2.1b - </w:t>
      </w:r>
      <w:r w:rsidRPr="00551BCB">
        <w:t>Astronomical Astronaut’s Alcohol Files.</w:t>
      </w:r>
    </w:p>
    <w:p w14:paraId="4068C992" w14:textId="77777777" w:rsidR="00C872CB" w:rsidRPr="00216FEE" w:rsidRDefault="00C872CB" w:rsidP="000E309F">
      <w:pPr>
        <w:pStyle w:val="HELPsbulletedlist"/>
        <w:numPr>
          <w:ilvl w:val="2"/>
          <w:numId w:val="15"/>
        </w:numPr>
      </w:pPr>
      <w:r w:rsidRPr="00216FEE">
        <w:t xml:space="preserve">Instruct students </w:t>
      </w:r>
      <w:r>
        <w:t xml:space="preserve">to record </w:t>
      </w:r>
      <w:r w:rsidRPr="00216FEE">
        <w:t xml:space="preserve">key alcohol information on </w:t>
      </w:r>
      <w:r>
        <w:t>Attachment 2.</w:t>
      </w:r>
      <w:r w:rsidRPr="00216FEE">
        <w:t xml:space="preserve">2: </w:t>
      </w:r>
      <w:proofErr w:type="spellStart"/>
      <w:r w:rsidRPr="00216FEE">
        <w:t>Choosewell</w:t>
      </w:r>
      <w:proofErr w:type="spellEnd"/>
      <w:r w:rsidRPr="00216FEE">
        <w:t xml:space="preserve"> Mission Document. </w:t>
      </w:r>
    </w:p>
    <w:p w14:paraId="0F09CD98" w14:textId="77777777" w:rsidR="00C872CB" w:rsidRDefault="00C872CB" w:rsidP="000E309F">
      <w:pPr>
        <w:pStyle w:val="HELPsbulletedlist"/>
        <w:numPr>
          <w:ilvl w:val="2"/>
          <w:numId w:val="15"/>
        </w:numPr>
      </w:pPr>
      <w:r>
        <w:t>Students should list the r</w:t>
      </w:r>
      <w:r w:rsidRPr="00216FEE">
        <w:t xml:space="preserve">isks the </w:t>
      </w:r>
      <w:r>
        <w:t>t</w:t>
      </w:r>
      <w:r w:rsidRPr="00216FEE">
        <w:t xml:space="preserve">een </w:t>
      </w:r>
      <w:r>
        <w:t>a</w:t>
      </w:r>
      <w:r w:rsidRPr="00216FEE">
        <w:t>liens are facing with alcohol use.</w:t>
      </w:r>
    </w:p>
    <w:p w14:paraId="0620F4BF" w14:textId="77777777" w:rsidR="00C872CB" w:rsidRPr="00216FEE" w:rsidRDefault="00C872CB" w:rsidP="000E309F">
      <w:pPr>
        <w:pStyle w:val="HELPsbulletedlist"/>
        <w:numPr>
          <w:ilvl w:val="2"/>
          <w:numId w:val="15"/>
        </w:numPr>
      </w:pPr>
      <w:r>
        <w:t>Students should list the b</w:t>
      </w:r>
      <w:r w:rsidRPr="00216FEE">
        <w:t>enefits of being alcohol-free</w:t>
      </w:r>
      <w:r>
        <w:t>.</w:t>
      </w:r>
    </w:p>
    <w:p w14:paraId="395A0387" w14:textId="77777777" w:rsidR="00C872CB" w:rsidRDefault="00C872CB" w:rsidP="000E309F">
      <w:pPr>
        <w:pStyle w:val="HELPsbulletedlist"/>
        <w:numPr>
          <w:ilvl w:val="1"/>
          <w:numId w:val="15"/>
        </w:numPr>
      </w:pPr>
      <w:r w:rsidRPr="0085258D">
        <w:rPr>
          <w:i/>
          <w:iCs/>
        </w:rPr>
        <w:t>Task 3:</w:t>
      </w:r>
      <w:r>
        <w:t xml:space="preserve"> REVIEW with students the STOP, THINK, CHOOSE decision-making process in preparation for the </w:t>
      </w:r>
      <w:proofErr w:type="spellStart"/>
      <w:r>
        <w:t>Choosewell</w:t>
      </w:r>
      <w:proofErr w:type="spellEnd"/>
      <w:r>
        <w:t xml:space="preserve"> decision-making training mission.</w:t>
      </w:r>
    </w:p>
    <w:p w14:paraId="4D46181A" w14:textId="77777777" w:rsidR="00C872CB" w:rsidRPr="003B0F34" w:rsidRDefault="00C872CB" w:rsidP="003B0F34">
      <w:pPr>
        <w:pStyle w:val="HELPsHeadline"/>
        <w:rPr>
          <w:rFonts w:eastAsia="Arial"/>
        </w:rPr>
      </w:pPr>
      <w:r>
        <w:rPr>
          <w:rFonts w:eastAsia="Arial"/>
        </w:rPr>
        <w:t>Closure:</w:t>
      </w:r>
    </w:p>
    <w:p w14:paraId="3F53A82F" w14:textId="59395E88" w:rsidR="00C872CB" w:rsidRPr="007078CD" w:rsidRDefault="00C872CB" w:rsidP="003B0F34">
      <w:pPr>
        <w:pStyle w:val="HELPsbulletedlist"/>
      </w:pPr>
      <w:r>
        <w:rPr>
          <w:bCs/>
        </w:rPr>
        <w:t>You’ve completed your first mission. Debrief the mission with the mission commander.</w:t>
      </w:r>
      <w:r w:rsidR="003B0F34">
        <w:t xml:space="preserve"> </w:t>
      </w:r>
      <w:r w:rsidRPr="003B0F34">
        <w:rPr>
          <w:bCs/>
        </w:rPr>
        <w:t>Share what you’ve learned on the mission.</w:t>
      </w:r>
    </w:p>
    <w:p w14:paraId="0767F17D" w14:textId="77777777" w:rsidR="00C872CB" w:rsidRPr="007078CD" w:rsidRDefault="00C872CB" w:rsidP="003B0F34">
      <w:pPr>
        <w:pStyle w:val="HELPsbulletedlist"/>
      </w:pPr>
      <w:r>
        <w:rPr>
          <w:bCs/>
        </w:rPr>
        <w:t xml:space="preserve">What tool can help you make healthy choices? </w:t>
      </w:r>
    </w:p>
    <w:p w14:paraId="39A7F6CB" w14:textId="77777777" w:rsidR="00C872CB" w:rsidRPr="007078CD" w:rsidRDefault="00C872CB" w:rsidP="003B0F34">
      <w:pPr>
        <w:pStyle w:val="HELPsbulletedlist"/>
        <w:numPr>
          <w:ilvl w:val="1"/>
          <w:numId w:val="15"/>
        </w:numPr>
      </w:pPr>
      <w:r>
        <w:rPr>
          <w:bCs/>
        </w:rPr>
        <w:t>Stop, Think, Choose</w:t>
      </w:r>
    </w:p>
    <w:p w14:paraId="7BB38DED" w14:textId="77777777" w:rsidR="00C872CB" w:rsidRPr="007078CD" w:rsidRDefault="00C872CB" w:rsidP="003B0F34">
      <w:pPr>
        <w:pStyle w:val="HELPsbulletedlist"/>
      </w:pPr>
      <w:r>
        <w:rPr>
          <w:bCs/>
        </w:rPr>
        <w:t xml:space="preserve">What should you do when you STOP? </w:t>
      </w:r>
    </w:p>
    <w:p w14:paraId="3258C88A" w14:textId="77777777" w:rsidR="00C872CB" w:rsidRPr="007078CD" w:rsidRDefault="00C872CB" w:rsidP="003B0F34">
      <w:pPr>
        <w:pStyle w:val="HELPsbulletedlist"/>
        <w:numPr>
          <w:ilvl w:val="1"/>
          <w:numId w:val="15"/>
        </w:numPr>
      </w:pPr>
      <w:r>
        <w:rPr>
          <w:bCs/>
        </w:rPr>
        <w:t>Recognize the situation</w:t>
      </w:r>
    </w:p>
    <w:p w14:paraId="13123153" w14:textId="77777777" w:rsidR="00C872CB" w:rsidRPr="007078CD" w:rsidRDefault="00C872CB" w:rsidP="003B0F34">
      <w:pPr>
        <w:pStyle w:val="HELPsbulletedlist"/>
        <w:numPr>
          <w:ilvl w:val="1"/>
          <w:numId w:val="15"/>
        </w:numPr>
      </w:pPr>
      <w:r>
        <w:rPr>
          <w:bCs/>
        </w:rPr>
        <w:t>Determine if you need help from a trusted adult.</w:t>
      </w:r>
    </w:p>
    <w:p w14:paraId="3BFAF2CD" w14:textId="77777777" w:rsidR="00C872CB" w:rsidRDefault="00C872CB" w:rsidP="003B0F34">
      <w:pPr>
        <w:pStyle w:val="HELPsbulletedlist"/>
      </w:pPr>
      <w:r>
        <w:t>What will you THINK about?</w:t>
      </w:r>
    </w:p>
    <w:p w14:paraId="25417E69" w14:textId="77777777" w:rsidR="00C872CB" w:rsidRPr="007078CD" w:rsidRDefault="00C872CB" w:rsidP="003B0F34">
      <w:pPr>
        <w:pStyle w:val="HELPsbulletedlist"/>
        <w:numPr>
          <w:ilvl w:val="1"/>
          <w:numId w:val="15"/>
        </w:numPr>
      </w:pPr>
      <w:r>
        <w:t>What are my options? Is it healthy, safe, and respectful?</w:t>
      </w:r>
    </w:p>
    <w:p w14:paraId="5C9B571D" w14:textId="77777777" w:rsidR="00C872CB" w:rsidRPr="007078CD" w:rsidRDefault="00C872CB" w:rsidP="003B0F34">
      <w:pPr>
        <w:pStyle w:val="HELPsbulletedlist"/>
      </w:pPr>
      <w:r>
        <w:rPr>
          <w:bCs/>
        </w:rPr>
        <w:t xml:space="preserve">What should you CHOOSE? </w:t>
      </w:r>
    </w:p>
    <w:p w14:paraId="4E69CCA0" w14:textId="77777777" w:rsidR="00C872CB" w:rsidRPr="00FC0325" w:rsidRDefault="00C872CB" w:rsidP="003B0F34">
      <w:pPr>
        <w:pStyle w:val="HELPsbulletedlist"/>
        <w:numPr>
          <w:ilvl w:val="1"/>
          <w:numId w:val="15"/>
        </w:numPr>
        <w:rPr>
          <w:bCs/>
        </w:rPr>
      </w:pPr>
      <w:r w:rsidRPr="000E6558">
        <w:rPr>
          <w:bCs/>
        </w:rPr>
        <w:t>Choose the healthiest option; ask a trusted adult for hel</w:t>
      </w:r>
      <w:r>
        <w:rPr>
          <w:bCs/>
        </w:rPr>
        <w:t>p.</w:t>
      </w:r>
    </w:p>
    <w:p w14:paraId="4BDBEED7" w14:textId="77777777" w:rsidR="00C872CB" w:rsidRDefault="00C872CB" w:rsidP="003B0F34">
      <w:pPr>
        <w:pStyle w:val="HELPsbulletedlist"/>
        <w:rPr>
          <w:bCs/>
        </w:rPr>
      </w:pPr>
      <w:r>
        <w:rPr>
          <w:bCs/>
        </w:rPr>
        <w:br w:type="page"/>
      </w:r>
    </w:p>
    <w:p w14:paraId="08F7AF66" w14:textId="77777777" w:rsidR="0041638F" w:rsidRDefault="0041638F" w:rsidP="0041638F">
      <w:pPr>
        <w:pStyle w:val="HELPsHeadline"/>
        <w:rPr>
          <w:rFonts w:eastAsia="Arial"/>
        </w:rPr>
      </w:pPr>
      <w:r w:rsidRPr="00CF5AA5">
        <w:rPr>
          <w:rFonts w:eastAsia="Arial"/>
        </w:rPr>
        <w:lastRenderedPageBreak/>
        <w:t>Attachment 2.1: Astronaut Screening – Show What you Know</w:t>
      </w:r>
    </w:p>
    <w:p w14:paraId="21109FF1" w14:textId="77777777" w:rsidR="0041638F" w:rsidRPr="00CF5AA5" w:rsidRDefault="0041638F" w:rsidP="0041638F">
      <w:pPr>
        <w:pStyle w:val="HELPsHeadline"/>
        <w:rPr>
          <w:rFonts w:eastAsia="Arial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4500"/>
      </w:tblGrid>
      <w:tr w:rsidR="0041638F" w:rsidRPr="00CF5AA5" w14:paraId="69317289" w14:textId="77777777" w:rsidTr="006A7EDE">
        <w:trPr>
          <w:trHeight w:val="1709"/>
        </w:trPr>
        <w:tc>
          <w:tcPr>
            <w:tcW w:w="3325" w:type="dxa"/>
          </w:tcPr>
          <w:p w14:paraId="15D4A9C2" w14:textId="77777777" w:rsidR="0041638F" w:rsidRPr="00CF5AA5" w:rsidRDefault="0041638F" w:rsidP="006A7EDE">
            <w:pPr>
              <w:spacing w:before="120" w:after="120"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4F830D5" wp14:editId="4FA57684">
                  <wp:extent cx="1295400" cy="1008713"/>
                  <wp:effectExtent l="0" t="0" r="0" b="0"/>
                  <wp:docPr id="3" name="Content Placeholder 5" descr="A purple liquid in a plastic cu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BF217-2BF0-B426-4523-0061F1AF174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ntent Placeholder 5" descr="A purple liquid in a plastic cu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32BF217-2BF0-B426-4523-0061F1AF1748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68" cy="102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14:paraId="1A813CB7" w14:textId="77777777" w:rsidR="0041638F" w:rsidRDefault="0041638F" w:rsidP="006A7ED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D5B2B44" wp14:editId="4D979204">
                  <wp:extent cx="850900" cy="841339"/>
                  <wp:effectExtent l="0" t="0" r="0" b="0"/>
                  <wp:docPr id="1577245249" name="Picture 28" descr="A green smiley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245249" name="Picture 28" descr="A green smiley face with black background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162" cy="86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C973C7" wp14:editId="68C4595F">
                  <wp:extent cx="849651" cy="840105"/>
                  <wp:effectExtent l="0" t="0" r="0" b="0"/>
                  <wp:docPr id="411227190" name="Picture 29" descr="A yellow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27190" name="Picture 29" descr="A yellow face with black backgroun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812" cy="87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8EC3A6" wp14:editId="5BF47C50">
                  <wp:extent cx="838200" cy="828783"/>
                  <wp:effectExtent l="0" t="0" r="0" b="0"/>
                  <wp:docPr id="1635294992" name="Picture 30" descr="A red face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294992" name="Picture 30" descr="A red face with black line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196" cy="85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2E5A9" w14:textId="77777777" w:rsidR="0041638F" w:rsidRPr="00CF5AA5" w:rsidRDefault="0041638F" w:rsidP="006A7EDE">
            <w:pPr>
              <w:spacing w:before="120" w:after="120"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</w:t>
            </w:r>
          </w:p>
        </w:tc>
      </w:tr>
      <w:tr w:rsidR="0041638F" w:rsidRPr="00CF5AA5" w14:paraId="6EFFD9B8" w14:textId="77777777" w:rsidTr="006A7EDE">
        <w:trPr>
          <w:trHeight w:val="2240"/>
        </w:trPr>
        <w:tc>
          <w:tcPr>
            <w:tcW w:w="3325" w:type="dxa"/>
          </w:tcPr>
          <w:p w14:paraId="2903F26C" w14:textId="77777777" w:rsidR="0041638F" w:rsidRPr="00CF5AA5" w:rsidRDefault="0041638F" w:rsidP="006A7EDE">
            <w:pPr>
              <w:spacing w:before="120" w:after="120"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D51EE11" wp14:editId="68824600">
                  <wp:extent cx="1600200" cy="1256918"/>
                  <wp:effectExtent l="0" t="0" r="0" b="635"/>
                  <wp:docPr id="8" name="Picture 7" descr="Free Images : vapor, tool, smoking, flashlight, tank, vape, vaping ..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D8F91C-86B5-534B-7CF0-03C3E7ABFB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Free Images : vapor, tool, smoking, flashlight, tank, vape, vaping ...">
                            <a:extLst>
                              <a:ext uri="{FF2B5EF4-FFF2-40B4-BE49-F238E27FC236}">
                                <a16:creationId xmlns:a16="http://schemas.microsoft.com/office/drawing/2014/main" id="{BAD8F91C-86B5-534B-7CF0-03C3E7ABFB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24975" cy="127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14:paraId="1777EE5B" w14:textId="77777777" w:rsidR="0041638F" w:rsidRPr="00CF5AA5" w:rsidRDefault="0041638F" w:rsidP="006A7EDE">
            <w:pPr>
              <w:spacing w:before="120" w:after="120"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F8E0F3" wp14:editId="15DAD054">
                  <wp:extent cx="850900" cy="841339"/>
                  <wp:effectExtent l="0" t="0" r="0" b="0"/>
                  <wp:docPr id="1270836347" name="Picture 28" descr="A green smiley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245249" name="Picture 28" descr="A green smiley face with black background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162" cy="86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76D859" wp14:editId="77FAB86E">
                  <wp:extent cx="849651" cy="840105"/>
                  <wp:effectExtent l="0" t="0" r="0" b="0"/>
                  <wp:docPr id="1234171693" name="Picture 29" descr="A yellow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27190" name="Picture 29" descr="A yellow face with black backgroun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812" cy="87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8B21B5" wp14:editId="1C99091A">
                  <wp:extent cx="838200" cy="828783"/>
                  <wp:effectExtent l="0" t="0" r="0" b="0"/>
                  <wp:docPr id="1470741938" name="Picture 30" descr="A red face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294992" name="Picture 30" descr="A red face with black line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196" cy="85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38F" w:rsidRPr="00CF5AA5" w14:paraId="1E5965F7" w14:textId="77777777" w:rsidTr="006A7EDE">
        <w:trPr>
          <w:trHeight w:val="1817"/>
        </w:trPr>
        <w:tc>
          <w:tcPr>
            <w:tcW w:w="3325" w:type="dxa"/>
          </w:tcPr>
          <w:p w14:paraId="68505EAE" w14:textId="77777777" w:rsidR="0041638F" w:rsidRPr="00CF5AA5" w:rsidRDefault="0041638F" w:rsidP="006A7EDE">
            <w:pPr>
              <w:spacing w:before="120" w:after="120"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5FEF6F3" wp14:editId="22395853">
                  <wp:extent cx="1828800" cy="1369423"/>
                  <wp:effectExtent l="0" t="0" r="0" b="2540"/>
                  <wp:docPr id="171895241" name="Picture 3" descr="A pile of white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95241" name="Picture 3" descr="A pile of white powde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504" cy="141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14:paraId="6E4D1632" w14:textId="77777777" w:rsidR="0041638F" w:rsidRPr="00CF5AA5" w:rsidRDefault="0041638F" w:rsidP="006A7EDE">
            <w:pPr>
              <w:spacing w:before="120" w:after="120"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BA2EA6" wp14:editId="489C94EF">
                  <wp:extent cx="850900" cy="841339"/>
                  <wp:effectExtent l="0" t="0" r="0" b="0"/>
                  <wp:docPr id="327390646" name="Picture 28" descr="A green smiley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245249" name="Picture 28" descr="A green smiley face with black background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162" cy="86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0A6D9D" wp14:editId="374BF4CA">
                  <wp:extent cx="849651" cy="840105"/>
                  <wp:effectExtent l="0" t="0" r="0" b="0"/>
                  <wp:docPr id="1379593399" name="Picture 29" descr="A yellow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27190" name="Picture 29" descr="A yellow face with black backgroun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812" cy="87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B527E1" wp14:editId="1EC7D216">
                  <wp:extent cx="838200" cy="828783"/>
                  <wp:effectExtent l="0" t="0" r="0" b="0"/>
                  <wp:docPr id="124543366" name="Picture 30" descr="A red face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294992" name="Picture 30" descr="A red face with black line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196" cy="85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38F" w:rsidRPr="00CF5AA5" w14:paraId="666E6CCF" w14:textId="77777777" w:rsidTr="006A7EDE">
        <w:trPr>
          <w:trHeight w:val="2060"/>
        </w:trPr>
        <w:tc>
          <w:tcPr>
            <w:tcW w:w="3325" w:type="dxa"/>
          </w:tcPr>
          <w:p w14:paraId="66A97A7D" w14:textId="77777777" w:rsidR="0041638F" w:rsidRPr="00CF5AA5" w:rsidRDefault="0041638F" w:rsidP="006A7EDE">
            <w:pPr>
              <w:spacing w:before="120" w:after="120" w:line="36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2D34651" wp14:editId="4362A1A7">
                  <wp:extent cx="1514645" cy="885757"/>
                  <wp:effectExtent l="0" t="0" r="0" b="3810"/>
                  <wp:docPr id="1930111822" name="Picture 4" descr="A pile of pink pill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57F440-521C-0581-E262-E3BC7287CE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111822" name="Picture 4" descr="A pile of pink pill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957F440-521C-0581-E262-E3BC7287CE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45" cy="88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14:paraId="0ECCEB60" w14:textId="77777777" w:rsidR="0041638F" w:rsidRPr="00CF5AA5" w:rsidRDefault="0041638F" w:rsidP="006A7EDE">
            <w:pPr>
              <w:spacing w:before="120" w:after="120" w:line="36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F174B0" wp14:editId="4916426D">
                  <wp:extent cx="850900" cy="841339"/>
                  <wp:effectExtent l="0" t="0" r="0" b="0"/>
                  <wp:docPr id="1852203821" name="Picture 28" descr="A green smiley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245249" name="Picture 28" descr="A green smiley face with black background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162" cy="86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FF3C2A" wp14:editId="2C7FA0E3">
                  <wp:extent cx="849651" cy="840105"/>
                  <wp:effectExtent l="0" t="0" r="0" b="0"/>
                  <wp:docPr id="1255020007" name="Picture 29" descr="A yellow face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27190" name="Picture 29" descr="A yellow face with black background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812" cy="87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172E7B" wp14:editId="1C5EDD7B">
                  <wp:extent cx="838200" cy="828783"/>
                  <wp:effectExtent l="0" t="0" r="0" b="0"/>
                  <wp:docPr id="1761086770" name="Picture 30" descr="A red face with black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294992" name="Picture 30" descr="A red face with black line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196" cy="85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511E1C" w14:textId="77777777" w:rsidR="0041638F" w:rsidRDefault="0041638F" w:rsidP="0041638F">
      <w:pPr>
        <w:spacing w:before="120" w:after="120"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3FCFB02" w14:textId="77777777" w:rsidR="0041638F" w:rsidRPr="00CF5AA5" w:rsidRDefault="0041638F" w:rsidP="0041638F">
      <w:pPr>
        <w:spacing w:before="120" w:after="12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Who is a trusted resource to reach out to when you need help making a healthy choice? </w:t>
      </w:r>
      <w:r w:rsidRPr="00CF5AA5"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1B361F3F" w14:textId="77777777" w:rsidR="0041638F" w:rsidRPr="00CF5AA5" w:rsidRDefault="0041638F" w:rsidP="0041638F">
      <w:pPr>
        <w:pStyle w:val="HELPsHeadline"/>
      </w:pPr>
      <w:r w:rsidRPr="00CF5AA5">
        <w:lastRenderedPageBreak/>
        <w:t>Attachment 2.2a: Stop, Think, Choose Assessment (Tobacco)</w:t>
      </w:r>
    </w:p>
    <w:p w14:paraId="06596B1D" w14:textId="77777777" w:rsidR="0041638F" w:rsidRPr="00CF5AA5" w:rsidRDefault="0041638F" w:rsidP="0041638F">
      <w:pPr>
        <w:spacing w:before="120" w:after="12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>Directions:</w:t>
      </w:r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 Read the scenario below and complete the questions to determine the best choice.</w:t>
      </w:r>
    </w:p>
    <w:p w14:paraId="2F6EE5FE" w14:textId="77777777" w:rsidR="0041638F" w:rsidRPr="00CF5AA5" w:rsidRDefault="0041638F" w:rsidP="0041638F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Arial" w:hAnsi="Arial" w:cs="Arial"/>
          <w:color w:val="000000" w:themeColor="text1"/>
          <w:sz w:val="20"/>
          <w:szCs w:val="20"/>
          <w:highlight w:val="white"/>
        </w:rPr>
      </w:pPr>
      <w:r w:rsidRPr="00CF5AA5">
        <w:rPr>
          <w:rFonts w:ascii="Arial" w:hAnsi="Arial" w:cs="Arial"/>
          <w:b/>
          <w:color w:val="000000" w:themeColor="text1"/>
          <w:sz w:val="20"/>
          <w:szCs w:val="20"/>
        </w:rPr>
        <w:t>Scenario:</w:t>
      </w:r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CF5AA5">
        <w:rPr>
          <w:rFonts w:ascii="Arial" w:hAnsi="Arial" w:cs="Arial"/>
          <w:color w:val="000000" w:themeColor="text1"/>
          <w:sz w:val="20"/>
          <w:szCs w:val="20"/>
          <w:highlight w:val="white"/>
        </w:rPr>
        <w:t xml:space="preserve">You were walking home from school and found what looks like a flash drive. You can’t tell if it is a vape cartridge or pod. </w:t>
      </w:r>
    </w:p>
    <w:p w14:paraId="4C7A0C6D" w14:textId="77777777" w:rsidR="0041638F" w:rsidRPr="00CF5AA5" w:rsidRDefault="0041638F" w:rsidP="0041638F">
      <w:pPr>
        <w:numPr>
          <w:ilvl w:val="0"/>
          <w:numId w:val="89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  <w:highlight w:val="white"/>
        </w:rPr>
        <w:t>STOP</w:t>
      </w:r>
    </w:p>
    <w:p w14:paraId="013B928F" w14:textId="77777777" w:rsidR="0041638F" w:rsidRPr="00CF5AA5" w:rsidRDefault="0041638F" w:rsidP="0041638F">
      <w:pPr>
        <w:numPr>
          <w:ilvl w:val="1"/>
          <w:numId w:val="89"/>
        </w:numPr>
        <w:spacing w:before="120" w:after="120" w:line="276" w:lineRule="auto"/>
        <w:rPr>
          <w:rFonts w:ascii="Arial" w:hAnsi="Arial" w:cs="Arial"/>
          <w:b/>
          <w:bCs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  <w:highlight w:val="white"/>
        </w:rPr>
        <w:t xml:space="preserve">Recognize the situation. </w:t>
      </w:r>
      <w:r w:rsidRPr="00CF5AA5">
        <w:rPr>
          <w:rFonts w:ascii="Arial" w:hAnsi="Arial" w:cs="Arial"/>
          <w:color w:val="000000" w:themeColor="text1"/>
          <w:sz w:val="20"/>
          <w:szCs w:val="20"/>
        </w:rPr>
        <w:t>What is happening?</w:t>
      </w:r>
    </w:p>
    <w:p w14:paraId="65722D12" w14:textId="77777777" w:rsidR="0041638F" w:rsidRPr="00CF5AA5" w:rsidRDefault="0041638F" w:rsidP="0041638F">
      <w:pPr>
        <w:numPr>
          <w:ilvl w:val="1"/>
          <w:numId w:val="89"/>
        </w:numPr>
        <w:spacing w:before="120" w:after="120" w:line="276" w:lineRule="auto"/>
        <w:rPr>
          <w:rFonts w:ascii="Arial" w:hAnsi="Arial" w:cs="Arial"/>
          <w:b/>
          <w:bCs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Do I need to use Stop, Think, Choose?  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>YES</w:t>
      </w:r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 or 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>NO</w:t>
      </w:r>
    </w:p>
    <w:p w14:paraId="6838036C" w14:textId="77777777" w:rsidR="0041638F" w:rsidRPr="00CF5AA5" w:rsidRDefault="0041638F" w:rsidP="0041638F">
      <w:pPr>
        <w:numPr>
          <w:ilvl w:val="1"/>
          <w:numId w:val="89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  <w:highlight w:val="white"/>
        </w:rPr>
        <w:t xml:space="preserve">Do I need help from a trusted adult? 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  <w:highlight w:val="white"/>
        </w:rPr>
        <w:t>YES or NO</w:t>
      </w:r>
      <w:r w:rsidRPr="00CF5AA5">
        <w:rPr>
          <w:rFonts w:ascii="Arial" w:hAnsi="Arial" w:cs="Arial"/>
          <w:color w:val="000000" w:themeColor="text1"/>
          <w:sz w:val="20"/>
          <w:szCs w:val="20"/>
          <w:highlight w:val="white"/>
        </w:rPr>
        <w:t xml:space="preserve"> </w:t>
      </w:r>
    </w:p>
    <w:p w14:paraId="47E84384" w14:textId="77777777" w:rsidR="0041638F" w:rsidRPr="00CF5AA5" w:rsidRDefault="0041638F" w:rsidP="0041638F">
      <w:pPr>
        <w:numPr>
          <w:ilvl w:val="0"/>
          <w:numId w:val="89"/>
        </w:numPr>
        <w:spacing w:before="120" w:after="120" w:line="276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b/>
          <w:color w:val="000000" w:themeColor="text1"/>
          <w:sz w:val="20"/>
          <w:szCs w:val="20"/>
        </w:rPr>
        <w:t>THINK</w:t>
      </w:r>
    </w:p>
    <w:p w14:paraId="3472ED67" w14:textId="77777777" w:rsidR="0041638F" w:rsidRPr="00CF5AA5" w:rsidRDefault="0041638F" w:rsidP="0041638F">
      <w:pPr>
        <w:numPr>
          <w:ilvl w:val="1"/>
          <w:numId w:val="89"/>
        </w:numPr>
        <w:spacing w:before="120" w:after="12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What are two possible choices you could make?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035"/>
        <w:gridCol w:w="2968"/>
        <w:gridCol w:w="2987"/>
      </w:tblGrid>
      <w:tr w:rsidR="0041638F" w:rsidRPr="00CF5AA5" w14:paraId="4BAB3958" w14:textId="77777777" w:rsidTr="006A7EDE">
        <w:tc>
          <w:tcPr>
            <w:tcW w:w="3035" w:type="dxa"/>
            <w:shd w:val="clear" w:color="auto" w:fill="4FC6E1"/>
            <w:vAlign w:val="center"/>
          </w:tcPr>
          <w:p w14:paraId="380A6914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968" w:type="dxa"/>
            <w:shd w:val="clear" w:color="auto" w:fill="4FC6E1"/>
            <w:vAlign w:val="center"/>
          </w:tcPr>
          <w:p w14:paraId="026DE3E2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Choice 1: Pick it up</w:t>
            </w:r>
          </w:p>
        </w:tc>
        <w:tc>
          <w:tcPr>
            <w:tcW w:w="2987" w:type="dxa"/>
            <w:shd w:val="clear" w:color="auto" w:fill="4FC6E1"/>
            <w:vAlign w:val="center"/>
          </w:tcPr>
          <w:p w14:paraId="4CCC10BE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Choice 2: Don’t touch it</w:t>
            </w:r>
          </w:p>
        </w:tc>
      </w:tr>
      <w:tr w:rsidR="0041638F" w:rsidRPr="00CF5AA5" w14:paraId="7D335812" w14:textId="77777777" w:rsidTr="006A7EDE">
        <w:tc>
          <w:tcPr>
            <w:tcW w:w="3035" w:type="dxa"/>
            <w:shd w:val="clear" w:color="auto" w:fill="4FC6E1"/>
            <w:vAlign w:val="center"/>
          </w:tcPr>
          <w:p w14:paraId="02C3BA2B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Is this choice HEALTHY?</w:t>
            </w:r>
          </w:p>
        </w:tc>
        <w:tc>
          <w:tcPr>
            <w:tcW w:w="2968" w:type="dxa"/>
            <w:vAlign w:val="center"/>
          </w:tcPr>
          <w:p w14:paraId="29C9A4E4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  <w:tc>
          <w:tcPr>
            <w:tcW w:w="2987" w:type="dxa"/>
            <w:vAlign w:val="center"/>
          </w:tcPr>
          <w:p w14:paraId="37C78B2F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</w:tr>
      <w:tr w:rsidR="0041638F" w:rsidRPr="00CF5AA5" w14:paraId="4F771A6F" w14:textId="77777777" w:rsidTr="006A7EDE">
        <w:tc>
          <w:tcPr>
            <w:tcW w:w="3035" w:type="dxa"/>
            <w:shd w:val="clear" w:color="auto" w:fill="4FC6E1"/>
            <w:vAlign w:val="center"/>
          </w:tcPr>
          <w:p w14:paraId="35C6AE1D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Is this choice SAFE?</w:t>
            </w:r>
          </w:p>
        </w:tc>
        <w:tc>
          <w:tcPr>
            <w:tcW w:w="2968" w:type="dxa"/>
            <w:vAlign w:val="center"/>
          </w:tcPr>
          <w:p w14:paraId="221266E1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  <w:tc>
          <w:tcPr>
            <w:tcW w:w="2987" w:type="dxa"/>
            <w:vAlign w:val="center"/>
          </w:tcPr>
          <w:p w14:paraId="37017F22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</w:tr>
      <w:tr w:rsidR="0041638F" w:rsidRPr="00CF5AA5" w14:paraId="10AE3689" w14:textId="77777777" w:rsidTr="006A7EDE">
        <w:tc>
          <w:tcPr>
            <w:tcW w:w="3035" w:type="dxa"/>
            <w:shd w:val="clear" w:color="auto" w:fill="4FC6E1"/>
            <w:vAlign w:val="center"/>
          </w:tcPr>
          <w:p w14:paraId="273E016C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Is this choice HELPFUL?</w:t>
            </w:r>
          </w:p>
        </w:tc>
        <w:tc>
          <w:tcPr>
            <w:tcW w:w="2968" w:type="dxa"/>
            <w:vAlign w:val="center"/>
          </w:tcPr>
          <w:p w14:paraId="10C951B2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  <w:tc>
          <w:tcPr>
            <w:tcW w:w="2987" w:type="dxa"/>
            <w:vAlign w:val="center"/>
          </w:tcPr>
          <w:p w14:paraId="164FDBC1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</w:tr>
      <w:tr w:rsidR="0041638F" w:rsidRPr="00CF5AA5" w14:paraId="58404616" w14:textId="77777777" w:rsidTr="006A7EDE">
        <w:trPr>
          <w:trHeight w:val="638"/>
        </w:trPr>
        <w:tc>
          <w:tcPr>
            <w:tcW w:w="3035" w:type="dxa"/>
            <w:shd w:val="clear" w:color="auto" w:fill="4FC6E1"/>
            <w:vAlign w:val="center"/>
          </w:tcPr>
          <w:p w14:paraId="066EDAD3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Do I need the help of a trusted adult?</w:t>
            </w:r>
          </w:p>
        </w:tc>
        <w:tc>
          <w:tcPr>
            <w:tcW w:w="2968" w:type="dxa"/>
            <w:vAlign w:val="center"/>
          </w:tcPr>
          <w:p w14:paraId="65CD74D7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  <w:tc>
          <w:tcPr>
            <w:tcW w:w="2987" w:type="dxa"/>
            <w:vAlign w:val="center"/>
          </w:tcPr>
          <w:p w14:paraId="1608520C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</w:tr>
    </w:tbl>
    <w:p w14:paraId="34CDAEE2" w14:textId="77777777" w:rsidR="0041638F" w:rsidRPr="00CF5AA5" w:rsidRDefault="0041638F" w:rsidP="0041638F">
      <w:pPr>
        <w:numPr>
          <w:ilvl w:val="1"/>
          <w:numId w:val="89"/>
        </w:numPr>
        <w:spacing w:before="120" w:after="12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>Who is a trusted adult who could help in this situation?</w:t>
      </w:r>
    </w:p>
    <w:p w14:paraId="51BAD55D" w14:textId="77777777" w:rsidR="0041638F" w:rsidRPr="00CF5AA5" w:rsidRDefault="0041638F" w:rsidP="0041638F">
      <w:pPr>
        <w:numPr>
          <w:ilvl w:val="0"/>
          <w:numId w:val="89"/>
        </w:numPr>
        <w:spacing w:before="120"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>CHOOSE</w:t>
      </w:r>
    </w:p>
    <w:p w14:paraId="079832A5" w14:textId="77777777" w:rsidR="0041638F" w:rsidRPr="00CF5AA5" w:rsidRDefault="0041638F" w:rsidP="0041638F">
      <w:pPr>
        <w:numPr>
          <w:ilvl w:val="1"/>
          <w:numId w:val="89"/>
        </w:numPr>
        <w:spacing w:before="120"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>What is the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BEST CHOICE </w:t>
      </w:r>
      <w:r w:rsidRPr="00CF5AA5">
        <w:rPr>
          <w:rFonts w:ascii="Arial" w:hAnsi="Arial" w:cs="Arial"/>
          <w:color w:val="000000" w:themeColor="text1"/>
          <w:sz w:val="20"/>
          <w:szCs w:val="20"/>
        </w:rPr>
        <w:t>(healthiest, safest, most helpful)?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74DB9FF5" w14:textId="77777777" w:rsidR="0041638F" w:rsidRPr="00CF5AA5" w:rsidRDefault="0041638F" w:rsidP="0041638F">
      <w:pPr>
        <w:spacing w:before="120" w:after="120" w:line="259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Choice 1 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ab/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ab/>
        <w:t>Choice 2</w:t>
      </w:r>
    </w:p>
    <w:p w14:paraId="289466CD" w14:textId="77777777" w:rsidR="0041638F" w:rsidRPr="00CF5AA5" w:rsidRDefault="0041638F" w:rsidP="0041638F">
      <w:pPr>
        <w:numPr>
          <w:ilvl w:val="1"/>
          <w:numId w:val="89"/>
        </w:numPr>
        <w:spacing w:before="12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Why is this the healthiest safest, most helpful choice? </w:t>
      </w:r>
    </w:p>
    <w:p w14:paraId="6038966B" w14:textId="77777777" w:rsidR="0041638F" w:rsidRPr="00CF5AA5" w:rsidRDefault="0041638F" w:rsidP="0041638F">
      <w:pPr>
        <w:rPr>
          <w:rFonts w:ascii="Arial" w:eastAsia="Arial" w:hAnsi="Arial" w:cs="Arial"/>
          <w:b/>
          <w:bCs/>
          <w:iCs/>
          <w:color w:val="000000"/>
          <w:sz w:val="20"/>
          <w:szCs w:val="20"/>
        </w:rPr>
      </w:pPr>
      <w:r w:rsidRPr="00CF5AA5">
        <w:rPr>
          <w:rFonts w:ascii="Arial" w:eastAsia="Arial" w:hAnsi="Arial" w:cs="Arial"/>
          <w:b/>
          <w:bCs/>
          <w:iCs/>
          <w:color w:val="000000"/>
          <w:sz w:val="20"/>
          <w:szCs w:val="20"/>
        </w:rPr>
        <w:br w:type="page"/>
      </w:r>
    </w:p>
    <w:p w14:paraId="75EF7FCD" w14:textId="77777777" w:rsidR="0041638F" w:rsidRPr="00CF5AA5" w:rsidRDefault="0041638F" w:rsidP="0041638F">
      <w:pPr>
        <w:pStyle w:val="HELPsHeadline"/>
        <w:rPr>
          <w:rFonts w:eastAsia="Arial"/>
        </w:rPr>
      </w:pPr>
      <w:r w:rsidRPr="00CF5AA5">
        <w:rPr>
          <w:rFonts w:eastAsia="Arial"/>
        </w:rPr>
        <w:lastRenderedPageBreak/>
        <w:t xml:space="preserve">Attachment 2.2b: </w:t>
      </w:r>
      <w:proofErr w:type="spellStart"/>
      <w:r w:rsidRPr="00CF5AA5">
        <w:rPr>
          <w:rFonts w:eastAsia="Arial"/>
        </w:rPr>
        <w:t>Choosewell’s</w:t>
      </w:r>
      <w:proofErr w:type="spellEnd"/>
      <w:r w:rsidRPr="00CF5AA5">
        <w:rPr>
          <w:rFonts w:eastAsia="Arial"/>
        </w:rPr>
        <w:t xml:space="preserve"> Stop, Think, Choose Assessment (Medicine)</w:t>
      </w:r>
    </w:p>
    <w:p w14:paraId="0006E21F" w14:textId="77777777" w:rsidR="0041638F" w:rsidRDefault="0041638F" w:rsidP="0041638F">
      <w:pPr>
        <w:spacing w:before="120" w:after="12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>Directions:</w:t>
      </w:r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 Read the scenario below and complete the questions to determine the best choice.</w:t>
      </w:r>
    </w:p>
    <w:p w14:paraId="231D8279" w14:textId="77777777" w:rsidR="0041638F" w:rsidRPr="00CF5AA5" w:rsidRDefault="0041638F" w:rsidP="0041638F">
      <w:pPr>
        <w:spacing w:before="120" w:after="120"/>
        <w:rPr>
          <w:rFonts w:ascii="Arial" w:hAnsi="Arial" w:cs="Arial"/>
          <w:b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>Scenario</w:t>
      </w:r>
      <w:r w:rsidRPr="00CF5AA5">
        <w:rPr>
          <w:rFonts w:ascii="Arial" w:hAnsi="Arial" w:cs="Arial"/>
          <w:i/>
          <w:iCs/>
          <w:color w:val="000000" w:themeColor="text1"/>
          <w:sz w:val="20"/>
          <w:szCs w:val="20"/>
        </w:rPr>
        <w:t>:</w:t>
      </w:r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  You are spending the night with your friend </w:t>
      </w:r>
      <w:proofErr w:type="spellStart"/>
      <w:r w:rsidRPr="00CF5AA5">
        <w:rPr>
          <w:rFonts w:ascii="Arial" w:hAnsi="Arial" w:cs="Arial"/>
          <w:color w:val="000000" w:themeColor="text1"/>
          <w:sz w:val="20"/>
          <w:szCs w:val="20"/>
        </w:rPr>
        <w:t>Jerika</w:t>
      </w:r>
      <w:proofErr w:type="spellEnd"/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. You cannot sleep. </w:t>
      </w:r>
      <w:proofErr w:type="spellStart"/>
      <w:r w:rsidRPr="00CF5AA5">
        <w:rPr>
          <w:rFonts w:ascii="Arial" w:hAnsi="Arial" w:cs="Arial"/>
          <w:color w:val="000000" w:themeColor="text1"/>
          <w:sz w:val="20"/>
          <w:szCs w:val="20"/>
        </w:rPr>
        <w:t>Jerika</w:t>
      </w:r>
      <w:proofErr w:type="spellEnd"/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 says her mom takes sleeping pills that help her get to sleep quickly. She offers to get you one of her mom’s sleeping pills.</w:t>
      </w:r>
    </w:p>
    <w:p w14:paraId="3E23332D" w14:textId="77777777" w:rsidR="0041638F" w:rsidRPr="00CF5AA5" w:rsidRDefault="0041638F" w:rsidP="0041638F">
      <w:pPr>
        <w:numPr>
          <w:ilvl w:val="0"/>
          <w:numId w:val="89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  <w:highlight w:val="white"/>
        </w:rPr>
        <w:t>STOP</w:t>
      </w:r>
    </w:p>
    <w:p w14:paraId="676F16F1" w14:textId="77777777" w:rsidR="0041638F" w:rsidRPr="00CF5AA5" w:rsidRDefault="0041638F" w:rsidP="0041638F">
      <w:pPr>
        <w:numPr>
          <w:ilvl w:val="1"/>
          <w:numId w:val="89"/>
        </w:numPr>
        <w:spacing w:before="120" w:after="120" w:line="276" w:lineRule="auto"/>
        <w:rPr>
          <w:rFonts w:ascii="Arial" w:hAnsi="Arial" w:cs="Arial"/>
          <w:b/>
          <w:bCs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  <w:highlight w:val="white"/>
        </w:rPr>
        <w:t xml:space="preserve">Recognize the situation. </w:t>
      </w:r>
      <w:r w:rsidRPr="00CF5AA5">
        <w:rPr>
          <w:rFonts w:ascii="Arial" w:hAnsi="Arial" w:cs="Arial"/>
          <w:color w:val="000000" w:themeColor="text1"/>
          <w:sz w:val="20"/>
          <w:szCs w:val="20"/>
        </w:rPr>
        <w:t>What is happening?</w:t>
      </w:r>
    </w:p>
    <w:p w14:paraId="2BD01456" w14:textId="77777777" w:rsidR="0041638F" w:rsidRPr="00CF5AA5" w:rsidRDefault="0041638F" w:rsidP="0041638F">
      <w:pPr>
        <w:numPr>
          <w:ilvl w:val="1"/>
          <w:numId w:val="89"/>
        </w:numPr>
        <w:spacing w:before="120" w:after="120" w:line="276" w:lineRule="auto"/>
        <w:rPr>
          <w:rFonts w:ascii="Arial" w:hAnsi="Arial" w:cs="Arial"/>
          <w:b/>
          <w:bCs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Do I need to use Stop, Think, Choose?  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>YES</w:t>
      </w:r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 or 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>NO</w:t>
      </w:r>
    </w:p>
    <w:p w14:paraId="68A8F996" w14:textId="77777777" w:rsidR="0041638F" w:rsidRPr="00CF5AA5" w:rsidRDefault="0041638F" w:rsidP="0041638F">
      <w:pPr>
        <w:numPr>
          <w:ilvl w:val="1"/>
          <w:numId w:val="89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  <w:highlight w:val="white"/>
        </w:rPr>
        <w:t xml:space="preserve">Do I need help from a trusted adult? 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  <w:highlight w:val="white"/>
        </w:rPr>
        <w:t>YES or NO</w:t>
      </w:r>
      <w:r w:rsidRPr="00CF5AA5">
        <w:rPr>
          <w:rFonts w:ascii="Arial" w:hAnsi="Arial" w:cs="Arial"/>
          <w:color w:val="000000" w:themeColor="text1"/>
          <w:sz w:val="20"/>
          <w:szCs w:val="20"/>
          <w:highlight w:val="white"/>
        </w:rPr>
        <w:t xml:space="preserve"> </w:t>
      </w:r>
    </w:p>
    <w:p w14:paraId="357BE13C" w14:textId="77777777" w:rsidR="0041638F" w:rsidRPr="00CF5AA5" w:rsidRDefault="0041638F" w:rsidP="0041638F">
      <w:pPr>
        <w:numPr>
          <w:ilvl w:val="0"/>
          <w:numId w:val="89"/>
        </w:numPr>
        <w:spacing w:before="120" w:after="120" w:line="276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b/>
          <w:color w:val="000000" w:themeColor="text1"/>
          <w:sz w:val="20"/>
          <w:szCs w:val="20"/>
        </w:rPr>
        <w:t>THINK</w:t>
      </w:r>
    </w:p>
    <w:p w14:paraId="6C7C8A4B" w14:textId="77777777" w:rsidR="0041638F" w:rsidRPr="00CF5AA5" w:rsidRDefault="0041638F" w:rsidP="0041638F">
      <w:pPr>
        <w:numPr>
          <w:ilvl w:val="1"/>
          <w:numId w:val="89"/>
        </w:numPr>
        <w:spacing w:before="120" w:after="12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>What are two possible choices you could make?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035"/>
        <w:gridCol w:w="2968"/>
        <w:gridCol w:w="2987"/>
      </w:tblGrid>
      <w:tr w:rsidR="0041638F" w:rsidRPr="00CF5AA5" w14:paraId="6D032F5A" w14:textId="77777777" w:rsidTr="006A7EDE">
        <w:tc>
          <w:tcPr>
            <w:tcW w:w="3035" w:type="dxa"/>
            <w:shd w:val="clear" w:color="auto" w:fill="4FC6E1"/>
            <w:vAlign w:val="center"/>
          </w:tcPr>
          <w:p w14:paraId="00D254BD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968" w:type="dxa"/>
            <w:shd w:val="clear" w:color="auto" w:fill="4FC6E1"/>
            <w:vAlign w:val="center"/>
          </w:tcPr>
          <w:p w14:paraId="200982F2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Choice 1: Take it</w:t>
            </w:r>
          </w:p>
        </w:tc>
        <w:tc>
          <w:tcPr>
            <w:tcW w:w="2987" w:type="dxa"/>
            <w:shd w:val="clear" w:color="auto" w:fill="4FC6E1"/>
            <w:vAlign w:val="center"/>
          </w:tcPr>
          <w:p w14:paraId="27F13ECE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Choice 2: Don’t touch, take, or taste it</w:t>
            </w:r>
          </w:p>
        </w:tc>
      </w:tr>
      <w:tr w:rsidR="0041638F" w:rsidRPr="00CF5AA5" w14:paraId="3DF93EEC" w14:textId="77777777" w:rsidTr="006A7EDE">
        <w:tc>
          <w:tcPr>
            <w:tcW w:w="3035" w:type="dxa"/>
            <w:shd w:val="clear" w:color="auto" w:fill="4FC6E1"/>
            <w:vAlign w:val="center"/>
          </w:tcPr>
          <w:p w14:paraId="2E3C6EF8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Is this choice HEALTHY?</w:t>
            </w:r>
          </w:p>
        </w:tc>
        <w:tc>
          <w:tcPr>
            <w:tcW w:w="2968" w:type="dxa"/>
            <w:vAlign w:val="center"/>
          </w:tcPr>
          <w:p w14:paraId="5F79E51A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  <w:tc>
          <w:tcPr>
            <w:tcW w:w="2987" w:type="dxa"/>
            <w:vAlign w:val="center"/>
          </w:tcPr>
          <w:p w14:paraId="6256FB72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</w:tr>
      <w:tr w:rsidR="0041638F" w:rsidRPr="00CF5AA5" w14:paraId="3E70F5A6" w14:textId="77777777" w:rsidTr="006A7EDE">
        <w:tc>
          <w:tcPr>
            <w:tcW w:w="3035" w:type="dxa"/>
            <w:shd w:val="clear" w:color="auto" w:fill="4FC6E1"/>
            <w:vAlign w:val="center"/>
          </w:tcPr>
          <w:p w14:paraId="1DEFBCE7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Is this choice SAFE?</w:t>
            </w:r>
          </w:p>
        </w:tc>
        <w:tc>
          <w:tcPr>
            <w:tcW w:w="2968" w:type="dxa"/>
            <w:vAlign w:val="center"/>
          </w:tcPr>
          <w:p w14:paraId="112EA33E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  <w:tc>
          <w:tcPr>
            <w:tcW w:w="2987" w:type="dxa"/>
            <w:vAlign w:val="center"/>
          </w:tcPr>
          <w:p w14:paraId="45393347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</w:tr>
      <w:tr w:rsidR="0041638F" w:rsidRPr="00CF5AA5" w14:paraId="7B0E0327" w14:textId="77777777" w:rsidTr="006A7EDE">
        <w:tc>
          <w:tcPr>
            <w:tcW w:w="3035" w:type="dxa"/>
            <w:shd w:val="clear" w:color="auto" w:fill="4FC6E1"/>
            <w:vAlign w:val="center"/>
          </w:tcPr>
          <w:p w14:paraId="0E8CA664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Is this choice HELPFUL?</w:t>
            </w:r>
          </w:p>
        </w:tc>
        <w:tc>
          <w:tcPr>
            <w:tcW w:w="2968" w:type="dxa"/>
            <w:vAlign w:val="center"/>
          </w:tcPr>
          <w:p w14:paraId="44D80FF0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  <w:tc>
          <w:tcPr>
            <w:tcW w:w="2987" w:type="dxa"/>
            <w:vAlign w:val="center"/>
          </w:tcPr>
          <w:p w14:paraId="2FE83A36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</w:tr>
      <w:tr w:rsidR="0041638F" w:rsidRPr="00CF5AA5" w14:paraId="40C5D6BE" w14:textId="77777777" w:rsidTr="006A7EDE">
        <w:trPr>
          <w:trHeight w:val="638"/>
        </w:trPr>
        <w:tc>
          <w:tcPr>
            <w:tcW w:w="3035" w:type="dxa"/>
            <w:shd w:val="clear" w:color="auto" w:fill="4FC6E1"/>
            <w:vAlign w:val="center"/>
          </w:tcPr>
          <w:p w14:paraId="639BF1B1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Do I need the help of a trusted adult?</w:t>
            </w:r>
          </w:p>
        </w:tc>
        <w:tc>
          <w:tcPr>
            <w:tcW w:w="2968" w:type="dxa"/>
            <w:vAlign w:val="center"/>
          </w:tcPr>
          <w:p w14:paraId="7093FD2C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  <w:tc>
          <w:tcPr>
            <w:tcW w:w="2987" w:type="dxa"/>
            <w:vAlign w:val="center"/>
          </w:tcPr>
          <w:p w14:paraId="78647412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</w:tr>
    </w:tbl>
    <w:p w14:paraId="00CC08C6" w14:textId="77777777" w:rsidR="0041638F" w:rsidRPr="00CF5AA5" w:rsidRDefault="0041638F" w:rsidP="0041638F">
      <w:pPr>
        <w:numPr>
          <w:ilvl w:val="1"/>
          <w:numId w:val="89"/>
        </w:numPr>
        <w:spacing w:before="120" w:after="12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>Who is a trusted adult who could help in this situation?</w:t>
      </w:r>
      <w:r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2E794DED" w14:textId="77777777" w:rsidR="0041638F" w:rsidRPr="00CF5AA5" w:rsidRDefault="0041638F" w:rsidP="0041638F">
      <w:pPr>
        <w:numPr>
          <w:ilvl w:val="0"/>
          <w:numId w:val="82"/>
        </w:numPr>
        <w:spacing w:before="120" w:after="120" w:line="276" w:lineRule="auto"/>
        <w:rPr>
          <w:rFonts w:ascii="Arial" w:eastAsia="Lustria" w:hAnsi="Arial" w:cs="Arial"/>
          <w:b/>
          <w:bCs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>CHOOSE</w:t>
      </w:r>
    </w:p>
    <w:p w14:paraId="7EAF4733" w14:textId="77777777" w:rsidR="0041638F" w:rsidRPr="00CF5AA5" w:rsidRDefault="0041638F" w:rsidP="0041638F">
      <w:pPr>
        <w:numPr>
          <w:ilvl w:val="1"/>
          <w:numId w:val="82"/>
        </w:numPr>
        <w:spacing w:before="120" w:after="120" w:line="276" w:lineRule="auto"/>
        <w:rPr>
          <w:rFonts w:ascii="Arial" w:eastAsia="Lustria" w:hAnsi="Arial" w:cs="Arial"/>
          <w:b/>
          <w:bCs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>What is the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BEST CHOICE </w:t>
      </w:r>
      <w:r w:rsidRPr="00CF5AA5">
        <w:rPr>
          <w:rFonts w:ascii="Arial" w:hAnsi="Arial" w:cs="Arial"/>
          <w:color w:val="000000" w:themeColor="text1"/>
          <w:sz w:val="20"/>
          <w:szCs w:val="20"/>
        </w:rPr>
        <w:t>(healthiest, safest, most helpful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)? </w:t>
      </w:r>
    </w:p>
    <w:p w14:paraId="254B6D85" w14:textId="77777777" w:rsidR="0041638F" w:rsidRPr="00CF5AA5" w:rsidRDefault="0041638F" w:rsidP="0041638F">
      <w:pPr>
        <w:numPr>
          <w:ilvl w:val="2"/>
          <w:numId w:val="87"/>
        </w:numPr>
        <w:spacing w:before="120" w:after="120" w:line="276" w:lineRule="auto"/>
        <w:rPr>
          <w:rFonts w:ascii="Arial" w:eastAsia="Lustria" w:hAnsi="Arial" w:cs="Arial"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>Take it.</w:t>
      </w:r>
    </w:p>
    <w:p w14:paraId="59B55E75" w14:textId="77777777" w:rsidR="0041638F" w:rsidRPr="00CF5AA5" w:rsidRDefault="0041638F" w:rsidP="0041638F">
      <w:pPr>
        <w:numPr>
          <w:ilvl w:val="2"/>
          <w:numId w:val="87"/>
        </w:numPr>
        <w:spacing w:before="120" w:after="120" w:line="276" w:lineRule="auto"/>
        <w:rPr>
          <w:rFonts w:ascii="Arial" w:eastAsia="Lustria" w:hAnsi="Arial" w:cs="Arial"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>Don’t touch, take, or taste it.</w:t>
      </w:r>
    </w:p>
    <w:p w14:paraId="1DF591DC" w14:textId="77777777" w:rsidR="0041638F" w:rsidRPr="00CF5AA5" w:rsidRDefault="0041638F" w:rsidP="0041638F">
      <w:pPr>
        <w:numPr>
          <w:ilvl w:val="1"/>
          <w:numId w:val="82"/>
        </w:numPr>
        <w:spacing w:before="120" w:after="120" w:line="276" w:lineRule="auto"/>
        <w:rPr>
          <w:rFonts w:ascii="Arial" w:eastAsia="Lustria" w:hAnsi="Arial" w:cs="Arial"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>Why is this the healthiest safest, most helpful choice?</w:t>
      </w:r>
    </w:p>
    <w:p w14:paraId="70E97937" w14:textId="77777777" w:rsidR="0041638F" w:rsidRPr="00CF5AA5" w:rsidRDefault="0041638F" w:rsidP="0041638F">
      <w:pPr>
        <w:rPr>
          <w:rFonts w:ascii="Arial" w:eastAsia="Arial" w:hAnsi="Arial" w:cs="Arial"/>
          <w:b/>
          <w:bCs/>
          <w:iCs/>
          <w:color w:val="000000"/>
          <w:sz w:val="20"/>
          <w:szCs w:val="20"/>
        </w:rPr>
      </w:pPr>
      <w:r w:rsidRPr="00CF5AA5">
        <w:rPr>
          <w:rFonts w:ascii="Arial" w:eastAsia="Arial" w:hAnsi="Arial" w:cs="Arial"/>
          <w:b/>
          <w:bCs/>
          <w:iCs/>
          <w:color w:val="000000"/>
          <w:sz w:val="20"/>
          <w:szCs w:val="20"/>
        </w:rPr>
        <w:br w:type="page"/>
      </w:r>
    </w:p>
    <w:p w14:paraId="47DC1A15" w14:textId="77777777" w:rsidR="0041638F" w:rsidRPr="00CF5AA5" w:rsidRDefault="0041638F" w:rsidP="0041638F">
      <w:pPr>
        <w:pStyle w:val="HELPsHeadline"/>
        <w:rPr>
          <w:rFonts w:eastAsia="Arial"/>
        </w:rPr>
      </w:pPr>
      <w:r w:rsidRPr="00CF5AA5">
        <w:rPr>
          <w:rFonts w:eastAsia="Arial"/>
        </w:rPr>
        <w:lastRenderedPageBreak/>
        <w:t>Attachment 2.2c: Stop, Think, Choose Assessment (Alcohol)</w:t>
      </w:r>
    </w:p>
    <w:p w14:paraId="61E16F12" w14:textId="77777777" w:rsidR="0041638F" w:rsidRPr="00CF5AA5" w:rsidRDefault="0041638F" w:rsidP="0041638F">
      <w:pPr>
        <w:spacing w:before="120" w:after="120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>Directions:</w:t>
      </w:r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 Read the scenario below and complete the questions to determine the best choice.</w:t>
      </w:r>
    </w:p>
    <w:p w14:paraId="206EDE68" w14:textId="77777777" w:rsidR="0041638F" w:rsidRPr="00CF5AA5" w:rsidRDefault="0041638F" w:rsidP="0041638F">
      <w:pPr>
        <w:spacing w:before="120" w:after="120"/>
        <w:rPr>
          <w:rFonts w:ascii="Arial" w:hAnsi="Arial" w:cs="Arial"/>
          <w:b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b/>
          <w:color w:val="000000" w:themeColor="text1"/>
          <w:sz w:val="20"/>
          <w:szCs w:val="20"/>
        </w:rPr>
        <w:t>Scenario:</w:t>
      </w:r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 You and your friend find a bottle of vodka in the house. Your friend wants to you to try some with him.</w:t>
      </w:r>
    </w:p>
    <w:p w14:paraId="5856FF97" w14:textId="77777777" w:rsidR="0041638F" w:rsidRPr="00CF5AA5" w:rsidRDefault="0041638F" w:rsidP="0041638F">
      <w:pPr>
        <w:numPr>
          <w:ilvl w:val="0"/>
          <w:numId w:val="89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  <w:highlight w:val="white"/>
        </w:rPr>
        <w:t>STOP</w:t>
      </w:r>
    </w:p>
    <w:p w14:paraId="1C982C75" w14:textId="77777777" w:rsidR="0041638F" w:rsidRPr="00CF5AA5" w:rsidRDefault="0041638F" w:rsidP="0041638F">
      <w:pPr>
        <w:numPr>
          <w:ilvl w:val="1"/>
          <w:numId w:val="89"/>
        </w:numPr>
        <w:spacing w:before="120" w:after="120" w:line="276" w:lineRule="auto"/>
        <w:rPr>
          <w:rFonts w:ascii="Arial" w:hAnsi="Arial" w:cs="Arial"/>
          <w:b/>
          <w:bCs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  <w:highlight w:val="white"/>
        </w:rPr>
        <w:t xml:space="preserve">Recognize the situation. </w:t>
      </w:r>
      <w:r w:rsidRPr="00CF5AA5">
        <w:rPr>
          <w:rFonts w:ascii="Arial" w:hAnsi="Arial" w:cs="Arial"/>
          <w:color w:val="000000" w:themeColor="text1"/>
          <w:sz w:val="20"/>
          <w:szCs w:val="20"/>
        </w:rPr>
        <w:t>What is happening?</w:t>
      </w:r>
    </w:p>
    <w:p w14:paraId="14EE4DDD" w14:textId="77777777" w:rsidR="0041638F" w:rsidRPr="00CF5AA5" w:rsidRDefault="0041638F" w:rsidP="0041638F">
      <w:pPr>
        <w:numPr>
          <w:ilvl w:val="1"/>
          <w:numId w:val="89"/>
        </w:numPr>
        <w:spacing w:before="120" w:after="120" w:line="276" w:lineRule="auto"/>
        <w:rPr>
          <w:rFonts w:ascii="Arial" w:hAnsi="Arial" w:cs="Arial"/>
          <w:b/>
          <w:bCs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Do I need to use Stop, Think, Choose?  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>YES</w:t>
      </w:r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 or 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>NO</w:t>
      </w:r>
    </w:p>
    <w:p w14:paraId="152DC418" w14:textId="77777777" w:rsidR="0041638F" w:rsidRPr="00CF5AA5" w:rsidRDefault="0041638F" w:rsidP="0041638F">
      <w:pPr>
        <w:numPr>
          <w:ilvl w:val="1"/>
          <w:numId w:val="89"/>
        </w:num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  <w:highlight w:val="white"/>
        </w:rPr>
        <w:t xml:space="preserve">Do I need help from a trusted adult? 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  <w:highlight w:val="white"/>
        </w:rPr>
        <w:t>YES or NO</w:t>
      </w:r>
      <w:r w:rsidRPr="00CF5AA5">
        <w:rPr>
          <w:rFonts w:ascii="Arial" w:hAnsi="Arial" w:cs="Arial"/>
          <w:color w:val="000000" w:themeColor="text1"/>
          <w:sz w:val="20"/>
          <w:szCs w:val="20"/>
          <w:highlight w:val="white"/>
        </w:rPr>
        <w:t xml:space="preserve"> </w:t>
      </w:r>
    </w:p>
    <w:p w14:paraId="17C89806" w14:textId="77777777" w:rsidR="0041638F" w:rsidRPr="00CF5AA5" w:rsidRDefault="0041638F" w:rsidP="0041638F">
      <w:pPr>
        <w:numPr>
          <w:ilvl w:val="0"/>
          <w:numId w:val="89"/>
        </w:numPr>
        <w:spacing w:before="120" w:after="120" w:line="276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b/>
          <w:color w:val="000000" w:themeColor="text1"/>
          <w:sz w:val="20"/>
          <w:szCs w:val="20"/>
        </w:rPr>
        <w:t>THINK</w:t>
      </w:r>
    </w:p>
    <w:p w14:paraId="057CE6B7" w14:textId="77777777" w:rsidR="0041638F" w:rsidRPr="00CF5AA5" w:rsidRDefault="0041638F" w:rsidP="0041638F">
      <w:pPr>
        <w:numPr>
          <w:ilvl w:val="1"/>
          <w:numId w:val="89"/>
        </w:numPr>
        <w:spacing w:before="120" w:after="12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>What are two possible choices you could make?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035"/>
        <w:gridCol w:w="2968"/>
        <w:gridCol w:w="2987"/>
      </w:tblGrid>
      <w:tr w:rsidR="0041638F" w:rsidRPr="00CF5AA5" w14:paraId="6322778A" w14:textId="77777777" w:rsidTr="006A7EDE">
        <w:tc>
          <w:tcPr>
            <w:tcW w:w="3035" w:type="dxa"/>
            <w:shd w:val="clear" w:color="auto" w:fill="4FC6E1"/>
            <w:vAlign w:val="center"/>
          </w:tcPr>
          <w:p w14:paraId="23ABA75D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968" w:type="dxa"/>
            <w:shd w:val="clear" w:color="auto" w:fill="4FC6E1"/>
            <w:vAlign w:val="center"/>
          </w:tcPr>
          <w:p w14:paraId="0B406D0F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Choice 1: Try it</w:t>
            </w:r>
          </w:p>
        </w:tc>
        <w:tc>
          <w:tcPr>
            <w:tcW w:w="2987" w:type="dxa"/>
            <w:shd w:val="clear" w:color="auto" w:fill="4FC6E1"/>
            <w:vAlign w:val="center"/>
          </w:tcPr>
          <w:p w14:paraId="41A49CDC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Choice 2: Say NO</w:t>
            </w:r>
          </w:p>
        </w:tc>
      </w:tr>
      <w:tr w:rsidR="0041638F" w:rsidRPr="00CF5AA5" w14:paraId="2BD09C46" w14:textId="77777777" w:rsidTr="006A7EDE">
        <w:tc>
          <w:tcPr>
            <w:tcW w:w="3035" w:type="dxa"/>
            <w:shd w:val="clear" w:color="auto" w:fill="4FC6E1"/>
            <w:vAlign w:val="center"/>
          </w:tcPr>
          <w:p w14:paraId="3C50DE3F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Is this choice HEALTHY?</w:t>
            </w:r>
          </w:p>
        </w:tc>
        <w:tc>
          <w:tcPr>
            <w:tcW w:w="2968" w:type="dxa"/>
            <w:vAlign w:val="center"/>
          </w:tcPr>
          <w:p w14:paraId="056AED0F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  <w:tc>
          <w:tcPr>
            <w:tcW w:w="2987" w:type="dxa"/>
            <w:vAlign w:val="center"/>
          </w:tcPr>
          <w:p w14:paraId="72150794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</w:tr>
      <w:tr w:rsidR="0041638F" w:rsidRPr="00CF5AA5" w14:paraId="5084E2D7" w14:textId="77777777" w:rsidTr="006A7EDE">
        <w:tc>
          <w:tcPr>
            <w:tcW w:w="3035" w:type="dxa"/>
            <w:shd w:val="clear" w:color="auto" w:fill="4FC6E1"/>
            <w:vAlign w:val="center"/>
          </w:tcPr>
          <w:p w14:paraId="7D07E54B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Is this choice SAFE?</w:t>
            </w:r>
          </w:p>
        </w:tc>
        <w:tc>
          <w:tcPr>
            <w:tcW w:w="2968" w:type="dxa"/>
            <w:vAlign w:val="center"/>
          </w:tcPr>
          <w:p w14:paraId="32F47378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  <w:tc>
          <w:tcPr>
            <w:tcW w:w="2987" w:type="dxa"/>
            <w:vAlign w:val="center"/>
          </w:tcPr>
          <w:p w14:paraId="66FE9AC8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</w:tr>
      <w:tr w:rsidR="0041638F" w:rsidRPr="00CF5AA5" w14:paraId="7B9C8BD2" w14:textId="77777777" w:rsidTr="006A7EDE">
        <w:tc>
          <w:tcPr>
            <w:tcW w:w="3035" w:type="dxa"/>
            <w:shd w:val="clear" w:color="auto" w:fill="4FC6E1"/>
            <w:vAlign w:val="center"/>
          </w:tcPr>
          <w:p w14:paraId="14FF396F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Is this choice HELPFUL?</w:t>
            </w:r>
          </w:p>
        </w:tc>
        <w:tc>
          <w:tcPr>
            <w:tcW w:w="2968" w:type="dxa"/>
            <w:vAlign w:val="center"/>
          </w:tcPr>
          <w:p w14:paraId="1E4B1D4F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  <w:tc>
          <w:tcPr>
            <w:tcW w:w="2987" w:type="dxa"/>
            <w:vAlign w:val="center"/>
          </w:tcPr>
          <w:p w14:paraId="42B02C33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</w:tr>
      <w:tr w:rsidR="0041638F" w:rsidRPr="00CF5AA5" w14:paraId="41BA764F" w14:textId="77777777" w:rsidTr="006A7EDE">
        <w:trPr>
          <w:trHeight w:val="638"/>
        </w:trPr>
        <w:tc>
          <w:tcPr>
            <w:tcW w:w="3035" w:type="dxa"/>
            <w:shd w:val="clear" w:color="auto" w:fill="4FC6E1"/>
            <w:vAlign w:val="center"/>
          </w:tcPr>
          <w:p w14:paraId="3FACFBB0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F5AA5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Do I need the help of a trusted adult?</w:t>
            </w:r>
          </w:p>
        </w:tc>
        <w:tc>
          <w:tcPr>
            <w:tcW w:w="2968" w:type="dxa"/>
            <w:vAlign w:val="center"/>
          </w:tcPr>
          <w:p w14:paraId="6A406747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  <w:tc>
          <w:tcPr>
            <w:tcW w:w="2987" w:type="dxa"/>
            <w:vAlign w:val="center"/>
          </w:tcPr>
          <w:p w14:paraId="43C6EE8D" w14:textId="77777777" w:rsidR="0041638F" w:rsidRPr="00CF5AA5" w:rsidRDefault="0041638F" w:rsidP="006A7EDE">
            <w:pPr>
              <w:spacing w:before="120" w:after="120"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CF5AA5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YES   NO</w:t>
            </w:r>
          </w:p>
        </w:tc>
      </w:tr>
    </w:tbl>
    <w:p w14:paraId="29597B6F" w14:textId="77777777" w:rsidR="0041638F" w:rsidRPr="00CF5AA5" w:rsidRDefault="0041638F" w:rsidP="0041638F">
      <w:pPr>
        <w:numPr>
          <w:ilvl w:val="1"/>
          <w:numId w:val="89"/>
        </w:numPr>
        <w:spacing w:before="120" w:after="12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>Who is a trusted adult who could help in this situation?</w:t>
      </w:r>
    </w:p>
    <w:p w14:paraId="68E116C8" w14:textId="77777777" w:rsidR="0041638F" w:rsidRPr="00CF5AA5" w:rsidRDefault="0041638F" w:rsidP="0041638F">
      <w:pPr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</w:pPr>
    </w:p>
    <w:p w14:paraId="1E33DF1C" w14:textId="77777777" w:rsidR="0041638F" w:rsidRPr="00CF5AA5" w:rsidRDefault="0041638F" w:rsidP="0041638F">
      <w:pPr>
        <w:numPr>
          <w:ilvl w:val="0"/>
          <w:numId w:val="89"/>
        </w:numPr>
        <w:spacing w:before="120"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>CHOOSE</w:t>
      </w:r>
    </w:p>
    <w:p w14:paraId="4702F097" w14:textId="77777777" w:rsidR="0041638F" w:rsidRPr="00CF5AA5" w:rsidRDefault="0041638F" w:rsidP="0041638F">
      <w:pPr>
        <w:numPr>
          <w:ilvl w:val="1"/>
          <w:numId w:val="89"/>
        </w:numPr>
        <w:spacing w:before="120"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 xml:space="preserve">What is the 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BEST CHOICE </w:t>
      </w:r>
      <w:r w:rsidRPr="00CF5AA5">
        <w:rPr>
          <w:rFonts w:ascii="Arial" w:hAnsi="Arial" w:cs="Arial"/>
          <w:color w:val="000000" w:themeColor="text1"/>
          <w:sz w:val="20"/>
          <w:szCs w:val="20"/>
        </w:rPr>
        <w:t>(healthiest, safest, most helpful)?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56D4AC44" w14:textId="77777777" w:rsidR="0041638F" w:rsidRPr="00CF5AA5" w:rsidRDefault="0041638F" w:rsidP="0041638F">
      <w:pPr>
        <w:spacing w:before="120" w:after="120" w:line="259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Choice 1 </w:t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ab/>
      </w:r>
      <w:r w:rsidRPr="00CF5AA5">
        <w:rPr>
          <w:rFonts w:ascii="Arial" w:hAnsi="Arial" w:cs="Arial"/>
          <w:b/>
          <w:bCs/>
          <w:color w:val="000000" w:themeColor="text1"/>
          <w:sz w:val="20"/>
          <w:szCs w:val="20"/>
        </w:rPr>
        <w:tab/>
        <w:t>Choice 2</w:t>
      </w:r>
    </w:p>
    <w:p w14:paraId="37E19D9F" w14:textId="77777777" w:rsidR="0041638F" w:rsidRPr="00CF5AA5" w:rsidRDefault="0041638F" w:rsidP="0041638F">
      <w:pPr>
        <w:numPr>
          <w:ilvl w:val="1"/>
          <w:numId w:val="89"/>
        </w:numPr>
        <w:spacing w:before="120" w:line="276" w:lineRule="auto"/>
        <w:rPr>
          <w:rFonts w:ascii="Arial" w:hAnsi="Arial" w:cs="Arial"/>
          <w:color w:val="000000" w:themeColor="text1"/>
          <w:sz w:val="20"/>
          <w:szCs w:val="20"/>
        </w:rPr>
      </w:pPr>
      <w:r w:rsidRPr="00CF5AA5">
        <w:rPr>
          <w:rFonts w:ascii="Arial" w:hAnsi="Arial" w:cs="Arial"/>
          <w:color w:val="000000" w:themeColor="text1"/>
          <w:sz w:val="20"/>
          <w:szCs w:val="20"/>
        </w:rPr>
        <w:t>Why is this the healthiest safest, most helpful choice?</w:t>
      </w:r>
    </w:p>
    <w:p w14:paraId="6568AC55" w14:textId="77777777" w:rsidR="0041638F" w:rsidRPr="00CF5AA5" w:rsidRDefault="0041638F" w:rsidP="0041638F">
      <w:pPr>
        <w:spacing w:before="120"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7BA83555" w14:textId="77777777" w:rsidR="0041638F" w:rsidRPr="00CF5AA5" w:rsidRDefault="0041638F" w:rsidP="0041638F">
      <w:pPr>
        <w:tabs>
          <w:tab w:val="left" w:pos="1694"/>
        </w:tabs>
        <w:rPr>
          <w:rFonts w:ascii="Arial" w:eastAsia="Arial" w:hAnsi="Arial" w:cs="Arial"/>
          <w:b/>
          <w:bCs/>
          <w:iCs/>
          <w:color w:val="000000"/>
          <w:sz w:val="20"/>
          <w:szCs w:val="20"/>
        </w:rPr>
      </w:pPr>
    </w:p>
    <w:p w14:paraId="7F12F2C3" w14:textId="77777777" w:rsidR="0041638F" w:rsidRPr="00CF5AA5" w:rsidRDefault="0041638F" w:rsidP="0041638F">
      <w:pPr>
        <w:spacing w:before="120" w:after="120" w:line="276" w:lineRule="auto"/>
        <w:rPr>
          <w:rFonts w:ascii="Arial" w:eastAsia="Lustria" w:hAnsi="Arial" w:cs="Arial"/>
          <w:b/>
          <w:color w:val="000000" w:themeColor="text1"/>
          <w:sz w:val="20"/>
          <w:szCs w:val="20"/>
        </w:rPr>
      </w:pPr>
    </w:p>
    <w:p w14:paraId="71CBC88C" w14:textId="77777777" w:rsidR="00C872CB" w:rsidRPr="00FD7687" w:rsidRDefault="00C872CB" w:rsidP="0041638F">
      <w:pPr>
        <w:pStyle w:val="HELPssubhead"/>
        <w:rPr>
          <w:b w:val="0"/>
          <w:color w:val="000000" w:themeColor="text1"/>
          <w:sz w:val="22"/>
        </w:rPr>
      </w:pPr>
    </w:p>
    <w:sectPr w:rsidR="00C872CB" w:rsidRPr="00FD7687" w:rsidSect="00F372D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2240" w:h="15840"/>
      <w:pgMar w:top="1008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C8EEB3" w14:textId="77777777" w:rsidR="00593AE9" w:rsidRDefault="00593AE9" w:rsidP="00B36DD9">
      <w:r>
        <w:separator/>
      </w:r>
    </w:p>
  </w:endnote>
  <w:endnote w:type="continuationSeparator" w:id="0">
    <w:p w14:paraId="123DA508" w14:textId="77777777" w:rsidR="00593AE9" w:rsidRDefault="00593AE9" w:rsidP="00B36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stria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13771"/>
      <w:docPartObj>
        <w:docPartGallery w:val="Page Numbers (Bottom of Page)"/>
        <w:docPartUnique/>
      </w:docPartObj>
    </w:sdtPr>
    <w:sdtContent>
      <w:p w14:paraId="52EDE02F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BE3AE0" w14:textId="77777777" w:rsidR="00AF27D0" w:rsidRDefault="00AF27D0" w:rsidP="00AF27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682007"/>
      <w:docPartObj>
        <w:docPartGallery w:val="Page Numbers (Bottom of Page)"/>
        <w:docPartUnique/>
      </w:docPartObj>
    </w:sdtPr>
    <w:sdtContent>
      <w:p w14:paraId="01D3FD41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begin"/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instrText xml:space="preserve"> PAGE </w:instrText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separate"/>
        </w:r>
        <w:r w:rsidR="00D43531" w:rsidRPr="00C06F59">
          <w:rPr>
            <w:rStyle w:val="PageNumber"/>
            <w:rFonts w:asciiTheme="minorHAnsi" w:hAnsiTheme="minorHAnsi" w:cstheme="minorHAnsi"/>
            <w:noProof/>
            <w:sz w:val="20"/>
            <w:szCs w:val="20"/>
          </w:rPr>
          <w:t>2</w:t>
        </w:r>
        <w:r w:rsidRPr="00C06F59">
          <w:rPr>
            <w:rStyle w:val="PageNumber"/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3CA76900" w14:textId="72F051A2" w:rsidR="00AF27D0" w:rsidRPr="00EA6EE3" w:rsidRDefault="00AF29DE" w:rsidP="00AF27D0">
    <w:pPr>
      <w:pStyle w:val="Footer"/>
      <w:ind w:right="360"/>
      <w:rPr>
        <w:rFonts w:asciiTheme="minorHAnsi" w:hAnsiTheme="minorHAnsi" w:cstheme="minorHAnsi"/>
        <w:sz w:val="21"/>
        <w:szCs w:val="21"/>
      </w:rPr>
    </w:pPr>
    <w:r>
      <w:rPr>
        <w:rFonts w:asciiTheme="minorHAnsi" w:hAnsiTheme="minorHAnsi" w:cstheme="minorHAnsi"/>
        <w:sz w:val="21"/>
        <w:szCs w:val="21"/>
      </w:rPr>
      <w:t xml:space="preserve">Grade </w:t>
    </w:r>
    <w:r w:rsidR="00722614">
      <w:rPr>
        <w:rFonts w:asciiTheme="minorHAnsi" w:hAnsiTheme="minorHAnsi" w:cstheme="minorHAnsi"/>
        <w:sz w:val="21"/>
        <w:szCs w:val="21"/>
      </w:rPr>
      <w:t>4</w:t>
    </w:r>
    <w:r w:rsidR="00F372DA" w:rsidRPr="00EA6EE3">
      <w:rPr>
        <w:rFonts w:asciiTheme="minorHAnsi" w:hAnsiTheme="minorHAnsi" w:cstheme="minorHAnsi"/>
        <w:sz w:val="21"/>
        <w:szCs w:val="21"/>
      </w:rPr>
      <w:t xml:space="preserve"> - </w:t>
    </w:r>
    <w:r w:rsidR="00E16316" w:rsidRPr="00EA6EE3">
      <w:rPr>
        <w:rFonts w:asciiTheme="minorHAnsi" w:hAnsiTheme="minorHAnsi" w:cstheme="minorHAnsi"/>
        <w:sz w:val="21"/>
        <w:szCs w:val="21"/>
      </w:rPr>
      <w:t xml:space="preserve">Lesson </w:t>
    </w:r>
    <w:r w:rsidR="00633968">
      <w:rPr>
        <w:rFonts w:asciiTheme="minorHAnsi" w:hAnsiTheme="minorHAnsi" w:cstheme="minorHAnsi"/>
        <w:sz w:val="21"/>
        <w:szCs w:val="21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823167" w14:textId="77777777" w:rsidR="00593AE9" w:rsidRDefault="00593AE9" w:rsidP="00B36DD9">
      <w:r>
        <w:separator/>
      </w:r>
    </w:p>
  </w:footnote>
  <w:footnote w:type="continuationSeparator" w:id="0">
    <w:p w14:paraId="3FAE75CD" w14:textId="77777777" w:rsidR="00593AE9" w:rsidRDefault="00593AE9" w:rsidP="00B36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DDE71" w14:textId="77777777" w:rsidR="00B36DD9" w:rsidRDefault="00593AE9">
    <w:pPr>
      <w:pStyle w:val="Header"/>
    </w:pPr>
    <w:r>
      <w:rPr>
        <w:noProof/>
      </w:rPr>
      <w:pict w14:anchorId="40210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25529" o:spid="_x0000_s1025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 art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4D03F" w14:textId="1EED84C8" w:rsidR="00B36DD9" w:rsidRPr="00C03D5E" w:rsidRDefault="00E92431" w:rsidP="00E92431">
    <w:pPr>
      <w:spacing w:after="80"/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</w:pPr>
    <w:r>
      <w:rPr>
        <w:noProof/>
        <w:color w:val="B6E4D1"/>
      </w:rPr>
      <w:drawing>
        <wp:inline distT="0" distB="0" distL="0" distR="0" wp14:anchorId="34CC28FC" wp14:editId="174D0C10">
          <wp:extent cx="2512963" cy="592667"/>
          <wp:effectExtent l="0" t="0" r="1905" b="4445"/>
          <wp:docPr id="893564548" name="Picture 1" descr="A logo with a butterfl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564548" name="Picture 1" descr="A logo with a butterfl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743" cy="595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92431">
      <w:rPr>
        <w:b/>
        <w:bCs/>
        <w:color w:val="7F7F7F" w:themeColor="text1" w:themeTint="80"/>
        <w:sz w:val="22"/>
      </w:rPr>
      <w:t xml:space="preserve"> </w:t>
    </w:r>
    <w:r>
      <w:rPr>
        <w:b/>
        <w:bCs/>
        <w:color w:val="7F7F7F" w:themeColor="text1" w:themeTint="80"/>
        <w:sz w:val="22"/>
      </w:rPr>
      <w:t xml:space="preserve">                 </w:t>
    </w:r>
    <w:r w:rsidR="00FE6048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Substance Use Prevention</w:t>
    </w:r>
    <w:r w:rsidRPr="00C03D5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 xml:space="preserve"> – </w:t>
    </w:r>
    <w:r w:rsidR="00AF29D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 xml:space="preserve">Grade </w:t>
    </w:r>
    <w:r w:rsidR="00722614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4</w:t>
    </w:r>
    <w:r w:rsidRPr="00C03D5E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 xml:space="preserve">: Lesson </w:t>
    </w:r>
    <w:r w:rsidR="00633968">
      <w:rPr>
        <w:rFonts w:asciiTheme="minorHAnsi" w:hAnsiTheme="minorHAnsi" w:cstheme="minorHAnsi"/>
        <w:b/>
        <w:bCs/>
        <w:color w:val="7F7F7F" w:themeColor="text1" w:themeTint="80"/>
        <w:sz w:val="21"/>
        <w:szCs w:val="21"/>
      </w:rPr>
      <w:t>2</w:t>
    </w:r>
  </w:p>
  <w:p w14:paraId="58F5CF09" w14:textId="77777777" w:rsidR="00E92431" w:rsidRPr="00E92431" w:rsidRDefault="00E92431" w:rsidP="00E92431">
    <w:pPr>
      <w:spacing w:after="80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D4845A" wp14:editId="50E62F8F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6263148" cy="0"/>
              <wp:effectExtent l="0" t="12700" r="23495" b="12700"/>
              <wp:wrapNone/>
              <wp:docPr id="88912005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B0413C" id="Straight Connector 3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pt" to="493.15pt,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P4Wz398AAAAJ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2AB2D" w14:textId="08E9DAD9" w:rsidR="00AF121F" w:rsidRDefault="00E57D25" w:rsidP="00466E51">
    <w:pPr>
      <w:spacing w:after="80"/>
      <w:rPr>
        <w:b/>
        <w:bCs/>
        <w:color w:val="7F7F7F" w:themeColor="text1" w:themeTint="80"/>
        <w:sz w:val="22"/>
      </w:rPr>
    </w:pPr>
    <w:r>
      <w:rPr>
        <w:noProof/>
        <w:color w:val="B6E4D1"/>
      </w:rPr>
      <w:drawing>
        <wp:inline distT="0" distB="0" distL="0" distR="0" wp14:anchorId="29BB6A01" wp14:editId="15DE65CF">
          <wp:extent cx="2512695" cy="690033"/>
          <wp:effectExtent l="0" t="0" r="1905" b="0"/>
          <wp:docPr id="15598469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4694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4539" cy="701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24A4">
      <w:rPr>
        <w:color w:val="B6E4D1"/>
      </w:rPr>
      <w:t xml:space="preserve">    </w:t>
    </w:r>
    <w:r>
      <w:rPr>
        <w:color w:val="B6E4D1"/>
      </w:rPr>
      <w:t xml:space="preserve">                 </w:t>
    </w:r>
    <w:r w:rsidR="00F372DA">
      <w:rPr>
        <w:b/>
        <w:bCs/>
        <w:color w:val="7F7F7F" w:themeColor="text1" w:themeTint="80"/>
        <w:sz w:val="22"/>
      </w:rPr>
      <w:t>Mental Emotional Health</w:t>
    </w:r>
    <w:r>
      <w:rPr>
        <w:b/>
        <w:bCs/>
        <w:color w:val="7F7F7F" w:themeColor="text1" w:themeTint="80"/>
        <w:sz w:val="22"/>
      </w:rPr>
      <w:t xml:space="preserve"> </w:t>
    </w:r>
    <w:r w:rsidRPr="00E57D25">
      <w:rPr>
        <w:b/>
        <w:bCs/>
        <w:color w:val="7F7F7F" w:themeColor="text1" w:themeTint="80"/>
        <w:sz w:val="22"/>
      </w:rPr>
      <w:t xml:space="preserve">– </w:t>
    </w:r>
    <w:r w:rsidR="00F372DA">
      <w:rPr>
        <w:b/>
        <w:bCs/>
        <w:color w:val="7F7F7F" w:themeColor="text1" w:themeTint="80"/>
        <w:sz w:val="22"/>
      </w:rPr>
      <w:t>Middle</w:t>
    </w:r>
    <w:r w:rsidRPr="00E57D25">
      <w:rPr>
        <w:b/>
        <w:bCs/>
        <w:color w:val="7F7F7F" w:themeColor="text1" w:themeTint="80"/>
        <w:sz w:val="22"/>
      </w:rPr>
      <w:t xml:space="preserve"> School</w:t>
    </w:r>
    <w:r>
      <w:rPr>
        <w:b/>
        <w:bCs/>
        <w:color w:val="7F7F7F" w:themeColor="text1" w:themeTint="80"/>
        <w:sz w:val="22"/>
      </w:rPr>
      <w:t>:</w:t>
    </w:r>
    <w:r w:rsidRPr="00E57D25">
      <w:rPr>
        <w:b/>
        <w:bCs/>
        <w:color w:val="7F7F7F" w:themeColor="text1" w:themeTint="80"/>
        <w:sz w:val="22"/>
      </w:rPr>
      <w:t xml:space="preserve"> Lesson 1</w:t>
    </w:r>
  </w:p>
  <w:p w14:paraId="2C8DC6C6" w14:textId="77777777" w:rsidR="00E92431" w:rsidRPr="00466E51" w:rsidRDefault="00E92431" w:rsidP="00466E51">
    <w:pPr>
      <w:spacing w:after="80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FF46795" wp14:editId="2E366724">
              <wp:simplePos x="0" y="0"/>
              <wp:positionH relativeFrom="column">
                <wp:posOffset>1905</wp:posOffset>
              </wp:positionH>
              <wp:positionV relativeFrom="paragraph">
                <wp:posOffset>69850</wp:posOffset>
              </wp:positionV>
              <wp:extent cx="6263148" cy="0"/>
              <wp:effectExtent l="0" t="12700" r="23495" b="12700"/>
              <wp:wrapNone/>
              <wp:docPr id="1754912599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723525" id="Straight Connector 3" o:spid="_x0000_s1026" style="position:absolute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5.5pt" to="493.3pt,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M4g9qd8AAAAL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959E6"/>
    <w:multiLevelType w:val="hybridMultilevel"/>
    <w:tmpl w:val="9364FB8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012E0019"/>
    <w:multiLevelType w:val="multilevel"/>
    <w:tmpl w:val="C68ED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BF6F18"/>
    <w:multiLevelType w:val="multilevel"/>
    <w:tmpl w:val="B72C8CE8"/>
    <w:styleLink w:val="CurrentList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1E2C96"/>
    <w:multiLevelType w:val="multilevel"/>
    <w:tmpl w:val="64D6E1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91935"/>
    <w:multiLevelType w:val="hybridMultilevel"/>
    <w:tmpl w:val="3B64C83A"/>
    <w:lvl w:ilvl="0" w:tplc="22BE3D84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5821A4"/>
    <w:multiLevelType w:val="hybridMultilevel"/>
    <w:tmpl w:val="B72C8C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6F513EA"/>
    <w:multiLevelType w:val="hybridMultilevel"/>
    <w:tmpl w:val="7CE0FF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73A6B70"/>
    <w:multiLevelType w:val="multilevel"/>
    <w:tmpl w:val="573C0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8CD505D"/>
    <w:multiLevelType w:val="multilevel"/>
    <w:tmpl w:val="AB6CE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A273793"/>
    <w:multiLevelType w:val="multilevel"/>
    <w:tmpl w:val="F558C988"/>
    <w:styleLink w:val="CurrentList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CE728ED"/>
    <w:multiLevelType w:val="multilevel"/>
    <w:tmpl w:val="F7343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D9C5E3F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EAD3426"/>
    <w:multiLevelType w:val="hybridMultilevel"/>
    <w:tmpl w:val="289A1D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FF02324"/>
    <w:multiLevelType w:val="multilevel"/>
    <w:tmpl w:val="C93818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2004555"/>
    <w:multiLevelType w:val="hybridMultilevel"/>
    <w:tmpl w:val="6CC2B01E"/>
    <w:lvl w:ilvl="0" w:tplc="B628BE48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635C40"/>
    <w:multiLevelType w:val="multilevel"/>
    <w:tmpl w:val="6BFAF8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4E11EF1"/>
    <w:multiLevelType w:val="multilevel"/>
    <w:tmpl w:val="1968FD7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7" w15:restartNumberingAfterBreak="0">
    <w:nsid w:val="150A4FF0"/>
    <w:multiLevelType w:val="hybridMultilevel"/>
    <w:tmpl w:val="F558C9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5A93774"/>
    <w:multiLevelType w:val="hybridMultilevel"/>
    <w:tmpl w:val="4A005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5C3480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86C28BC"/>
    <w:multiLevelType w:val="hybridMultilevel"/>
    <w:tmpl w:val="2D4E7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A474B1A"/>
    <w:multiLevelType w:val="multilevel"/>
    <w:tmpl w:val="E5DCC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1B8B6061"/>
    <w:multiLevelType w:val="multilevel"/>
    <w:tmpl w:val="17266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1BE71E1C"/>
    <w:multiLevelType w:val="hybridMultilevel"/>
    <w:tmpl w:val="96222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CF76428"/>
    <w:multiLevelType w:val="multilevel"/>
    <w:tmpl w:val="20FCC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1EF01E02"/>
    <w:multiLevelType w:val="hybridMultilevel"/>
    <w:tmpl w:val="5A3AB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F2C060C"/>
    <w:multiLevelType w:val="multilevel"/>
    <w:tmpl w:val="69D23A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1673390"/>
    <w:multiLevelType w:val="multilevel"/>
    <w:tmpl w:val="B9A8032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◊"/>
      <w:lvlJc w:val="left"/>
      <w:pPr>
        <w:ind w:left="2880" w:hanging="360"/>
      </w:pPr>
      <w:rPr>
        <w:rFonts w:ascii="Noto Sans Symbols" w:eastAsia="Noto Sans Symbols" w:hAnsi="Noto Sans Symbols" w:cs="Noto Sans Symbols"/>
        <w:color w:val="000000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2026C8F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234130C4"/>
    <w:multiLevelType w:val="hybridMultilevel"/>
    <w:tmpl w:val="53B011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3B9194C"/>
    <w:multiLevelType w:val="multilevel"/>
    <w:tmpl w:val="D8F6DC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32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4A20A69"/>
    <w:multiLevelType w:val="hybridMultilevel"/>
    <w:tmpl w:val="D108DF3E"/>
    <w:lvl w:ilvl="0" w:tplc="5F54760A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4AF0FEF"/>
    <w:multiLevelType w:val="hybridMultilevel"/>
    <w:tmpl w:val="0AF6E0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5766722"/>
    <w:multiLevelType w:val="multilevel"/>
    <w:tmpl w:val="BB9E30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5AE39F2"/>
    <w:multiLevelType w:val="multilevel"/>
    <w:tmpl w:val="573C00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283708EB"/>
    <w:multiLevelType w:val="hybridMultilevel"/>
    <w:tmpl w:val="1624A4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9CC33AE"/>
    <w:multiLevelType w:val="multilevel"/>
    <w:tmpl w:val="9F5C08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2F0F00C1"/>
    <w:multiLevelType w:val="multilevel"/>
    <w:tmpl w:val="7666A486"/>
    <w:lvl w:ilvl="0">
      <w:start w:val="1"/>
      <w:numFmt w:val="bullet"/>
      <w:pStyle w:val="HELPsbulletedlis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8" w15:restartNumberingAfterBreak="0">
    <w:nsid w:val="31D56C97"/>
    <w:multiLevelType w:val="hybridMultilevel"/>
    <w:tmpl w:val="BE5E8C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2385D32"/>
    <w:multiLevelType w:val="multilevel"/>
    <w:tmpl w:val="0FC8BB96"/>
    <w:styleLink w:val="CurrentList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325359B0"/>
    <w:multiLevelType w:val="multilevel"/>
    <w:tmpl w:val="1D964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3894291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381A0959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3A451F32"/>
    <w:multiLevelType w:val="multilevel"/>
    <w:tmpl w:val="03923D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4" w15:restartNumberingAfterBreak="0">
    <w:nsid w:val="3B5E5059"/>
    <w:multiLevelType w:val="hybridMultilevel"/>
    <w:tmpl w:val="4FDABB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ED23B1D"/>
    <w:multiLevelType w:val="hybridMultilevel"/>
    <w:tmpl w:val="F96C2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40D023A5"/>
    <w:multiLevelType w:val="hybridMultilevel"/>
    <w:tmpl w:val="5E601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2D40190"/>
    <w:multiLevelType w:val="multilevel"/>
    <w:tmpl w:val="D64CCF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Letter"/>
      <w:lvlText w:val="%3."/>
      <w:lvlJc w:val="left"/>
      <w:pPr>
        <w:ind w:left="2160" w:hanging="360"/>
      </w:p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441D41EB"/>
    <w:multiLevelType w:val="multilevel"/>
    <w:tmpl w:val="C96E34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5947380"/>
    <w:multiLevelType w:val="multilevel"/>
    <w:tmpl w:val="A51A740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4A1430FF"/>
    <w:multiLevelType w:val="multilevel"/>
    <w:tmpl w:val="244AA5D4"/>
    <w:styleLink w:val="CurrentList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A6E112E"/>
    <w:multiLevelType w:val="hybridMultilevel"/>
    <w:tmpl w:val="6A081B9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2" w15:restartNumberingAfterBreak="0">
    <w:nsid w:val="4C424A54"/>
    <w:multiLevelType w:val="hybridMultilevel"/>
    <w:tmpl w:val="8DDEF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E973ED7"/>
    <w:multiLevelType w:val="multilevel"/>
    <w:tmpl w:val="F1FC07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0934D96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50FD52B0"/>
    <w:multiLevelType w:val="multilevel"/>
    <w:tmpl w:val="604CD8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51A02AF7"/>
    <w:multiLevelType w:val="multilevel"/>
    <w:tmpl w:val="C09C915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2880" w:hanging="360"/>
      </w:p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7" w15:restartNumberingAfterBreak="0">
    <w:nsid w:val="536F07F1"/>
    <w:multiLevelType w:val="multilevel"/>
    <w:tmpl w:val="D6007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545506AD"/>
    <w:multiLevelType w:val="hybridMultilevel"/>
    <w:tmpl w:val="91C485D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9" w15:restartNumberingAfterBreak="0">
    <w:nsid w:val="588D5D7A"/>
    <w:multiLevelType w:val="hybridMultilevel"/>
    <w:tmpl w:val="F94C6B6C"/>
    <w:lvl w:ilvl="0" w:tplc="04090019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0" w15:restartNumberingAfterBreak="0">
    <w:nsid w:val="5A861595"/>
    <w:multiLevelType w:val="multilevel"/>
    <w:tmpl w:val="C49E648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5A9852DD"/>
    <w:multiLevelType w:val="multilevel"/>
    <w:tmpl w:val="E3443E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5C992BA1"/>
    <w:multiLevelType w:val="hybridMultilevel"/>
    <w:tmpl w:val="CB6C82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5D222FD2"/>
    <w:multiLevelType w:val="hybridMultilevel"/>
    <w:tmpl w:val="8DEADF8A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4" w15:restartNumberingAfterBreak="0">
    <w:nsid w:val="5EDB4A19"/>
    <w:multiLevelType w:val="multilevel"/>
    <w:tmpl w:val="9D066A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65" w15:restartNumberingAfterBreak="0">
    <w:nsid w:val="5F185847"/>
    <w:multiLevelType w:val="multilevel"/>
    <w:tmpl w:val="E8DA89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F86721C"/>
    <w:multiLevelType w:val="hybridMultilevel"/>
    <w:tmpl w:val="ECEA6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FEC1B53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63590D3C"/>
    <w:multiLevelType w:val="hybridMultilevel"/>
    <w:tmpl w:val="DC80B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66324ABB"/>
    <w:multiLevelType w:val="hybridMultilevel"/>
    <w:tmpl w:val="0FC8BB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6D96859"/>
    <w:multiLevelType w:val="hybridMultilevel"/>
    <w:tmpl w:val="C12EAB0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1" w15:restartNumberingAfterBreak="0">
    <w:nsid w:val="67CE0E84"/>
    <w:multiLevelType w:val="multilevel"/>
    <w:tmpl w:val="22E89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93E469C"/>
    <w:multiLevelType w:val="multilevel"/>
    <w:tmpl w:val="39AA8A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3" w15:restartNumberingAfterBreak="0">
    <w:nsid w:val="69B179AD"/>
    <w:multiLevelType w:val="multilevel"/>
    <w:tmpl w:val="5A26C7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6AD8327F"/>
    <w:multiLevelType w:val="multilevel"/>
    <w:tmpl w:val="F7343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6C554D52"/>
    <w:multiLevelType w:val="hybridMultilevel"/>
    <w:tmpl w:val="244AA5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6D094587"/>
    <w:multiLevelType w:val="hybridMultilevel"/>
    <w:tmpl w:val="24B20F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7" w15:restartNumberingAfterBreak="0">
    <w:nsid w:val="6E767B5C"/>
    <w:multiLevelType w:val="hybridMultilevel"/>
    <w:tmpl w:val="83F6DE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6F8F0CDD"/>
    <w:multiLevelType w:val="hybridMultilevel"/>
    <w:tmpl w:val="7BD895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72945D8B"/>
    <w:multiLevelType w:val="multilevel"/>
    <w:tmpl w:val="E40054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737F14C9"/>
    <w:multiLevelType w:val="hybridMultilevel"/>
    <w:tmpl w:val="2BD4E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442673A"/>
    <w:multiLevelType w:val="multilevel"/>
    <w:tmpl w:val="F45AA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798940F8"/>
    <w:multiLevelType w:val="hybridMultilevel"/>
    <w:tmpl w:val="DB84D4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7A90419E"/>
    <w:multiLevelType w:val="hybridMultilevel"/>
    <w:tmpl w:val="A63004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F">
      <w:start w:val="1"/>
      <w:numFmt w:val="decimal"/>
      <w:lvlText w:val="%3."/>
      <w:lvlJc w:val="left"/>
      <w:pPr>
        <w:ind w:left="270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7B036B12"/>
    <w:multiLevelType w:val="multilevel"/>
    <w:tmpl w:val="CB84FAF4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5" w15:restartNumberingAfterBreak="0">
    <w:nsid w:val="7B5F4A70"/>
    <w:multiLevelType w:val="multilevel"/>
    <w:tmpl w:val="F87EB7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7B6B0DC3"/>
    <w:multiLevelType w:val="multilevel"/>
    <w:tmpl w:val="8E9C6A5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7C0800D1"/>
    <w:multiLevelType w:val="multilevel"/>
    <w:tmpl w:val="D0ACD3C4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2880" w:hanging="360"/>
      </w:p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8" w15:restartNumberingAfterBreak="0">
    <w:nsid w:val="7CFE001A"/>
    <w:multiLevelType w:val="multilevel"/>
    <w:tmpl w:val="3D9AA39E"/>
    <w:lvl w:ilvl="0">
      <w:start w:val="1"/>
      <w:numFmt w:val="decimal"/>
      <w:lvlText w:val="%1."/>
      <w:lvlJc w:val="left"/>
      <w:pPr>
        <w:ind w:left="1350" w:hanging="360"/>
      </w:pPr>
      <w:rPr>
        <w:rFonts w:ascii="Arial" w:eastAsia="Arial" w:hAnsi="Arial" w:cs="Arial"/>
        <w:sz w:val="30"/>
        <w:szCs w:val="3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7F77489B"/>
    <w:multiLevelType w:val="multilevel"/>
    <w:tmpl w:val="8F0C51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7F8020A3"/>
    <w:multiLevelType w:val="multilevel"/>
    <w:tmpl w:val="1D964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6908786">
    <w:abstractNumId w:val="73"/>
  </w:num>
  <w:num w:numId="2" w16cid:durableId="1435633608">
    <w:abstractNumId w:val="28"/>
  </w:num>
  <w:num w:numId="3" w16cid:durableId="714735947">
    <w:abstractNumId w:val="16"/>
  </w:num>
  <w:num w:numId="4" w16cid:durableId="1279530705">
    <w:abstractNumId w:val="67"/>
  </w:num>
  <w:num w:numId="5" w16cid:durableId="141509556">
    <w:abstractNumId w:val="54"/>
  </w:num>
  <w:num w:numId="6" w16cid:durableId="1264651535">
    <w:abstractNumId w:val="21"/>
  </w:num>
  <w:num w:numId="7" w16cid:durableId="1363743799">
    <w:abstractNumId w:val="20"/>
  </w:num>
  <w:num w:numId="8" w16cid:durableId="941373190">
    <w:abstractNumId w:val="23"/>
  </w:num>
  <w:num w:numId="9" w16cid:durableId="1033115908">
    <w:abstractNumId w:val="80"/>
  </w:num>
  <w:num w:numId="10" w16cid:durableId="1428428366">
    <w:abstractNumId w:val="57"/>
  </w:num>
  <w:num w:numId="11" w16cid:durableId="448863195">
    <w:abstractNumId w:val="1"/>
  </w:num>
  <w:num w:numId="12" w16cid:durableId="356733600">
    <w:abstractNumId w:val="86"/>
  </w:num>
  <w:num w:numId="13" w16cid:durableId="1051003176">
    <w:abstractNumId w:val="68"/>
  </w:num>
  <w:num w:numId="14" w16cid:durableId="553082954">
    <w:abstractNumId w:val="45"/>
  </w:num>
  <w:num w:numId="15" w16cid:durableId="373239916">
    <w:abstractNumId w:val="37"/>
  </w:num>
  <w:num w:numId="16" w16cid:durableId="1257322668">
    <w:abstractNumId w:val="8"/>
  </w:num>
  <w:num w:numId="17" w16cid:durableId="1582447574">
    <w:abstractNumId w:val="81"/>
  </w:num>
  <w:num w:numId="18" w16cid:durableId="847645713">
    <w:abstractNumId w:val="22"/>
  </w:num>
  <w:num w:numId="19" w16cid:durableId="330065566">
    <w:abstractNumId w:val="43"/>
  </w:num>
  <w:num w:numId="20" w16cid:durableId="285816594">
    <w:abstractNumId w:val="71"/>
    <w:lvlOverride w:ilvl="0">
      <w:lvl w:ilvl="0">
        <w:numFmt w:val="decimal"/>
        <w:lvlText w:val="%1."/>
        <w:lvlJc w:val="left"/>
      </w:lvl>
    </w:lvlOverride>
  </w:num>
  <w:num w:numId="21" w16cid:durableId="907690302">
    <w:abstractNumId w:val="26"/>
    <w:lvlOverride w:ilvl="0">
      <w:lvl w:ilvl="0">
        <w:numFmt w:val="decimal"/>
        <w:lvlText w:val="%1."/>
        <w:lvlJc w:val="left"/>
      </w:lvl>
    </w:lvlOverride>
  </w:num>
  <w:num w:numId="22" w16cid:durableId="64036491">
    <w:abstractNumId w:val="33"/>
    <w:lvlOverride w:ilvl="0">
      <w:lvl w:ilvl="0">
        <w:numFmt w:val="decimal"/>
        <w:lvlText w:val="%1."/>
        <w:lvlJc w:val="left"/>
      </w:lvl>
    </w:lvlOverride>
  </w:num>
  <w:num w:numId="23" w16cid:durableId="705519961">
    <w:abstractNumId w:val="13"/>
    <w:lvlOverride w:ilvl="0">
      <w:lvl w:ilvl="0">
        <w:numFmt w:val="decimal"/>
        <w:lvlText w:val="%1."/>
        <w:lvlJc w:val="left"/>
      </w:lvl>
    </w:lvlOverride>
  </w:num>
  <w:num w:numId="24" w16cid:durableId="1550268022">
    <w:abstractNumId w:val="53"/>
    <w:lvlOverride w:ilvl="0">
      <w:lvl w:ilvl="0">
        <w:numFmt w:val="decimal"/>
        <w:lvlText w:val="%1."/>
        <w:lvlJc w:val="left"/>
      </w:lvl>
    </w:lvlOverride>
  </w:num>
  <w:num w:numId="25" w16cid:durableId="1551528745">
    <w:abstractNumId w:val="65"/>
    <w:lvlOverride w:ilvl="0">
      <w:lvl w:ilvl="0">
        <w:numFmt w:val="decimal"/>
        <w:lvlText w:val="%1."/>
        <w:lvlJc w:val="left"/>
      </w:lvl>
    </w:lvlOverride>
  </w:num>
  <w:num w:numId="26" w16cid:durableId="453259357">
    <w:abstractNumId w:val="32"/>
  </w:num>
  <w:num w:numId="27" w16cid:durableId="990908014">
    <w:abstractNumId w:val="15"/>
  </w:num>
  <w:num w:numId="28" w16cid:durableId="1694072395">
    <w:abstractNumId w:val="64"/>
  </w:num>
  <w:num w:numId="29" w16cid:durableId="1341392329">
    <w:abstractNumId w:val="84"/>
  </w:num>
  <w:num w:numId="30" w16cid:durableId="1353873860">
    <w:abstractNumId w:val="30"/>
  </w:num>
  <w:num w:numId="31" w16cid:durableId="962535581">
    <w:abstractNumId w:val="60"/>
  </w:num>
  <w:num w:numId="32" w16cid:durableId="1544054529">
    <w:abstractNumId w:val="19"/>
  </w:num>
  <w:num w:numId="33" w16cid:durableId="1196894040">
    <w:abstractNumId w:val="4"/>
  </w:num>
  <w:num w:numId="34" w16cid:durableId="1585340541">
    <w:abstractNumId w:val="14"/>
  </w:num>
  <w:num w:numId="35" w16cid:durableId="1616206354">
    <w:abstractNumId w:val="31"/>
  </w:num>
  <w:num w:numId="36" w16cid:durableId="1750346858">
    <w:abstractNumId w:val="41"/>
  </w:num>
  <w:num w:numId="37" w16cid:durableId="222640186">
    <w:abstractNumId w:val="42"/>
  </w:num>
  <w:num w:numId="38" w16cid:durableId="339427652">
    <w:abstractNumId w:val="11"/>
  </w:num>
  <w:num w:numId="39" w16cid:durableId="1860122640">
    <w:abstractNumId w:val="74"/>
  </w:num>
  <w:num w:numId="40" w16cid:durableId="1083529650">
    <w:abstractNumId w:val="10"/>
  </w:num>
  <w:num w:numId="41" w16cid:durableId="2096436156">
    <w:abstractNumId w:val="40"/>
  </w:num>
  <w:num w:numId="42" w16cid:durableId="1700275736">
    <w:abstractNumId w:val="46"/>
  </w:num>
  <w:num w:numId="43" w16cid:durableId="561452830">
    <w:abstractNumId w:val="6"/>
  </w:num>
  <w:num w:numId="44" w16cid:durableId="683483210">
    <w:abstractNumId w:val="66"/>
  </w:num>
  <w:num w:numId="45" w16cid:durableId="831679500">
    <w:abstractNumId w:val="69"/>
  </w:num>
  <w:num w:numId="46" w16cid:durableId="1334262936">
    <w:abstractNumId w:val="49"/>
  </w:num>
  <w:num w:numId="47" w16cid:durableId="381174224">
    <w:abstractNumId w:val="24"/>
  </w:num>
  <w:num w:numId="48" w16cid:durableId="711467856">
    <w:abstractNumId w:val="90"/>
  </w:num>
  <w:num w:numId="49" w16cid:durableId="1728870066">
    <w:abstractNumId w:val="52"/>
  </w:num>
  <w:num w:numId="50" w16cid:durableId="411389848">
    <w:abstractNumId w:val="88"/>
  </w:num>
  <w:num w:numId="51" w16cid:durableId="1560701244">
    <w:abstractNumId w:val="79"/>
  </w:num>
  <w:num w:numId="52" w16cid:durableId="1636570263">
    <w:abstractNumId w:val="72"/>
  </w:num>
  <w:num w:numId="53" w16cid:durableId="12654892">
    <w:abstractNumId w:val="36"/>
  </w:num>
  <w:num w:numId="54" w16cid:durableId="605847073">
    <w:abstractNumId w:val="17"/>
  </w:num>
  <w:num w:numId="55" w16cid:durableId="1273518233">
    <w:abstractNumId w:val="9"/>
  </w:num>
  <w:num w:numId="56" w16cid:durableId="311839055">
    <w:abstractNumId w:val="29"/>
  </w:num>
  <w:num w:numId="57" w16cid:durableId="429594692">
    <w:abstractNumId w:val="39"/>
  </w:num>
  <w:num w:numId="58" w16cid:durableId="823007819">
    <w:abstractNumId w:val="38"/>
  </w:num>
  <w:num w:numId="59" w16cid:durableId="2010476267">
    <w:abstractNumId w:val="75"/>
  </w:num>
  <w:num w:numId="60" w16cid:durableId="1391997722">
    <w:abstractNumId w:val="50"/>
  </w:num>
  <w:num w:numId="61" w16cid:durableId="1628077107">
    <w:abstractNumId w:val="35"/>
  </w:num>
  <w:num w:numId="62" w16cid:durableId="1856768196">
    <w:abstractNumId w:val="83"/>
  </w:num>
  <w:num w:numId="63" w16cid:durableId="1917662078">
    <w:abstractNumId w:val="18"/>
  </w:num>
  <w:num w:numId="64" w16cid:durableId="697776528">
    <w:abstractNumId w:val="5"/>
  </w:num>
  <w:num w:numId="65" w16cid:durableId="230972233">
    <w:abstractNumId w:val="59"/>
  </w:num>
  <w:num w:numId="66" w16cid:durableId="386298595">
    <w:abstractNumId w:val="0"/>
  </w:num>
  <w:num w:numId="67" w16cid:durableId="397288986">
    <w:abstractNumId w:val="76"/>
  </w:num>
  <w:num w:numId="68" w16cid:durableId="1379478048">
    <w:abstractNumId w:val="58"/>
  </w:num>
  <w:num w:numId="69" w16cid:durableId="1899048257">
    <w:abstractNumId w:val="51"/>
  </w:num>
  <w:num w:numId="70" w16cid:durableId="2011834366">
    <w:abstractNumId w:val="70"/>
  </w:num>
  <w:num w:numId="71" w16cid:durableId="782266153">
    <w:abstractNumId w:val="2"/>
  </w:num>
  <w:num w:numId="72" w16cid:durableId="842550746">
    <w:abstractNumId w:val="82"/>
  </w:num>
  <w:num w:numId="73" w16cid:durableId="885222006">
    <w:abstractNumId w:val="78"/>
  </w:num>
  <w:num w:numId="74" w16cid:durableId="1231959643">
    <w:abstractNumId w:val="77"/>
  </w:num>
  <w:num w:numId="75" w16cid:durableId="1510945626">
    <w:abstractNumId w:val="34"/>
  </w:num>
  <w:num w:numId="76" w16cid:durableId="1984388074">
    <w:abstractNumId w:val="62"/>
  </w:num>
  <w:num w:numId="77" w16cid:durableId="207962119">
    <w:abstractNumId w:val="87"/>
  </w:num>
  <w:num w:numId="78" w16cid:durableId="119149067">
    <w:abstractNumId w:val="56"/>
  </w:num>
  <w:num w:numId="79" w16cid:durableId="66198502">
    <w:abstractNumId w:val="7"/>
  </w:num>
  <w:num w:numId="80" w16cid:durableId="1104114745">
    <w:abstractNumId w:val="12"/>
  </w:num>
  <w:num w:numId="81" w16cid:durableId="516849044">
    <w:abstractNumId w:val="89"/>
  </w:num>
  <w:num w:numId="82" w16cid:durableId="611403109">
    <w:abstractNumId w:val="61"/>
  </w:num>
  <w:num w:numId="83" w16cid:durableId="2007706637">
    <w:abstractNumId w:val="55"/>
  </w:num>
  <w:num w:numId="84" w16cid:durableId="2025279675">
    <w:abstractNumId w:val="63"/>
  </w:num>
  <w:num w:numId="85" w16cid:durableId="685255934">
    <w:abstractNumId w:val="3"/>
  </w:num>
  <w:num w:numId="86" w16cid:durableId="558253020">
    <w:abstractNumId w:val="27"/>
  </w:num>
  <w:num w:numId="87" w16cid:durableId="817234832">
    <w:abstractNumId w:val="47"/>
  </w:num>
  <w:num w:numId="88" w16cid:durableId="810828758">
    <w:abstractNumId w:val="25"/>
  </w:num>
  <w:num w:numId="89" w16cid:durableId="1657565290">
    <w:abstractNumId w:val="85"/>
  </w:num>
  <w:num w:numId="90" w16cid:durableId="374351502">
    <w:abstractNumId w:val="48"/>
  </w:num>
  <w:num w:numId="91" w16cid:durableId="838354529">
    <w:abstractNumId w:val="4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2DA"/>
    <w:rsid w:val="00001A46"/>
    <w:rsid w:val="00004578"/>
    <w:rsid w:val="00004AF0"/>
    <w:rsid w:val="00020F58"/>
    <w:rsid w:val="0002342D"/>
    <w:rsid w:val="00025143"/>
    <w:rsid w:val="0004645C"/>
    <w:rsid w:val="00060A94"/>
    <w:rsid w:val="00066E43"/>
    <w:rsid w:val="00067FB4"/>
    <w:rsid w:val="00071A86"/>
    <w:rsid w:val="00073EF2"/>
    <w:rsid w:val="00074FA1"/>
    <w:rsid w:val="00096AB9"/>
    <w:rsid w:val="000C1118"/>
    <w:rsid w:val="000D130B"/>
    <w:rsid w:val="000D22D7"/>
    <w:rsid w:val="000D7851"/>
    <w:rsid w:val="000E2041"/>
    <w:rsid w:val="000E2243"/>
    <w:rsid w:val="000E309F"/>
    <w:rsid w:val="000E36ED"/>
    <w:rsid w:val="000E6BBC"/>
    <w:rsid w:val="000F0585"/>
    <w:rsid w:val="001109E9"/>
    <w:rsid w:val="00113547"/>
    <w:rsid w:val="001141BC"/>
    <w:rsid w:val="00134854"/>
    <w:rsid w:val="00137AB3"/>
    <w:rsid w:val="00146851"/>
    <w:rsid w:val="00164582"/>
    <w:rsid w:val="00164CF6"/>
    <w:rsid w:val="001745A9"/>
    <w:rsid w:val="00174A5A"/>
    <w:rsid w:val="001822C7"/>
    <w:rsid w:val="00184B87"/>
    <w:rsid w:val="001A26BF"/>
    <w:rsid w:val="001B1E0B"/>
    <w:rsid w:val="001C15D7"/>
    <w:rsid w:val="001C2435"/>
    <w:rsid w:val="001C3D66"/>
    <w:rsid w:val="001C52D3"/>
    <w:rsid w:val="001C7258"/>
    <w:rsid w:val="001D0C76"/>
    <w:rsid w:val="001E21B8"/>
    <w:rsid w:val="001E694A"/>
    <w:rsid w:val="001F147A"/>
    <w:rsid w:val="001F77AB"/>
    <w:rsid w:val="0020695C"/>
    <w:rsid w:val="002071BB"/>
    <w:rsid w:val="002144BB"/>
    <w:rsid w:val="0021512A"/>
    <w:rsid w:val="0023406B"/>
    <w:rsid w:val="00240032"/>
    <w:rsid w:val="00243C8C"/>
    <w:rsid w:val="0025118D"/>
    <w:rsid w:val="00265253"/>
    <w:rsid w:val="0027066A"/>
    <w:rsid w:val="002759A2"/>
    <w:rsid w:val="002824B7"/>
    <w:rsid w:val="00284970"/>
    <w:rsid w:val="00295E66"/>
    <w:rsid w:val="002C4744"/>
    <w:rsid w:val="002C5B9D"/>
    <w:rsid w:val="002D1BFF"/>
    <w:rsid w:val="002D4668"/>
    <w:rsid w:val="002D4F58"/>
    <w:rsid w:val="002D5A68"/>
    <w:rsid w:val="002E0FAB"/>
    <w:rsid w:val="002E67E9"/>
    <w:rsid w:val="002F6088"/>
    <w:rsid w:val="00301E12"/>
    <w:rsid w:val="00323593"/>
    <w:rsid w:val="003301AB"/>
    <w:rsid w:val="00347AFB"/>
    <w:rsid w:val="00376BF8"/>
    <w:rsid w:val="00384AB1"/>
    <w:rsid w:val="003A38C5"/>
    <w:rsid w:val="003A4540"/>
    <w:rsid w:val="003B0F34"/>
    <w:rsid w:val="003F5911"/>
    <w:rsid w:val="003F79B3"/>
    <w:rsid w:val="0041638F"/>
    <w:rsid w:val="00421F5C"/>
    <w:rsid w:val="00433604"/>
    <w:rsid w:val="00443B27"/>
    <w:rsid w:val="00443C74"/>
    <w:rsid w:val="00452755"/>
    <w:rsid w:val="0045397E"/>
    <w:rsid w:val="0045473E"/>
    <w:rsid w:val="00457C95"/>
    <w:rsid w:val="00465FFF"/>
    <w:rsid w:val="00466E51"/>
    <w:rsid w:val="00472E47"/>
    <w:rsid w:val="00477A0D"/>
    <w:rsid w:val="00492512"/>
    <w:rsid w:val="00492F5A"/>
    <w:rsid w:val="00495FEE"/>
    <w:rsid w:val="004B433F"/>
    <w:rsid w:val="004B6B29"/>
    <w:rsid w:val="004C5F58"/>
    <w:rsid w:val="004D590E"/>
    <w:rsid w:val="004F1E3C"/>
    <w:rsid w:val="005024A4"/>
    <w:rsid w:val="005164BB"/>
    <w:rsid w:val="00517FDA"/>
    <w:rsid w:val="00524BBA"/>
    <w:rsid w:val="00537146"/>
    <w:rsid w:val="0053723F"/>
    <w:rsid w:val="0055402E"/>
    <w:rsid w:val="0056155A"/>
    <w:rsid w:val="00570BC4"/>
    <w:rsid w:val="00581E01"/>
    <w:rsid w:val="00586713"/>
    <w:rsid w:val="00593AE9"/>
    <w:rsid w:val="0059513B"/>
    <w:rsid w:val="005A153F"/>
    <w:rsid w:val="005B70A9"/>
    <w:rsid w:val="005C2925"/>
    <w:rsid w:val="005E29F4"/>
    <w:rsid w:val="005F52A4"/>
    <w:rsid w:val="00605055"/>
    <w:rsid w:val="00613FE7"/>
    <w:rsid w:val="0062278A"/>
    <w:rsid w:val="00633968"/>
    <w:rsid w:val="00634AF5"/>
    <w:rsid w:val="00647807"/>
    <w:rsid w:val="006617F7"/>
    <w:rsid w:val="006631A0"/>
    <w:rsid w:val="00663D3E"/>
    <w:rsid w:val="006721DC"/>
    <w:rsid w:val="006969B7"/>
    <w:rsid w:val="006A1C1C"/>
    <w:rsid w:val="006A3753"/>
    <w:rsid w:val="006A4A6B"/>
    <w:rsid w:val="006B3B9D"/>
    <w:rsid w:val="006B6CAA"/>
    <w:rsid w:val="006D07FE"/>
    <w:rsid w:val="006F4E3C"/>
    <w:rsid w:val="00711B36"/>
    <w:rsid w:val="00714723"/>
    <w:rsid w:val="00722614"/>
    <w:rsid w:val="0072262F"/>
    <w:rsid w:val="007343FB"/>
    <w:rsid w:val="00744783"/>
    <w:rsid w:val="007479E4"/>
    <w:rsid w:val="00766647"/>
    <w:rsid w:val="0077002A"/>
    <w:rsid w:val="0077398C"/>
    <w:rsid w:val="00791F90"/>
    <w:rsid w:val="0079473D"/>
    <w:rsid w:val="0079704B"/>
    <w:rsid w:val="007A17DF"/>
    <w:rsid w:val="007A4822"/>
    <w:rsid w:val="007B6080"/>
    <w:rsid w:val="007C2939"/>
    <w:rsid w:val="007C2A23"/>
    <w:rsid w:val="007D278C"/>
    <w:rsid w:val="007E3C85"/>
    <w:rsid w:val="007F2E05"/>
    <w:rsid w:val="007F40DE"/>
    <w:rsid w:val="00800861"/>
    <w:rsid w:val="00814A9B"/>
    <w:rsid w:val="00824612"/>
    <w:rsid w:val="008318D1"/>
    <w:rsid w:val="008465AE"/>
    <w:rsid w:val="00846BF7"/>
    <w:rsid w:val="008563C2"/>
    <w:rsid w:val="00872B6C"/>
    <w:rsid w:val="00875E90"/>
    <w:rsid w:val="00881C84"/>
    <w:rsid w:val="008A24ED"/>
    <w:rsid w:val="008C5924"/>
    <w:rsid w:val="008C618C"/>
    <w:rsid w:val="008D0843"/>
    <w:rsid w:val="008D6FE1"/>
    <w:rsid w:val="008E6A5C"/>
    <w:rsid w:val="008F6F58"/>
    <w:rsid w:val="009046F4"/>
    <w:rsid w:val="00907774"/>
    <w:rsid w:val="00910B53"/>
    <w:rsid w:val="00912D4C"/>
    <w:rsid w:val="00924331"/>
    <w:rsid w:val="009369B3"/>
    <w:rsid w:val="00955B6F"/>
    <w:rsid w:val="009600CC"/>
    <w:rsid w:val="00966F42"/>
    <w:rsid w:val="0097229A"/>
    <w:rsid w:val="009819AB"/>
    <w:rsid w:val="0099374C"/>
    <w:rsid w:val="00993C06"/>
    <w:rsid w:val="00994CF1"/>
    <w:rsid w:val="009A2482"/>
    <w:rsid w:val="009B026A"/>
    <w:rsid w:val="009B2D59"/>
    <w:rsid w:val="009B376B"/>
    <w:rsid w:val="009B66E1"/>
    <w:rsid w:val="009D618D"/>
    <w:rsid w:val="009E2594"/>
    <w:rsid w:val="009E6762"/>
    <w:rsid w:val="009E77CA"/>
    <w:rsid w:val="009F4214"/>
    <w:rsid w:val="009F45A5"/>
    <w:rsid w:val="009F5AC8"/>
    <w:rsid w:val="009F66DE"/>
    <w:rsid w:val="009F6FD3"/>
    <w:rsid w:val="00A03123"/>
    <w:rsid w:val="00A05E31"/>
    <w:rsid w:val="00A159FB"/>
    <w:rsid w:val="00A21255"/>
    <w:rsid w:val="00A33F38"/>
    <w:rsid w:val="00A3611A"/>
    <w:rsid w:val="00A410E4"/>
    <w:rsid w:val="00A50871"/>
    <w:rsid w:val="00A612BF"/>
    <w:rsid w:val="00A63106"/>
    <w:rsid w:val="00A65C7C"/>
    <w:rsid w:val="00A70843"/>
    <w:rsid w:val="00A728BA"/>
    <w:rsid w:val="00A775CE"/>
    <w:rsid w:val="00A83B83"/>
    <w:rsid w:val="00AC2F2E"/>
    <w:rsid w:val="00AC5903"/>
    <w:rsid w:val="00AD2FE3"/>
    <w:rsid w:val="00AF121F"/>
    <w:rsid w:val="00AF27D0"/>
    <w:rsid w:val="00AF29DE"/>
    <w:rsid w:val="00AF5F95"/>
    <w:rsid w:val="00B02345"/>
    <w:rsid w:val="00B108F0"/>
    <w:rsid w:val="00B11D31"/>
    <w:rsid w:val="00B14C42"/>
    <w:rsid w:val="00B2212E"/>
    <w:rsid w:val="00B348F7"/>
    <w:rsid w:val="00B36DD9"/>
    <w:rsid w:val="00B417F8"/>
    <w:rsid w:val="00B47761"/>
    <w:rsid w:val="00B5233D"/>
    <w:rsid w:val="00B6158C"/>
    <w:rsid w:val="00B65A02"/>
    <w:rsid w:val="00B7138F"/>
    <w:rsid w:val="00B762D2"/>
    <w:rsid w:val="00B9181A"/>
    <w:rsid w:val="00BA0013"/>
    <w:rsid w:val="00BA4D19"/>
    <w:rsid w:val="00BA4D28"/>
    <w:rsid w:val="00BA72EE"/>
    <w:rsid w:val="00BC37FB"/>
    <w:rsid w:val="00BD05CD"/>
    <w:rsid w:val="00BD500C"/>
    <w:rsid w:val="00BE009A"/>
    <w:rsid w:val="00BE01D5"/>
    <w:rsid w:val="00BE52C3"/>
    <w:rsid w:val="00BF1A87"/>
    <w:rsid w:val="00BF6A0A"/>
    <w:rsid w:val="00C03D5E"/>
    <w:rsid w:val="00C06F59"/>
    <w:rsid w:val="00C12F5F"/>
    <w:rsid w:val="00C26C1C"/>
    <w:rsid w:val="00C26C8D"/>
    <w:rsid w:val="00C315AC"/>
    <w:rsid w:val="00C427AC"/>
    <w:rsid w:val="00C44A37"/>
    <w:rsid w:val="00C545C5"/>
    <w:rsid w:val="00C60547"/>
    <w:rsid w:val="00C64D25"/>
    <w:rsid w:val="00C86A20"/>
    <w:rsid w:val="00C86C0B"/>
    <w:rsid w:val="00C872CB"/>
    <w:rsid w:val="00C95114"/>
    <w:rsid w:val="00C978DA"/>
    <w:rsid w:val="00CA55F9"/>
    <w:rsid w:val="00CA76EE"/>
    <w:rsid w:val="00CB2554"/>
    <w:rsid w:val="00CD1003"/>
    <w:rsid w:val="00CE4363"/>
    <w:rsid w:val="00D0354C"/>
    <w:rsid w:val="00D05715"/>
    <w:rsid w:val="00D134F4"/>
    <w:rsid w:val="00D17B01"/>
    <w:rsid w:val="00D23FAD"/>
    <w:rsid w:val="00D35C5B"/>
    <w:rsid w:val="00D369FC"/>
    <w:rsid w:val="00D36BE7"/>
    <w:rsid w:val="00D36EFA"/>
    <w:rsid w:val="00D37807"/>
    <w:rsid w:val="00D379F1"/>
    <w:rsid w:val="00D426E1"/>
    <w:rsid w:val="00D43531"/>
    <w:rsid w:val="00D52F56"/>
    <w:rsid w:val="00D56604"/>
    <w:rsid w:val="00D6123F"/>
    <w:rsid w:val="00D62EB2"/>
    <w:rsid w:val="00D64846"/>
    <w:rsid w:val="00D6717B"/>
    <w:rsid w:val="00D73C29"/>
    <w:rsid w:val="00D758CB"/>
    <w:rsid w:val="00D76101"/>
    <w:rsid w:val="00D8418F"/>
    <w:rsid w:val="00D84554"/>
    <w:rsid w:val="00D90C96"/>
    <w:rsid w:val="00DA32B3"/>
    <w:rsid w:val="00DB5154"/>
    <w:rsid w:val="00DC6658"/>
    <w:rsid w:val="00DD1B51"/>
    <w:rsid w:val="00DE0B56"/>
    <w:rsid w:val="00DE635E"/>
    <w:rsid w:val="00DF0BA8"/>
    <w:rsid w:val="00E00FAB"/>
    <w:rsid w:val="00E10AFA"/>
    <w:rsid w:val="00E16316"/>
    <w:rsid w:val="00E20C68"/>
    <w:rsid w:val="00E23545"/>
    <w:rsid w:val="00E348FB"/>
    <w:rsid w:val="00E366AD"/>
    <w:rsid w:val="00E57D25"/>
    <w:rsid w:val="00E6690E"/>
    <w:rsid w:val="00E81FBA"/>
    <w:rsid w:val="00E83C15"/>
    <w:rsid w:val="00E92431"/>
    <w:rsid w:val="00E95312"/>
    <w:rsid w:val="00E96B48"/>
    <w:rsid w:val="00EA6742"/>
    <w:rsid w:val="00EA6EE3"/>
    <w:rsid w:val="00EB3619"/>
    <w:rsid w:val="00EC1B18"/>
    <w:rsid w:val="00EE2293"/>
    <w:rsid w:val="00EE618C"/>
    <w:rsid w:val="00EF7C93"/>
    <w:rsid w:val="00F019A3"/>
    <w:rsid w:val="00F054BB"/>
    <w:rsid w:val="00F060BC"/>
    <w:rsid w:val="00F07BFA"/>
    <w:rsid w:val="00F11110"/>
    <w:rsid w:val="00F137F8"/>
    <w:rsid w:val="00F16017"/>
    <w:rsid w:val="00F169F4"/>
    <w:rsid w:val="00F346EA"/>
    <w:rsid w:val="00F372DA"/>
    <w:rsid w:val="00F52279"/>
    <w:rsid w:val="00F75C80"/>
    <w:rsid w:val="00F76084"/>
    <w:rsid w:val="00F77669"/>
    <w:rsid w:val="00F82245"/>
    <w:rsid w:val="00F83735"/>
    <w:rsid w:val="00FA7061"/>
    <w:rsid w:val="00FA7A08"/>
    <w:rsid w:val="00FB14F6"/>
    <w:rsid w:val="00FB26A9"/>
    <w:rsid w:val="00FB2D56"/>
    <w:rsid w:val="00FB5ED0"/>
    <w:rsid w:val="00FB7A3E"/>
    <w:rsid w:val="00FC445B"/>
    <w:rsid w:val="00FC5189"/>
    <w:rsid w:val="00FD685A"/>
    <w:rsid w:val="00FD7687"/>
    <w:rsid w:val="00FE6048"/>
    <w:rsid w:val="00FF32D9"/>
    <w:rsid w:val="00FF36EE"/>
    <w:rsid w:val="00FF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0AE4D"/>
  <w15:chartTrackingRefBased/>
  <w15:docId w15:val="{23EEE035-F108-B646-83B0-C65AAAB03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D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DD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DD9"/>
    <w:pPr>
      <w:keepNext/>
      <w:keepLines/>
      <w:spacing w:before="120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DD9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6DD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6DD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6DD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6DD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6DD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6DD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DD9"/>
  </w:style>
  <w:style w:type="paragraph" w:styleId="Footer">
    <w:name w:val="footer"/>
    <w:basedOn w:val="Normal"/>
    <w:link w:val="Foot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DD9"/>
  </w:style>
  <w:style w:type="paragraph" w:customStyle="1" w:styleId="PersonalName">
    <w:name w:val="Personal Name"/>
    <w:basedOn w:val="Title"/>
    <w:qFormat/>
    <w:rsid w:val="00B36DD9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36DD9"/>
    <w:pPr>
      <w:spacing w:after="120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6DD9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DD9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6DD9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36DD9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6DD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6DD9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6DD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6D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36DD9"/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6DD9"/>
    <w:pPr>
      <w:numPr>
        <w:ilvl w:val="1"/>
      </w:numPr>
    </w:pPr>
    <w:rPr>
      <w:rFonts w:eastAsiaTheme="majorEastAsia" w:cstheme="majorBidi"/>
      <w:iCs/>
      <w:color w:val="44546A" w:themeColor="text2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36DD9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B36DD9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B36DD9"/>
    <w:rPr>
      <w:b/>
      <w:i/>
      <w:iCs/>
    </w:rPr>
  </w:style>
  <w:style w:type="paragraph" w:styleId="NoSpacing">
    <w:name w:val="No Spacing"/>
    <w:link w:val="NoSpacingChar"/>
    <w:uiPriority w:val="1"/>
    <w:qFormat/>
    <w:rsid w:val="00B36DD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36DD9"/>
  </w:style>
  <w:style w:type="paragraph" w:styleId="ListParagraph">
    <w:name w:val="List Paragraph"/>
    <w:basedOn w:val="Normal"/>
    <w:uiPriority w:val="34"/>
    <w:qFormat/>
    <w:rsid w:val="00B36DD9"/>
    <w:pPr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B36DD9"/>
    <w:pPr>
      <w:spacing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B36DD9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6DD9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6DD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B36DD9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B36DD9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36DD9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B36DD9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36DD9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6DD9"/>
    <w:pPr>
      <w:spacing w:before="480" w:line="264" w:lineRule="auto"/>
      <w:outlineLvl w:val="9"/>
    </w:pPr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AF27D0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7F4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00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0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0C68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BA72EE"/>
    <w:pPr>
      <w:numPr>
        <w:numId w:val="12"/>
      </w:numPr>
    </w:pPr>
  </w:style>
  <w:style w:type="character" w:customStyle="1" w:styleId="hgkelc">
    <w:name w:val="hgkelc"/>
    <w:basedOn w:val="DefaultParagraphFont"/>
    <w:rsid w:val="00FB5ED0"/>
  </w:style>
  <w:style w:type="paragraph" w:styleId="NormalWeb">
    <w:name w:val="Normal (Web)"/>
    <w:basedOn w:val="Normal"/>
    <w:uiPriority w:val="99"/>
    <w:unhideWhenUsed/>
    <w:rsid w:val="002D4F58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DE635E"/>
    <w:pPr>
      <w:spacing w:after="0" w:line="240" w:lineRule="auto"/>
    </w:pPr>
    <w:rPr>
      <w:sz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3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35E"/>
    <w:rPr>
      <w:b/>
      <w:bCs/>
      <w:sz w:val="20"/>
      <w:szCs w:val="20"/>
    </w:rPr>
  </w:style>
  <w:style w:type="paragraph" w:customStyle="1" w:styleId="HELPsHeadline">
    <w:name w:val="HELPs Headline"/>
    <w:basedOn w:val="Normal"/>
    <w:qFormat/>
    <w:rsid w:val="00323593"/>
    <w:rPr>
      <w:rFonts w:ascii="Arial" w:hAnsi="Arial" w:cs="Arial"/>
      <w:b/>
      <w:szCs w:val="28"/>
    </w:rPr>
  </w:style>
  <w:style w:type="paragraph" w:customStyle="1" w:styleId="HELPsbodycopy">
    <w:name w:val="HELPs body copy"/>
    <w:basedOn w:val="Normal"/>
    <w:qFormat/>
    <w:rsid w:val="002F6088"/>
    <w:pPr>
      <w:spacing w:after="60"/>
    </w:pPr>
    <w:rPr>
      <w:rFonts w:ascii="Arial" w:eastAsia="Lustria" w:hAnsi="Arial" w:cs="Arial"/>
      <w:sz w:val="20"/>
      <w:szCs w:val="20"/>
    </w:rPr>
  </w:style>
  <w:style w:type="paragraph" w:customStyle="1" w:styleId="HELPssubhead">
    <w:name w:val="HELPs subhead"/>
    <w:basedOn w:val="Normal"/>
    <w:qFormat/>
    <w:rsid w:val="00323593"/>
    <w:pPr>
      <w:spacing w:after="120" w:line="276" w:lineRule="auto"/>
    </w:pPr>
    <w:rPr>
      <w:rFonts w:ascii="Arial" w:eastAsia="Lustria" w:hAnsi="Arial" w:cs="Arial"/>
      <w:b/>
      <w:sz w:val="20"/>
      <w:szCs w:val="20"/>
    </w:rPr>
  </w:style>
  <w:style w:type="numbering" w:customStyle="1" w:styleId="CurrentList2">
    <w:name w:val="Current List2"/>
    <w:uiPriority w:val="99"/>
    <w:rsid w:val="002F6088"/>
    <w:pPr>
      <w:numPr>
        <w:numId w:val="29"/>
      </w:numPr>
    </w:pPr>
  </w:style>
  <w:style w:type="paragraph" w:customStyle="1" w:styleId="HELPsbulletedlist">
    <w:name w:val="HELPs bulleted list"/>
    <w:basedOn w:val="Normal"/>
    <w:qFormat/>
    <w:rsid w:val="00E92431"/>
    <w:pPr>
      <w:numPr>
        <w:numId w:val="15"/>
      </w:numPr>
      <w:spacing w:before="120" w:after="120" w:line="276" w:lineRule="auto"/>
    </w:pPr>
    <w:rPr>
      <w:rFonts w:ascii="Arial" w:eastAsia="Lustria" w:hAnsi="Arial" w:cs="Arial"/>
      <w:color w:val="000000" w:themeColor="text1"/>
      <w:sz w:val="20"/>
      <w:szCs w:val="20"/>
    </w:rPr>
  </w:style>
  <w:style w:type="numbering" w:customStyle="1" w:styleId="CurrentList3">
    <w:name w:val="Current List3"/>
    <w:uiPriority w:val="99"/>
    <w:rsid w:val="0079473D"/>
    <w:pPr>
      <w:numPr>
        <w:numId w:val="55"/>
      </w:numPr>
    </w:pPr>
  </w:style>
  <w:style w:type="numbering" w:customStyle="1" w:styleId="CurrentList4">
    <w:name w:val="Current List4"/>
    <w:uiPriority w:val="99"/>
    <w:rsid w:val="006617F7"/>
    <w:pPr>
      <w:numPr>
        <w:numId w:val="57"/>
      </w:numPr>
    </w:pPr>
  </w:style>
  <w:style w:type="numbering" w:customStyle="1" w:styleId="CurrentList5">
    <w:name w:val="Current List5"/>
    <w:uiPriority w:val="99"/>
    <w:rsid w:val="00C26C1C"/>
    <w:pPr>
      <w:numPr>
        <w:numId w:val="60"/>
      </w:numPr>
    </w:pPr>
  </w:style>
  <w:style w:type="numbering" w:customStyle="1" w:styleId="CurrentList6">
    <w:name w:val="Current List6"/>
    <w:uiPriority w:val="99"/>
    <w:rsid w:val="00D36BE7"/>
    <w:pPr>
      <w:numPr>
        <w:numId w:val="7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4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0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0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0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19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3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4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pxhere.com/en/photo/489528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!s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evinlorson/Library/Group%20Containers/UBF8T346G9.Office/User%20Content.localized/Templates.localized/HELP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HELPs Template.dotx</Template>
  <TotalTime>103</TotalTime>
  <Pages>8</Pages>
  <Words>1469</Words>
  <Characters>8375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Lorson, Kevin</cp:lastModifiedBy>
  <cp:revision>34</cp:revision>
  <dcterms:created xsi:type="dcterms:W3CDTF">2024-09-22T13:53:00Z</dcterms:created>
  <dcterms:modified xsi:type="dcterms:W3CDTF">2024-10-24T00:36:00Z</dcterms:modified>
</cp:coreProperties>
</file>