
<file path=[Content_Types].xml><?xml version="1.0" encoding="utf-8"?>
<Types xmlns="http://schemas.openxmlformats.org/package/2006/content-types">
  <Default Extension="jpeg" ContentType="image/jpeg"/>
  <Default Extension="jpg!s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F7E07" w14:textId="72293875" w:rsidR="00696CF0" w:rsidRDefault="00BA4D28" w:rsidP="00696CF0">
      <w:pPr>
        <w:tabs>
          <w:tab w:val="left" w:pos="252"/>
        </w:tabs>
        <w:rPr>
          <w:rFonts w:ascii="Arial" w:eastAsia="Lustria" w:hAnsi="Arial" w:cs="Arial"/>
          <w:b/>
          <w:color w:val="000000" w:themeColor="text1"/>
          <w:sz w:val="22"/>
        </w:rPr>
      </w:pP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Lesson </w:t>
      </w:r>
      <w:r w:rsidR="00255007" w:rsidRPr="00255007">
        <w:rPr>
          <w:rFonts w:ascii="Arial" w:hAnsi="Arial" w:cs="Arial"/>
          <w:b/>
          <w:bCs/>
          <w:color w:val="0070C0"/>
          <w:sz w:val="28"/>
          <w:szCs w:val="28"/>
        </w:rPr>
        <w:t>3</w:t>
      </w:r>
      <w:r w:rsidRPr="00255007">
        <w:rPr>
          <w:rFonts w:ascii="Arial" w:hAnsi="Arial" w:cs="Arial"/>
          <w:b/>
          <w:bCs/>
          <w:color w:val="0070C0"/>
          <w:sz w:val="28"/>
          <w:szCs w:val="28"/>
        </w:rPr>
        <w:t xml:space="preserve">: </w:t>
      </w:r>
      <w:r w:rsidR="002852B7">
        <w:rPr>
          <w:rFonts w:ascii="Arial" w:hAnsi="Arial" w:cs="Arial"/>
          <w:b/>
          <w:bCs/>
          <w:color w:val="0070C0"/>
          <w:sz w:val="28"/>
          <w:szCs w:val="28"/>
        </w:rPr>
        <w:t>Asking for Help to Make Healthy Choices</w:t>
      </w:r>
      <w:r w:rsidR="00633968" w:rsidRPr="00255007">
        <w:rPr>
          <w:rFonts w:ascii="Arial" w:eastAsia="Lustria" w:hAnsi="Arial" w:cs="Arial"/>
          <w:b/>
          <w:color w:val="000000" w:themeColor="text1"/>
          <w:sz w:val="22"/>
        </w:rPr>
        <w:t xml:space="preserve"> </w:t>
      </w:r>
    </w:p>
    <w:p w14:paraId="18AA8309" w14:textId="77777777" w:rsidR="002852B7" w:rsidRDefault="002852B7" w:rsidP="00E21FFE">
      <w:pPr>
        <w:pStyle w:val="HELPsbodycopy"/>
      </w:pPr>
      <w:r w:rsidRPr="00697FE8">
        <w:rPr>
          <w:b/>
        </w:rPr>
        <w:t xml:space="preserve">Overview: </w:t>
      </w:r>
      <w:r w:rsidRPr="00697FE8">
        <w:t xml:space="preserve">Students will demonstrate self-advocacy by asking people for what they need and want, speaking up for themselves, promoting healthy choices, and taking responsibility for making healthy choices. </w:t>
      </w:r>
    </w:p>
    <w:p w14:paraId="6FEA84B4" w14:textId="77777777" w:rsidR="00E21FFE" w:rsidRPr="00697FE8" w:rsidRDefault="00E21FFE" w:rsidP="00E21FFE">
      <w:pPr>
        <w:pStyle w:val="HELPsbodycopy"/>
      </w:pPr>
    </w:p>
    <w:p w14:paraId="60719CB3" w14:textId="77777777" w:rsidR="002852B7" w:rsidRPr="00E21FFE" w:rsidRDefault="002852B7" w:rsidP="00E21FFE">
      <w:pPr>
        <w:pStyle w:val="HELPsHeadline"/>
        <w:rPr>
          <w:rFonts w:eastAsia="Lustria"/>
        </w:rPr>
      </w:pPr>
      <w:r w:rsidRPr="00697FE8">
        <w:rPr>
          <w:rFonts w:eastAsia="Lustria"/>
        </w:rPr>
        <w:t>National Health Education Standards</w:t>
      </w:r>
    </w:p>
    <w:p w14:paraId="01957438" w14:textId="77777777" w:rsidR="002852B7" w:rsidRPr="00697FE8" w:rsidRDefault="002852B7" w:rsidP="00E21FFE">
      <w:pPr>
        <w:pStyle w:val="HELPsbodycopy"/>
        <w:spacing w:before="120" w:after="120"/>
        <w:rPr>
          <w:bCs/>
        </w:rPr>
      </w:pPr>
      <w:r w:rsidRPr="00697FE8">
        <w:rPr>
          <w:b/>
        </w:rPr>
        <w:t>Standard 1:</w:t>
      </w:r>
      <w:r w:rsidRPr="00697FE8">
        <w:rPr>
          <w:bCs/>
        </w:rPr>
        <w:t xml:space="preserve"> Students will comprehend concepts related to health promotion and disease prevention to enhance health.</w:t>
      </w:r>
    </w:p>
    <w:p w14:paraId="5D983F1D" w14:textId="77777777" w:rsidR="002852B7" w:rsidRDefault="002852B7" w:rsidP="00E21FFE">
      <w:pPr>
        <w:pStyle w:val="HELPsbodycopy"/>
        <w:spacing w:before="120" w:after="120"/>
        <w:rPr>
          <w:bCs/>
        </w:rPr>
      </w:pPr>
      <w:r w:rsidRPr="00697FE8">
        <w:rPr>
          <w:b/>
        </w:rPr>
        <w:t>Standard 4:</w:t>
      </w:r>
      <w:r w:rsidRPr="00697FE8">
        <w:rPr>
          <w:bCs/>
        </w:rPr>
        <w:t xml:space="preserve"> Students will demonstrate the ability to use interpersonal communication skills to enhance health and avoid or reduce health risks.</w:t>
      </w:r>
    </w:p>
    <w:p w14:paraId="722D5162" w14:textId="77777777" w:rsidR="00E21FFE" w:rsidRPr="00697FE8" w:rsidRDefault="00E21FFE" w:rsidP="00E21FFE">
      <w:pPr>
        <w:pStyle w:val="HELPsbodycopy"/>
        <w:spacing w:before="120" w:after="120"/>
        <w:rPr>
          <w:bCs/>
        </w:rPr>
      </w:pPr>
    </w:p>
    <w:p w14:paraId="34BA3346" w14:textId="77777777" w:rsidR="002852B7" w:rsidRPr="00697FE8" w:rsidRDefault="002852B7" w:rsidP="00E21FFE">
      <w:pPr>
        <w:pStyle w:val="HELPsHeadline"/>
        <w:rPr>
          <w:rFonts w:eastAsia="Lustria"/>
        </w:rPr>
      </w:pPr>
      <w:r w:rsidRPr="00697FE8">
        <w:rPr>
          <w:rFonts w:eastAsia="Lustria"/>
        </w:rPr>
        <w:t>Healthy Behavior Outcome</w:t>
      </w:r>
      <w:r>
        <w:rPr>
          <w:rFonts w:eastAsia="Lustria"/>
        </w:rPr>
        <w:t>s</w:t>
      </w:r>
      <w:r w:rsidRPr="00697FE8">
        <w:rPr>
          <w:rFonts w:eastAsia="Lustria"/>
        </w:rPr>
        <w:t xml:space="preserve"> (HBO</w:t>
      </w:r>
      <w:r>
        <w:rPr>
          <w:rFonts w:eastAsia="Lustria"/>
        </w:rPr>
        <w:t>s</w:t>
      </w:r>
      <w:r w:rsidRPr="00697FE8">
        <w:rPr>
          <w:rFonts w:eastAsia="Lustria"/>
        </w:rPr>
        <w:t>):</w:t>
      </w:r>
    </w:p>
    <w:tbl>
      <w:tblPr>
        <w:tblW w:w="1036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768"/>
      </w:tblGrid>
      <w:tr w:rsidR="002852B7" w:rsidRPr="00697FE8" w14:paraId="68A8F0A6" w14:textId="77777777" w:rsidTr="002132F9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664DCD68" w14:textId="77777777" w:rsidR="002852B7" w:rsidRPr="00697FE8" w:rsidRDefault="002852B7" w:rsidP="00E21FFE">
            <w:pPr>
              <w:pStyle w:val="HELPsbodycopy"/>
              <w:rPr>
                <w:b/>
                <w:color w:val="FFFFFF" w:themeColor="background1"/>
              </w:rPr>
            </w:pPr>
            <w:r w:rsidRPr="00697FE8">
              <w:rPr>
                <w:b/>
                <w:color w:val="FFFFFF" w:themeColor="background1"/>
              </w:rPr>
              <w:t xml:space="preserve">Alcohol and </w:t>
            </w:r>
            <w:r>
              <w:rPr>
                <w:b/>
                <w:color w:val="FFFFFF" w:themeColor="background1"/>
              </w:rPr>
              <w:t>o</w:t>
            </w:r>
            <w:r w:rsidRPr="00697FE8">
              <w:rPr>
                <w:b/>
                <w:color w:val="FFFFFF" w:themeColor="background1"/>
              </w:rPr>
              <w:t xml:space="preserve">ther </w:t>
            </w:r>
            <w:r>
              <w:rPr>
                <w:b/>
                <w:color w:val="FFFFFF" w:themeColor="background1"/>
              </w:rPr>
              <w:t>d</w:t>
            </w:r>
            <w:r w:rsidRPr="00697FE8">
              <w:rPr>
                <w:b/>
                <w:color w:val="FFFFFF" w:themeColor="background1"/>
              </w:rPr>
              <w:t>rugs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0BD6" w14:textId="77777777" w:rsidR="002852B7" w:rsidRPr="00697FE8" w:rsidRDefault="002852B7" w:rsidP="00E21FFE">
            <w:pPr>
              <w:pStyle w:val="HELPsbodycopy"/>
            </w:pPr>
            <w:r w:rsidRPr="00697FE8">
              <w:t xml:space="preserve">HBO 2. Avoid misuse and abuse of </w:t>
            </w:r>
            <w:proofErr w:type="gramStart"/>
            <w:r w:rsidRPr="00697FE8">
              <w:t>over</w:t>
            </w:r>
            <w:r>
              <w:t>-</w:t>
            </w:r>
            <w:r w:rsidRPr="00697FE8">
              <w:t>the</w:t>
            </w:r>
            <w:r>
              <w:t>-</w:t>
            </w:r>
            <w:r w:rsidRPr="00697FE8">
              <w:t>counter</w:t>
            </w:r>
            <w:proofErr w:type="gramEnd"/>
            <w:r w:rsidRPr="00697FE8">
              <w:t xml:space="preserve"> and prescription drugs.</w:t>
            </w:r>
          </w:p>
        </w:tc>
      </w:tr>
      <w:tr w:rsidR="002852B7" w:rsidRPr="00697FE8" w14:paraId="38B298EF" w14:textId="77777777" w:rsidTr="002132F9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3424FD54" w14:textId="77777777" w:rsidR="002852B7" w:rsidRPr="00697FE8" w:rsidRDefault="002852B7" w:rsidP="00E21FFE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73E02" w14:textId="77777777" w:rsidR="002852B7" w:rsidRPr="00697FE8" w:rsidRDefault="002852B7" w:rsidP="00E21FFE">
            <w:pPr>
              <w:pStyle w:val="HELPsbodycopy"/>
            </w:pPr>
            <w:r w:rsidRPr="00697FE8">
              <w:t>HBO 3. Avoid the use of alcohol.</w:t>
            </w:r>
          </w:p>
        </w:tc>
      </w:tr>
      <w:tr w:rsidR="002852B7" w:rsidRPr="00697FE8" w14:paraId="2FE4CD4F" w14:textId="77777777" w:rsidTr="002132F9">
        <w:trPr>
          <w:trHeight w:val="206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36A1EA3B" w14:textId="77777777" w:rsidR="002852B7" w:rsidRPr="00697FE8" w:rsidRDefault="002852B7" w:rsidP="00E21FFE">
            <w:pPr>
              <w:pStyle w:val="HELPsbodycopy"/>
              <w:rPr>
                <w:b/>
                <w:color w:val="FFFFFF" w:themeColor="background1"/>
              </w:rPr>
            </w:pP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A3B85D" w14:textId="77777777" w:rsidR="002852B7" w:rsidRPr="00697FE8" w:rsidRDefault="002852B7" w:rsidP="00E21FFE">
            <w:pPr>
              <w:pStyle w:val="HELPsbodycopy"/>
            </w:pPr>
            <w:r w:rsidRPr="00697FE8">
              <w:t xml:space="preserve">HBO 4. Avoid the use of illegal drugs. </w:t>
            </w:r>
          </w:p>
        </w:tc>
      </w:tr>
      <w:tr w:rsidR="002852B7" w:rsidRPr="00697FE8" w14:paraId="1D9409F1" w14:textId="77777777" w:rsidTr="002132F9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77A51D66" w14:textId="77777777" w:rsidR="002852B7" w:rsidRPr="00697FE8" w:rsidRDefault="002852B7" w:rsidP="00E21FFE">
            <w:pPr>
              <w:pStyle w:val="HELPsbodycopy"/>
              <w:rPr>
                <w:b/>
                <w:color w:val="FFFFFF" w:themeColor="background1"/>
              </w:rPr>
            </w:pPr>
            <w:r w:rsidRPr="00697FE8">
              <w:rPr>
                <w:b/>
                <w:color w:val="FFFFFF" w:themeColor="background1"/>
              </w:rPr>
              <w:t>Tobacco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B9C2" w14:textId="77777777" w:rsidR="002852B7" w:rsidRPr="00697FE8" w:rsidRDefault="002852B7" w:rsidP="00E21FFE">
            <w:pPr>
              <w:pStyle w:val="HELPsbodycopy"/>
            </w:pPr>
            <w:r w:rsidRPr="00697FE8">
              <w:t>HBO 1. Avoid using or experimenting with any form of tobacco.</w:t>
            </w:r>
          </w:p>
        </w:tc>
      </w:tr>
    </w:tbl>
    <w:p w14:paraId="18637EB0" w14:textId="77777777" w:rsidR="00E21FFE" w:rsidRDefault="00E21FFE" w:rsidP="00E21FFE">
      <w:pPr>
        <w:pStyle w:val="HELPsHeadline"/>
        <w:rPr>
          <w:rFonts w:eastAsia="Lustria"/>
        </w:rPr>
      </w:pPr>
    </w:p>
    <w:p w14:paraId="534E1A72" w14:textId="6234A324" w:rsidR="002852B7" w:rsidRPr="00697FE8" w:rsidRDefault="002852B7" w:rsidP="00E21FFE">
      <w:pPr>
        <w:pStyle w:val="HELPsHeadline"/>
        <w:rPr>
          <w:rFonts w:eastAsia="Lustria"/>
        </w:rPr>
      </w:pPr>
      <w:r w:rsidRPr="00697FE8">
        <w:rPr>
          <w:rFonts w:eastAsia="Lustria"/>
        </w:rPr>
        <w:t>Lesson Objective</w:t>
      </w:r>
      <w:r>
        <w:rPr>
          <w:rFonts w:eastAsia="Lustria"/>
        </w:rPr>
        <w:t xml:space="preserve">s </w:t>
      </w:r>
      <w:r w:rsidRPr="00E21FFE">
        <w:rPr>
          <w:rFonts w:eastAsia="Lustria"/>
          <w:b w:val="0"/>
          <w:bCs/>
          <w:sz w:val="20"/>
          <w:szCs w:val="21"/>
        </w:rPr>
        <w:t>– Students will be able to:</w:t>
      </w:r>
    </w:p>
    <w:tbl>
      <w:tblPr>
        <w:tblW w:w="1036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38"/>
        <w:gridCol w:w="4230"/>
      </w:tblGrid>
      <w:tr w:rsidR="002852B7" w:rsidRPr="00697FE8" w14:paraId="36449DB3" w14:textId="77777777" w:rsidTr="002132F9">
        <w:trPr>
          <w:trHeight w:val="440"/>
        </w:trPr>
        <w:tc>
          <w:tcPr>
            <w:tcW w:w="6138" w:type="dxa"/>
            <w:shd w:val="clear" w:color="auto" w:fill="4FC6E1"/>
            <w:vAlign w:val="center"/>
          </w:tcPr>
          <w:p w14:paraId="76597495" w14:textId="77777777" w:rsidR="002852B7" w:rsidRPr="00E21FFE" w:rsidRDefault="002852B7" w:rsidP="00E21FFE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21FFE">
              <w:rPr>
                <w:b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4230" w:type="dxa"/>
            <w:shd w:val="clear" w:color="auto" w:fill="4FC6E1"/>
            <w:vAlign w:val="center"/>
          </w:tcPr>
          <w:p w14:paraId="60DA6AEB" w14:textId="77777777" w:rsidR="002852B7" w:rsidRPr="00E21FFE" w:rsidRDefault="002852B7" w:rsidP="00E21FFE">
            <w:pPr>
              <w:pStyle w:val="HELPsbodycop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21FFE">
              <w:rPr>
                <w:b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2852B7" w:rsidRPr="00697FE8" w14:paraId="23C4280C" w14:textId="77777777" w:rsidTr="002132F9">
        <w:trPr>
          <w:trHeight w:val="432"/>
        </w:trPr>
        <w:tc>
          <w:tcPr>
            <w:tcW w:w="6138" w:type="dxa"/>
            <w:vAlign w:val="center"/>
          </w:tcPr>
          <w:p w14:paraId="0162BE30" w14:textId="77777777" w:rsidR="002852B7" w:rsidRPr="00697FE8" w:rsidRDefault="002852B7" w:rsidP="00E21FFE">
            <w:pPr>
              <w:pStyle w:val="HELPsbodycopy"/>
              <w:numPr>
                <w:ilvl w:val="0"/>
                <w:numId w:val="124"/>
              </w:numPr>
              <w:spacing w:before="120" w:after="120"/>
              <w:rPr>
                <w:rFonts w:eastAsia="Calibri"/>
              </w:rPr>
            </w:pPr>
            <w:r w:rsidRPr="00697FE8">
              <w:rPr>
                <w:rFonts w:eastAsia="Calibri"/>
              </w:rPr>
              <w:t>Use Stop, Think, Choose to determine situations that need help from a trusted adult</w:t>
            </w:r>
          </w:p>
        </w:tc>
        <w:tc>
          <w:tcPr>
            <w:tcW w:w="4230" w:type="dxa"/>
            <w:vAlign w:val="center"/>
          </w:tcPr>
          <w:p w14:paraId="4426E8F7" w14:textId="77777777" w:rsidR="002852B7" w:rsidRPr="00697FE8" w:rsidRDefault="002852B7" w:rsidP="00E21FFE">
            <w:pPr>
              <w:pStyle w:val="HELPsbodycopy"/>
              <w:spacing w:before="120" w:after="120"/>
            </w:pPr>
            <w:r w:rsidRPr="00697FE8">
              <w:t>A</w:t>
            </w:r>
            <w:r>
              <w:t>ttachment 3.</w:t>
            </w:r>
            <w:r w:rsidRPr="00697FE8">
              <w:t xml:space="preserve">1 – </w:t>
            </w:r>
            <w:r>
              <w:t>Ask for Help</w:t>
            </w:r>
          </w:p>
        </w:tc>
      </w:tr>
      <w:tr w:rsidR="002852B7" w:rsidRPr="00697FE8" w14:paraId="6A9DA76A" w14:textId="77777777" w:rsidTr="002132F9">
        <w:trPr>
          <w:trHeight w:val="432"/>
        </w:trPr>
        <w:tc>
          <w:tcPr>
            <w:tcW w:w="6138" w:type="dxa"/>
            <w:vAlign w:val="center"/>
          </w:tcPr>
          <w:p w14:paraId="37410AE8" w14:textId="77777777" w:rsidR="002852B7" w:rsidRPr="00697FE8" w:rsidRDefault="002852B7" w:rsidP="00E21FFE">
            <w:pPr>
              <w:pStyle w:val="HELPsbodycopy"/>
              <w:numPr>
                <w:ilvl w:val="0"/>
                <w:numId w:val="124"/>
              </w:numPr>
              <w:spacing w:before="120" w:after="120"/>
              <w:rPr>
                <w:rFonts w:eastAsia="Calibri"/>
              </w:rPr>
            </w:pPr>
            <w:r>
              <w:rPr>
                <w:rFonts w:eastAsia="Calibri"/>
              </w:rPr>
              <w:t xml:space="preserve">Identify trusted adults who can support and assist in making healthy choices. </w:t>
            </w:r>
          </w:p>
        </w:tc>
        <w:tc>
          <w:tcPr>
            <w:tcW w:w="4230" w:type="dxa"/>
            <w:vAlign w:val="center"/>
          </w:tcPr>
          <w:p w14:paraId="554C491C" w14:textId="77777777" w:rsidR="002852B7" w:rsidRPr="00697FE8" w:rsidRDefault="002852B7" w:rsidP="00E21FFE">
            <w:pPr>
              <w:pStyle w:val="HELPsbodycopy"/>
              <w:spacing w:before="120" w:after="120"/>
            </w:pPr>
            <w:r w:rsidRPr="00697FE8">
              <w:t>A</w:t>
            </w:r>
            <w:r>
              <w:t>ttachment 3.</w:t>
            </w:r>
            <w:r w:rsidRPr="00697FE8">
              <w:t xml:space="preserve">1 – </w:t>
            </w:r>
            <w:r>
              <w:t>Ask for Help</w:t>
            </w:r>
          </w:p>
        </w:tc>
      </w:tr>
      <w:tr w:rsidR="002852B7" w:rsidRPr="00697FE8" w14:paraId="380B728D" w14:textId="77777777" w:rsidTr="002132F9">
        <w:trPr>
          <w:trHeight w:val="432"/>
        </w:trPr>
        <w:tc>
          <w:tcPr>
            <w:tcW w:w="6138" w:type="dxa"/>
            <w:vAlign w:val="center"/>
          </w:tcPr>
          <w:p w14:paraId="3D2C6B18" w14:textId="77777777" w:rsidR="002852B7" w:rsidRPr="00697FE8" w:rsidRDefault="002852B7" w:rsidP="00E21FFE">
            <w:pPr>
              <w:pStyle w:val="HELPsbodycopy"/>
              <w:numPr>
                <w:ilvl w:val="0"/>
                <w:numId w:val="124"/>
              </w:numPr>
              <w:spacing w:before="120" w:after="120"/>
              <w:rPr>
                <w:rFonts w:eastAsia="Calibri"/>
              </w:rPr>
            </w:pPr>
            <w:r w:rsidRPr="00697FE8">
              <w:rPr>
                <w:rFonts w:eastAsia="Calibri"/>
              </w:rPr>
              <w:t>Describe the three steps of asking for help.</w:t>
            </w:r>
          </w:p>
        </w:tc>
        <w:tc>
          <w:tcPr>
            <w:tcW w:w="4230" w:type="dxa"/>
            <w:vAlign w:val="center"/>
          </w:tcPr>
          <w:p w14:paraId="6C154C89" w14:textId="77777777" w:rsidR="002852B7" w:rsidRDefault="002852B7" w:rsidP="00E21FFE">
            <w:pPr>
              <w:pStyle w:val="HELPsbodycopy"/>
              <w:spacing w:before="120" w:after="120"/>
            </w:pPr>
            <w:r w:rsidRPr="00697FE8">
              <w:t>A</w:t>
            </w:r>
            <w:r>
              <w:t>ttachment 3.</w:t>
            </w:r>
            <w:r w:rsidRPr="00697FE8">
              <w:t xml:space="preserve">2 – Asking for Help Checklist </w:t>
            </w:r>
          </w:p>
          <w:p w14:paraId="0826154A" w14:textId="77777777" w:rsidR="002852B7" w:rsidRPr="00697FE8" w:rsidRDefault="002852B7" w:rsidP="00E21FFE">
            <w:pPr>
              <w:pStyle w:val="HELPsbodycopy"/>
              <w:spacing w:before="120" w:after="120"/>
            </w:pPr>
            <w:r w:rsidRPr="00697FE8">
              <w:t>A</w:t>
            </w:r>
            <w:r>
              <w:t>ttachment 3.3</w:t>
            </w:r>
            <w:r w:rsidRPr="00697FE8">
              <w:t xml:space="preserve"> – Jo Needs Help</w:t>
            </w:r>
          </w:p>
        </w:tc>
      </w:tr>
      <w:tr w:rsidR="002852B7" w:rsidRPr="00697FE8" w14:paraId="63B847DC" w14:textId="77777777" w:rsidTr="00E21FFE">
        <w:trPr>
          <w:trHeight w:val="260"/>
        </w:trPr>
        <w:tc>
          <w:tcPr>
            <w:tcW w:w="6138" w:type="dxa"/>
            <w:vAlign w:val="center"/>
          </w:tcPr>
          <w:p w14:paraId="2A366DAE" w14:textId="77777777" w:rsidR="002852B7" w:rsidRPr="00697FE8" w:rsidRDefault="002852B7" w:rsidP="00E21FFE">
            <w:pPr>
              <w:pStyle w:val="HELPsbodycopy"/>
              <w:numPr>
                <w:ilvl w:val="0"/>
                <w:numId w:val="124"/>
              </w:numPr>
              <w:spacing w:before="120" w:after="120"/>
              <w:rPr>
                <w:rFonts w:eastAsia="Calibri"/>
              </w:rPr>
            </w:pPr>
            <w:r w:rsidRPr="00697FE8">
              <w:rPr>
                <w:rFonts w:eastAsia="Calibri"/>
              </w:rPr>
              <w:t>Demonstrate the steps of asking for help</w:t>
            </w:r>
            <w:r>
              <w:rPr>
                <w:rFonts w:eastAsia="Calibri"/>
              </w:rPr>
              <w:t>.</w:t>
            </w:r>
          </w:p>
        </w:tc>
        <w:tc>
          <w:tcPr>
            <w:tcW w:w="4230" w:type="dxa"/>
            <w:vAlign w:val="center"/>
          </w:tcPr>
          <w:p w14:paraId="051A799E" w14:textId="77777777" w:rsidR="002852B7" w:rsidRPr="00697FE8" w:rsidRDefault="002852B7" w:rsidP="00E21FFE">
            <w:pPr>
              <w:pStyle w:val="HELPsbodycopy"/>
              <w:spacing w:before="120" w:after="120"/>
            </w:pPr>
            <w:r w:rsidRPr="00697FE8">
              <w:t>A</w:t>
            </w:r>
            <w:r>
              <w:t>ttachment 3.</w:t>
            </w:r>
            <w:r w:rsidRPr="00697FE8">
              <w:t>2 – Asking for Help Checklist</w:t>
            </w:r>
          </w:p>
        </w:tc>
      </w:tr>
    </w:tbl>
    <w:p w14:paraId="2FA9BC3B" w14:textId="77777777" w:rsidR="002852B7" w:rsidRPr="00697FE8" w:rsidRDefault="002852B7" w:rsidP="002852B7">
      <w:pPr>
        <w:spacing w:after="120" w:line="276" w:lineRule="auto"/>
        <w:rPr>
          <w:rFonts w:ascii="Arial" w:eastAsia="Calibri" w:hAnsi="Arial" w:cs="Arial"/>
          <w:b/>
          <w:sz w:val="22"/>
        </w:rPr>
      </w:pPr>
      <w:r w:rsidRPr="00697FE8">
        <w:rPr>
          <w:rFonts w:ascii="Arial" w:eastAsia="Calibri" w:hAnsi="Arial" w:cs="Arial"/>
          <w:b/>
          <w:sz w:val="22"/>
        </w:rPr>
        <w:br w:type="page"/>
      </w:r>
    </w:p>
    <w:p w14:paraId="1DA70032" w14:textId="21CD4B71" w:rsidR="002852B7" w:rsidRPr="00945C31" w:rsidRDefault="002852B7" w:rsidP="00945C31">
      <w:pPr>
        <w:pStyle w:val="HELPsHeadline"/>
        <w:rPr>
          <w:rFonts w:eastAsia="Calibri"/>
        </w:rPr>
      </w:pPr>
      <w:r w:rsidRPr="00A1318A">
        <w:rPr>
          <w:rFonts w:eastAsia="Calibri"/>
        </w:rPr>
        <w:lastRenderedPageBreak/>
        <w:t>Introduction</w:t>
      </w:r>
    </w:p>
    <w:p w14:paraId="2ABF530F" w14:textId="77777777" w:rsidR="002852B7" w:rsidRDefault="002852B7" w:rsidP="00945C31">
      <w:pPr>
        <w:pStyle w:val="HELPsbulletedlist"/>
      </w:pPr>
      <w:r w:rsidRPr="00A1318A">
        <w:t>STATE: We are going to begin our lesson with a short video. The video tells us what we will be practicing today. When the video ends, I will ask you a few questions:</w:t>
      </w:r>
    </w:p>
    <w:p w14:paraId="08E23893" w14:textId="77777777" w:rsidR="002852B7" w:rsidRPr="00173008" w:rsidRDefault="002852B7" w:rsidP="00945C31">
      <w:pPr>
        <w:pStyle w:val="HELPsbulletedlist"/>
      </w:pPr>
      <w:r w:rsidRPr="00A1318A">
        <w:t xml:space="preserve">Video: </w:t>
      </w:r>
      <w:hyperlink r:id="rId7" w:history="1">
        <w:r>
          <w:rPr>
            <w:rStyle w:val="Hyperlink"/>
            <w:rFonts w:eastAsia="Calibri"/>
            <w:sz w:val="22"/>
          </w:rPr>
          <w:t>Asking for Help – Mindfulness Maya</w:t>
        </w:r>
      </w:hyperlink>
    </w:p>
    <w:p w14:paraId="69A115DF" w14:textId="77777777" w:rsidR="002852B7" w:rsidRDefault="002852B7" w:rsidP="00945C31">
      <w:pPr>
        <w:pStyle w:val="HELPsbulletedlist"/>
      </w:pPr>
      <w:r w:rsidRPr="00A1318A">
        <w:t>What do you think we will be practicing today?</w:t>
      </w:r>
      <w:r>
        <w:t xml:space="preserve"> </w:t>
      </w:r>
      <w:r w:rsidRPr="00A1318A">
        <w:t>(</w:t>
      </w:r>
      <w:r w:rsidRPr="004E3BF4">
        <w:rPr>
          <w:i/>
          <w:iCs/>
        </w:rPr>
        <w:t>When to ask for help and</w:t>
      </w:r>
      <w:r>
        <w:t xml:space="preserve"> </w:t>
      </w:r>
      <w:r>
        <w:rPr>
          <w:i/>
        </w:rPr>
        <w:t>h</w:t>
      </w:r>
      <w:r w:rsidRPr="00A1318A">
        <w:rPr>
          <w:i/>
        </w:rPr>
        <w:t>ow to ask for help</w:t>
      </w:r>
      <w:r w:rsidRPr="00A1318A">
        <w:t>)</w:t>
      </w:r>
    </w:p>
    <w:p w14:paraId="63D10E3C" w14:textId="77777777" w:rsidR="002852B7" w:rsidRDefault="002852B7" w:rsidP="00945C31">
      <w:pPr>
        <w:pStyle w:val="HELPsbulletedlist"/>
      </w:pPr>
      <w:r w:rsidRPr="00A1318A">
        <w:t>What do you know about asking for help?</w:t>
      </w:r>
    </w:p>
    <w:p w14:paraId="661C0829" w14:textId="77777777" w:rsidR="002852B7" w:rsidRDefault="002852B7" w:rsidP="00945C31">
      <w:pPr>
        <w:pStyle w:val="HELPsbulletedlist"/>
      </w:pPr>
      <w:r w:rsidRPr="00A1318A">
        <w:t>Can asking for help be difficult? Why?</w:t>
      </w:r>
    </w:p>
    <w:p w14:paraId="5C71EA1B" w14:textId="77777777" w:rsidR="002852B7" w:rsidRDefault="002852B7" w:rsidP="00945C31">
      <w:pPr>
        <w:pStyle w:val="HELPsbulletedlist"/>
        <w:numPr>
          <w:ilvl w:val="1"/>
          <w:numId w:val="15"/>
        </w:numPr>
      </w:pPr>
      <w:r w:rsidRPr="00A1318A">
        <w:t>(</w:t>
      </w:r>
      <w:r>
        <w:rPr>
          <w:i/>
        </w:rPr>
        <w:t>Y</w:t>
      </w:r>
      <w:r w:rsidRPr="00A1318A">
        <w:rPr>
          <w:i/>
        </w:rPr>
        <w:t xml:space="preserve">ou might not know how to ask for help; you might be afraid to ask for help; </w:t>
      </w:r>
      <w:r>
        <w:rPr>
          <w:i/>
        </w:rPr>
        <w:t xml:space="preserve">you think </w:t>
      </w:r>
      <w:r w:rsidRPr="00A1318A">
        <w:rPr>
          <w:i/>
        </w:rPr>
        <w:t>others might think you are not smart</w:t>
      </w:r>
      <w:r>
        <w:rPr>
          <w:i/>
        </w:rPr>
        <w:t>.</w:t>
      </w:r>
      <w:r w:rsidRPr="00A1318A">
        <w:t>)</w:t>
      </w:r>
    </w:p>
    <w:p w14:paraId="192EE627" w14:textId="77777777" w:rsidR="002852B7" w:rsidRPr="00A1318A" w:rsidRDefault="002852B7" w:rsidP="00945C31">
      <w:pPr>
        <w:pStyle w:val="HELPsbulletedlist"/>
      </w:pPr>
      <w:r w:rsidRPr="00A1318A">
        <w:t xml:space="preserve">EXPLAIN: Did you know that </w:t>
      </w:r>
      <w:r w:rsidRPr="00697FE8">
        <w:rPr>
          <w:i/>
          <w:iCs/>
        </w:rPr>
        <w:t>everybody</w:t>
      </w:r>
      <w:r w:rsidRPr="00A1318A">
        <w:t xml:space="preserve">, no matter how old they are, has times </w:t>
      </w:r>
      <w:r>
        <w:t>they need</w:t>
      </w:r>
      <w:r w:rsidRPr="00A1318A">
        <w:t xml:space="preserve"> to ask for help? (</w:t>
      </w:r>
      <w:r w:rsidRPr="00A1318A">
        <w:rPr>
          <w:i/>
        </w:rPr>
        <w:t>Tell students that you still need to ask for help!)</w:t>
      </w:r>
    </w:p>
    <w:p w14:paraId="37401F90" w14:textId="77777777" w:rsidR="002852B7" w:rsidRDefault="002852B7" w:rsidP="00945C31">
      <w:pPr>
        <w:pStyle w:val="HELPsHeadline"/>
        <w:rPr>
          <w:rFonts w:eastAsia="Calibri"/>
        </w:rPr>
      </w:pPr>
      <w:r w:rsidRPr="00A1318A">
        <w:rPr>
          <w:rFonts w:eastAsia="Calibri"/>
        </w:rPr>
        <w:t>Teaching Steps:</w:t>
      </w:r>
    </w:p>
    <w:p w14:paraId="3B3EF458" w14:textId="77777777" w:rsidR="00945C31" w:rsidRPr="00A1318A" w:rsidRDefault="00945C31" w:rsidP="00945C31">
      <w:pPr>
        <w:pStyle w:val="HELPsHeadline"/>
        <w:rPr>
          <w:rFonts w:eastAsia="Calibri"/>
        </w:rPr>
      </w:pPr>
    </w:p>
    <w:p w14:paraId="3207B666" w14:textId="77777777" w:rsidR="002852B7" w:rsidRPr="00A1318A" w:rsidRDefault="002852B7" w:rsidP="00945C31">
      <w:pPr>
        <w:pStyle w:val="HELPssubhead"/>
      </w:pPr>
      <w:r w:rsidRPr="00A1318A">
        <w:t xml:space="preserve">Activity 1: </w:t>
      </w:r>
      <w:r>
        <w:t>Stop and Think: Do I need help?</w:t>
      </w:r>
    </w:p>
    <w:p w14:paraId="6CED2DC9" w14:textId="77777777" w:rsidR="002852B7" w:rsidRDefault="002852B7" w:rsidP="00945C31">
      <w:pPr>
        <w:pStyle w:val="HELPsbulletedlist"/>
      </w:pPr>
      <w:r w:rsidRPr="00A1318A">
        <w:t xml:space="preserve">EXPLAIN: </w:t>
      </w:r>
      <w:r>
        <w:rPr>
          <w:bCs/>
        </w:rPr>
        <w:t>We learned Stop, Think, Ask to help us make healthy choices. We also THINK if we need help from a trusted adult.</w:t>
      </w:r>
    </w:p>
    <w:p w14:paraId="620263D7" w14:textId="77777777" w:rsidR="002852B7" w:rsidRDefault="002852B7" w:rsidP="00945C31">
      <w:pPr>
        <w:pStyle w:val="HELPsbulletedlist"/>
      </w:pPr>
      <w:r w:rsidRPr="008F6433">
        <w:t>STOP (</w:t>
      </w:r>
      <w:r w:rsidRPr="00D25B9A">
        <w:rPr>
          <w:i/>
        </w:rPr>
        <w:t>Motion</w:t>
      </w:r>
      <w:r w:rsidRPr="008F6433">
        <w:rPr>
          <w:i/>
        </w:rPr>
        <w:t>: Put hand up in STOP gesture</w:t>
      </w:r>
      <w:r>
        <w:rPr>
          <w:i/>
        </w:rPr>
        <w:t>.</w:t>
      </w:r>
      <w:r w:rsidRPr="008F6433">
        <w:t>)</w:t>
      </w:r>
    </w:p>
    <w:p w14:paraId="10BD17A2" w14:textId="77777777" w:rsidR="002852B7" w:rsidRDefault="002852B7" w:rsidP="00945C31">
      <w:pPr>
        <w:pStyle w:val="HELPsbulletedlist"/>
        <w:numPr>
          <w:ilvl w:val="1"/>
          <w:numId w:val="15"/>
        </w:numPr>
      </w:pPr>
      <w:r>
        <w:t xml:space="preserve">Recognize </w:t>
      </w:r>
      <w:r w:rsidRPr="008F6433">
        <w:t>WHAT is happening</w:t>
      </w:r>
      <w:r>
        <w:t>.</w:t>
      </w:r>
      <w:r w:rsidRPr="008F6433">
        <w:t xml:space="preserve"> </w:t>
      </w:r>
    </w:p>
    <w:p w14:paraId="4140643D" w14:textId="77777777" w:rsidR="002852B7" w:rsidRPr="00102B36" w:rsidRDefault="002852B7" w:rsidP="00945C31">
      <w:pPr>
        <w:pStyle w:val="HELPsbulletedlist"/>
        <w:numPr>
          <w:ilvl w:val="2"/>
          <w:numId w:val="15"/>
        </w:numPr>
      </w:pPr>
      <w:r w:rsidRPr="00102B36">
        <w:rPr>
          <w:bCs/>
        </w:rPr>
        <w:t xml:space="preserve">Rule 1: </w:t>
      </w:r>
      <w:r w:rsidRPr="00102B36">
        <w:t xml:space="preserve">If you </w:t>
      </w:r>
      <w:r w:rsidRPr="00436393">
        <w:rPr>
          <w:bCs/>
        </w:rPr>
        <w:t>Don’t Know</w:t>
      </w:r>
      <w:r>
        <w:rPr>
          <w:bCs/>
        </w:rPr>
        <w:t>:</w:t>
      </w:r>
    </w:p>
    <w:p w14:paraId="5E524F73" w14:textId="77777777" w:rsidR="002852B7" w:rsidRPr="00102B36" w:rsidRDefault="002852B7" w:rsidP="00294A3B">
      <w:pPr>
        <w:pStyle w:val="HELPsbulletedlist"/>
        <w:numPr>
          <w:ilvl w:val="3"/>
          <w:numId w:val="15"/>
        </w:numPr>
      </w:pPr>
      <w:r w:rsidRPr="00102B36">
        <w:t xml:space="preserve">Don’t </w:t>
      </w:r>
      <w:r w:rsidRPr="00102B36">
        <w:rPr>
          <w:bCs/>
          <w:i/>
          <w:iCs/>
        </w:rPr>
        <w:t>touch</w:t>
      </w:r>
      <w:r w:rsidRPr="00102B36">
        <w:t xml:space="preserve"> it!</w:t>
      </w:r>
    </w:p>
    <w:p w14:paraId="16BEE012" w14:textId="77777777" w:rsidR="002852B7" w:rsidRPr="00102B36" w:rsidRDefault="002852B7" w:rsidP="00294A3B">
      <w:pPr>
        <w:pStyle w:val="HELPsbulletedlist"/>
        <w:numPr>
          <w:ilvl w:val="3"/>
          <w:numId w:val="15"/>
        </w:numPr>
      </w:pPr>
      <w:r w:rsidRPr="00102B36">
        <w:t xml:space="preserve">Don’t </w:t>
      </w:r>
      <w:r w:rsidRPr="00102B36">
        <w:rPr>
          <w:bCs/>
          <w:i/>
          <w:iCs/>
        </w:rPr>
        <w:t>take</w:t>
      </w:r>
      <w:r w:rsidRPr="00102B36">
        <w:t xml:space="preserve"> it!</w:t>
      </w:r>
    </w:p>
    <w:p w14:paraId="33A6DE98" w14:textId="77777777" w:rsidR="002852B7" w:rsidRDefault="002852B7" w:rsidP="00294A3B">
      <w:pPr>
        <w:pStyle w:val="HELPsbulletedlist"/>
        <w:numPr>
          <w:ilvl w:val="3"/>
          <w:numId w:val="15"/>
        </w:numPr>
      </w:pPr>
      <w:r w:rsidRPr="00102B36">
        <w:t xml:space="preserve">Don’t </w:t>
      </w:r>
      <w:r w:rsidRPr="00102B36">
        <w:rPr>
          <w:bCs/>
          <w:i/>
          <w:iCs/>
        </w:rPr>
        <w:t>taste</w:t>
      </w:r>
      <w:r w:rsidRPr="00102B36">
        <w:t xml:space="preserve"> it!</w:t>
      </w:r>
    </w:p>
    <w:p w14:paraId="23B62EB5" w14:textId="77777777" w:rsidR="002852B7" w:rsidRPr="00102B36" w:rsidRDefault="002852B7" w:rsidP="00294A3B">
      <w:pPr>
        <w:pStyle w:val="HELPsbulletedlist"/>
        <w:numPr>
          <w:ilvl w:val="3"/>
          <w:numId w:val="15"/>
        </w:numPr>
      </w:pPr>
      <w:r w:rsidRPr="00102B36">
        <w:t>Tell a trusted adult</w:t>
      </w:r>
      <w:r>
        <w:t>.</w:t>
      </w:r>
    </w:p>
    <w:p w14:paraId="1F2AA627" w14:textId="77777777" w:rsidR="002852B7" w:rsidRDefault="002852B7" w:rsidP="00945C31">
      <w:pPr>
        <w:pStyle w:val="HELPsbulletedlist"/>
        <w:numPr>
          <w:ilvl w:val="2"/>
          <w:numId w:val="15"/>
        </w:numPr>
      </w:pPr>
      <w:r w:rsidRPr="00102B36">
        <w:rPr>
          <w:bCs/>
        </w:rPr>
        <w:t xml:space="preserve">Rule 2: </w:t>
      </w:r>
      <w:r w:rsidRPr="00102B36">
        <w:t>ONLY take medicine with the help of</w:t>
      </w:r>
      <w:r>
        <w:t xml:space="preserve"> a trusted adult. </w:t>
      </w:r>
    </w:p>
    <w:p w14:paraId="4234FC30" w14:textId="57C06632" w:rsidR="002852B7" w:rsidRPr="00763F7D" w:rsidRDefault="002852B7" w:rsidP="00945C31">
      <w:pPr>
        <w:pStyle w:val="HELPsbulletedlist"/>
        <w:numPr>
          <w:ilvl w:val="3"/>
          <w:numId w:val="15"/>
        </w:numPr>
      </w:pPr>
      <w:r>
        <w:t xml:space="preserve">Can you spot the trusted adult? </w:t>
      </w:r>
    </w:p>
    <w:p w14:paraId="05BB84FF" w14:textId="77777777" w:rsidR="002852B7" w:rsidRDefault="002852B7" w:rsidP="00945C31">
      <w:pPr>
        <w:pStyle w:val="HELPsbulletedlist"/>
      </w:pPr>
      <w:r w:rsidRPr="008F6433">
        <w:t>THINK (Motion: Point to your head</w:t>
      </w:r>
      <w:r>
        <w:t>.</w:t>
      </w:r>
      <w:r w:rsidRPr="008F6433">
        <w:t>)</w:t>
      </w:r>
    </w:p>
    <w:p w14:paraId="05E9F006" w14:textId="77777777" w:rsidR="002852B7" w:rsidRPr="008F6433" w:rsidRDefault="002852B7" w:rsidP="00945C31">
      <w:pPr>
        <w:pStyle w:val="HELPsbulletedlist"/>
        <w:numPr>
          <w:ilvl w:val="1"/>
          <w:numId w:val="15"/>
        </w:numPr>
      </w:pPr>
      <w:r w:rsidRPr="008F6433">
        <w:t>What are my options?</w:t>
      </w:r>
    </w:p>
    <w:p w14:paraId="7AA9D14B" w14:textId="77777777" w:rsidR="002852B7" w:rsidRDefault="002852B7" w:rsidP="00945C31">
      <w:pPr>
        <w:pStyle w:val="HELPsbulletedlist"/>
        <w:numPr>
          <w:ilvl w:val="1"/>
          <w:numId w:val="15"/>
        </w:numPr>
      </w:pPr>
      <w:r w:rsidRPr="008F6433">
        <w:t>Do I need help from a trusted adult to help with this choice?</w:t>
      </w:r>
    </w:p>
    <w:p w14:paraId="5FCF3683" w14:textId="77777777" w:rsidR="002852B7" w:rsidRPr="006D0D7C" w:rsidRDefault="002852B7" w:rsidP="00945C31">
      <w:pPr>
        <w:pStyle w:val="HELPsbulletedlist"/>
        <w:numPr>
          <w:ilvl w:val="1"/>
          <w:numId w:val="15"/>
        </w:numPr>
      </w:pPr>
      <w:r>
        <w:t>If you need to say NO to an unhealthy choice, you can follow these steps.</w:t>
      </w:r>
    </w:p>
    <w:p w14:paraId="2B6B1AA1" w14:textId="77777777" w:rsidR="002852B7" w:rsidRPr="00436393" w:rsidRDefault="002852B7" w:rsidP="00945C31">
      <w:pPr>
        <w:pStyle w:val="HELPsbulletedlist"/>
        <w:numPr>
          <w:ilvl w:val="2"/>
          <w:numId w:val="15"/>
        </w:numPr>
      </w:pPr>
      <w:r>
        <w:t xml:space="preserve">Say, “NO. That’s unhealthy and unsafe.” </w:t>
      </w:r>
    </w:p>
    <w:p w14:paraId="46E96090" w14:textId="77777777" w:rsidR="002852B7" w:rsidRPr="00DE1F26" w:rsidRDefault="002852B7" w:rsidP="00945C31">
      <w:pPr>
        <w:pStyle w:val="HELPsbulletedlist"/>
        <w:numPr>
          <w:ilvl w:val="2"/>
          <w:numId w:val="15"/>
        </w:numPr>
      </w:pPr>
      <w:r>
        <w:t xml:space="preserve">Then ask for help from a trusted adult. </w:t>
      </w:r>
    </w:p>
    <w:p w14:paraId="022A587F" w14:textId="77777777" w:rsidR="002852B7" w:rsidRPr="00763F7D" w:rsidRDefault="002852B7" w:rsidP="00945C31">
      <w:pPr>
        <w:pStyle w:val="HELPsbulletedlist"/>
      </w:pPr>
      <w:r>
        <w:t>Practice (Attachment 3.1)</w:t>
      </w:r>
    </w:p>
    <w:p w14:paraId="2D91ADFF" w14:textId="77777777" w:rsidR="002852B7" w:rsidRDefault="002852B7" w:rsidP="00945C31">
      <w:pPr>
        <w:pStyle w:val="HELPsbulletedlist"/>
      </w:pPr>
      <w:r w:rsidRPr="00A1318A">
        <w:t xml:space="preserve">Read: </w:t>
      </w:r>
      <w:r>
        <w:t xml:space="preserve">You are hungry and go to the kitchen. You see a medicine bottle on the counter. You are not sure what it is. </w:t>
      </w:r>
    </w:p>
    <w:p w14:paraId="48CCC969" w14:textId="77777777" w:rsidR="002852B7" w:rsidRDefault="002852B7" w:rsidP="00945C31">
      <w:pPr>
        <w:pStyle w:val="HELPsbulletedlist"/>
        <w:numPr>
          <w:ilvl w:val="1"/>
          <w:numId w:val="15"/>
        </w:numPr>
      </w:pPr>
      <w:r w:rsidRPr="00A1318A">
        <w:lastRenderedPageBreak/>
        <w:t>Point to each question and ask students to answer. Briefly discuss their responses before moving to the next question.</w:t>
      </w:r>
    </w:p>
    <w:p w14:paraId="73578D58" w14:textId="77777777" w:rsidR="002852B7" w:rsidRDefault="002852B7" w:rsidP="00945C31">
      <w:pPr>
        <w:pStyle w:val="HELPsbulletedlist"/>
        <w:numPr>
          <w:ilvl w:val="2"/>
          <w:numId w:val="15"/>
        </w:numPr>
      </w:pPr>
      <w:r>
        <w:t>STOP: Know what</w:t>
      </w:r>
      <w:r w:rsidRPr="00A1318A">
        <w:t xml:space="preserve"> is happening</w:t>
      </w:r>
      <w:r>
        <w:t>.</w:t>
      </w:r>
      <w:r w:rsidRPr="00A1318A">
        <w:t xml:space="preserve"> (</w:t>
      </w:r>
      <w:r>
        <w:rPr>
          <w:i/>
        </w:rPr>
        <w:t>There is something unhealthy or unsafe — or you just don’t know</w:t>
      </w:r>
      <w:r w:rsidRPr="00A1318A">
        <w:t>.)</w:t>
      </w:r>
    </w:p>
    <w:p w14:paraId="00D65EC3" w14:textId="77777777" w:rsidR="002852B7" w:rsidRPr="001D0C62" w:rsidRDefault="002852B7" w:rsidP="00945C31">
      <w:pPr>
        <w:pStyle w:val="HELPsbulletedlist"/>
        <w:numPr>
          <w:ilvl w:val="2"/>
          <w:numId w:val="15"/>
        </w:numPr>
      </w:pPr>
      <w:r>
        <w:t xml:space="preserve">THINK: </w:t>
      </w:r>
      <w:r w:rsidRPr="00A1318A">
        <w:t>Do you need help? (</w:t>
      </w:r>
      <w:r w:rsidRPr="00A1318A">
        <w:rPr>
          <w:i/>
        </w:rPr>
        <w:t xml:space="preserve">Yes, </w:t>
      </w:r>
      <w:r>
        <w:rPr>
          <w:i/>
        </w:rPr>
        <w:t>I want to be safe and healthy.)</w:t>
      </w:r>
    </w:p>
    <w:p w14:paraId="3AFE00A2" w14:textId="77777777" w:rsidR="002852B7" w:rsidRPr="006D0D7C" w:rsidRDefault="002852B7" w:rsidP="00945C31">
      <w:pPr>
        <w:pStyle w:val="HELPsbulletedlist"/>
        <w:numPr>
          <w:ilvl w:val="3"/>
          <w:numId w:val="15"/>
        </w:numPr>
      </w:pPr>
      <w:r>
        <w:t>If you need to say NO to an unhealthy choice, you can follow these steps.</w:t>
      </w:r>
    </w:p>
    <w:p w14:paraId="3D6B1D9F" w14:textId="77777777" w:rsidR="002852B7" w:rsidRPr="00436393" w:rsidRDefault="002852B7" w:rsidP="00945C31">
      <w:pPr>
        <w:pStyle w:val="HELPsbulletedlist"/>
        <w:numPr>
          <w:ilvl w:val="3"/>
          <w:numId w:val="15"/>
        </w:numPr>
      </w:pPr>
      <w:r>
        <w:t>Say, “NO. That’s unhealthy and unsafe.”</w:t>
      </w:r>
    </w:p>
    <w:p w14:paraId="515C28BD" w14:textId="77777777" w:rsidR="002852B7" w:rsidRPr="001D0C62" w:rsidRDefault="002852B7" w:rsidP="00945C31">
      <w:pPr>
        <w:pStyle w:val="HELPsbulletedlist"/>
        <w:numPr>
          <w:ilvl w:val="3"/>
          <w:numId w:val="15"/>
        </w:numPr>
      </w:pPr>
      <w:r>
        <w:t>Then ask for help from a trusted adult.</w:t>
      </w:r>
    </w:p>
    <w:p w14:paraId="5793BB8B" w14:textId="77777777" w:rsidR="002852B7" w:rsidRDefault="002852B7" w:rsidP="00945C31">
      <w:pPr>
        <w:pStyle w:val="HELPsbulletedlist"/>
        <w:numPr>
          <w:ilvl w:val="3"/>
          <w:numId w:val="15"/>
        </w:numPr>
      </w:pPr>
      <w:r w:rsidRPr="00A1318A">
        <w:t>WHO can help?</w:t>
      </w:r>
      <w:r>
        <w:t xml:space="preserve"> </w:t>
      </w:r>
      <w:r w:rsidRPr="00A1318A">
        <w:t>(</w:t>
      </w:r>
      <w:r w:rsidRPr="00A1318A">
        <w:rPr>
          <w:i/>
        </w:rPr>
        <w:t xml:space="preserve">A </w:t>
      </w:r>
      <w:r>
        <w:rPr>
          <w:i/>
        </w:rPr>
        <w:t>t</w:t>
      </w:r>
      <w:r w:rsidRPr="00A1318A">
        <w:rPr>
          <w:i/>
        </w:rPr>
        <w:t xml:space="preserve">rusted </w:t>
      </w:r>
      <w:r>
        <w:rPr>
          <w:i/>
        </w:rPr>
        <w:t>a</w:t>
      </w:r>
      <w:r w:rsidRPr="00A1318A">
        <w:rPr>
          <w:i/>
        </w:rPr>
        <w:t>dult at home</w:t>
      </w:r>
      <w:r w:rsidRPr="00A1318A">
        <w:t>)</w:t>
      </w:r>
    </w:p>
    <w:p w14:paraId="598E9804" w14:textId="6866A976" w:rsidR="002852B7" w:rsidRDefault="002852B7" w:rsidP="00945C31">
      <w:pPr>
        <w:pStyle w:val="HELPsbulletedlist"/>
        <w:numPr>
          <w:ilvl w:val="4"/>
          <w:numId w:val="15"/>
        </w:numPr>
      </w:pPr>
      <w:r>
        <w:t>Review the picture of trusted adults</w:t>
      </w:r>
      <w:r w:rsidR="00294A3B">
        <w:t xml:space="preserve"> </w:t>
      </w:r>
      <w:r>
        <w:t xml:space="preserve">to confirm they can recognize a trusted adult. </w:t>
      </w:r>
    </w:p>
    <w:p w14:paraId="4E6AA718" w14:textId="77777777" w:rsidR="002852B7" w:rsidRPr="004E3BF4" w:rsidRDefault="002852B7" w:rsidP="00945C31">
      <w:pPr>
        <w:pStyle w:val="HELPsbulletedlist"/>
        <w:numPr>
          <w:ilvl w:val="4"/>
          <w:numId w:val="15"/>
        </w:numPr>
      </w:pPr>
      <w:r w:rsidRPr="00A1318A">
        <w:t xml:space="preserve">EXPLAIN: </w:t>
      </w:r>
      <w:r>
        <w:t>W</w:t>
      </w:r>
      <w:r w:rsidRPr="00A1318A">
        <w:t>e know</w:t>
      </w:r>
      <w:r w:rsidRPr="00A1318A">
        <w:rPr>
          <w:highlight w:val="white"/>
        </w:rPr>
        <w:t xml:space="preserve"> </w:t>
      </w:r>
      <w:r w:rsidRPr="00A1318A">
        <w:t>we need help</w:t>
      </w:r>
      <w:r>
        <w:t xml:space="preserve">, </w:t>
      </w:r>
      <w:r w:rsidRPr="00DC084E">
        <w:t>and</w:t>
      </w:r>
      <w:r w:rsidRPr="00A1318A">
        <w:t xml:space="preserve"> we know who we are going to ask for that help</w:t>
      </w:r>
      <w:r>
        <w:t>. W</w:t>
      </w:r>
      <w:r w:rsidRPr="00A1318A">
        <w:t>hat do we do next?</w:t>
      </w:r>
      <w:r>
        <w:t xml:space="preserve"> </w:t>
      </w:r>
    </w:p>
    <w:p w14:paraId="6C993528" w14:textId="77777777" w:rsidR="002852B7" w:rsidRDefault="002852B7" w:rsidP="00945C31">
      <w:pPr>
        <w:pStyle w:val="HELPssubhead"/>
      </w:pPr>
      <w:r w:rsidRPr="00A1318A">
        <w:t>Activity 2:</w:t>
      </w:r>
      <w:r>
        <w:t xml:space="preserve"> </w:t>
      </w:r>
      <w:r w:rsidRPr="00A1318A">
        <w:t>How to Ask for Help</w:t>
      </w:r>
    </w:p>
    <w:p w14:paraId="4C993FE2" w14:textId="77777777" w:rsidR="002852B7" w:rsidRPr="004E3BF4" w:rsidRDefault="002852B7" w:rsidP="00945C31">
      <w:pPr>
        <w:pStyle w:val="HELPsbulletedlist"/>
        <w:rPr>
          <w:bCs/>
        </w:rPr>
      </w:pPr>
      <w:r>
        <w:rPr>
          <w:bCs/>
        </w:rPr>
        <w:t>Now that we know when we need help, let’s learn how to ask for help:</w:t>
      </w:r>
    </w:p>
    <w:p w14:paraId="2E34A0C9" w14:textId="77777777" w:rsidR="002852B7" w:rsidRPr="00A1318A" w:rsidRDefault="002852B7" w:rsidP="00945C31">
      <w:pPr>
        <w:pStyle w:val="HELPsbulletedlist"/>
      </w:pPr>
      <w:r w:rsidRPr="00A1318A">
        <w:t>REVIEW the steps of asking for help:</w:t>
      </w:r>
    </w:p>
    <w:p w14:paraId="34091723" w14:textId="77777777" w:rsidR="002852B7" w:rsidRPr="00A1318A" w:rsidRDefault="002852B7" w:rsidP="00945C31">
      <w:pPr>
        <w:pStyle w:val="HELPsbulletedlist"/>
        <w:numPr>
          <w:ilvl w:val="1"/>
          <w:numId w:val="15"/>
        </w:numPr>
      </w:pPr>
      <w:r w:rsidRPr="00A1318A">
        <w:t>ASK: “Can you help me?”</w:t>
      </w:r>
    </w:p>
    <w:p w14:paraId="5BC96491" w14:textId="77777777" w:rsidR="002852B7" w:rsidRPr="00A1318A" w:rsidRDefault="002852B7" w:rsidP="00945C31">
      <w:pPr>
        <w:pStyle w:val="HELPsbulletedlist"/>
        <w:numPr>
          <w:ilvl w:val="1"/>
          <w:numId w:val="15"/>
        </w:numPr>
      </w:pPr>
      <w:r w:rsidRPr="00A1318A">
        <w:t xml:space="preserve">TELL your </w:t>
      </w:r>
      <w:r>
        <w:t>t</w:t>
      </w:r>
      <w:r w:rsidRPr="00A1318A">
        <w:t xml:space="preserve">rusted </w:t>
      </w:r>
      <w:r>
        <w:t>a</w:t>
      </w:r>
      <w:r w:rsidRPr="00A1318A">
        <w:t>dult what has happened (</w:t>
      </w:r>
      <w:r>
        <w:t>y</w:t>
      </w:r>
      <w:r w:rsidRPr="00A1318A">
        <w:t>our need or problem)</w:t>
      </w:r>
      <w:r>
        <w:t>.</w:t>
      </w:r>
    </w:p>
    <w:p w14:paraId="5823FA1F" w14:textId="77777777" w:rsidR="002852B7" w:rsidRPr="00763F7D" w:rsidRDefault="002852B7" w:rsidP="00945C31">
      <w:pPr>
        <w:pStyle w:val="HELPsbulletedlist"/>
        <w:numPr>
          <w:ilvl w:val="1"/>
          <w:numId w:val="15"/>
        </w:numPr>
      </w:pPr>
      <w:r w:rsidRPr="00A1318A">
        <w:t xml:space="preserve">LISTEN to your </w:t>
      </w:r>
      <w:r>
        <w:t>t</w:t>
      </w:r>
      <w:r w:rsidRPr="00A1318A">
        <w:t xml:space="preserve">rusted </w:t>
      </w:r>
      <w:r>
        <w:t>a</w:t>
      </w:r>
      <w:r w:rsidRPr="00A1318A">
        <w:t>dult.</w:t>
      </w:r>
    </w:p>
    <w:p w14:paraId="773F633B" w14:textId="77777777" w:rsidR="002852B7" w:rsidRPr="00A1318A" w:rsidRDefault="002852B7" w:rsidP="00945C31">
      <w:pPr>
        <w:pStyle w:val="HELPsbulletedlist"/>
        <w:numPr>
          <w:ilvl w:val="1"/>
          <w:numId w:val="15"/>
        </w:numPr>
      </w:pPr>
      <w:r>
        <w:t xml:space="preserve">THANK </w:t>
      </w:r>
      <w:r>
        <w:rPr>
          <w:bCs/>
        </w:rPr>
        <w:t xml:space="preserve">the trusted adult. </w:t>
      </w:r>
    </w:p>
    <w:p w14:paraId="55CEC4D2" w14:textId="77777777" w:rsidR="002852B7" w:rsidRDefault="002852B7" w:rsidP="00945C31">
      <w:pPr>
        <w:pStyle w:val="HELPsbulletedlist"/>
      </w:pPr>
      <w:r>
        <w:t>We can use our words and our body to communicate. Remember to:</w:t>
      </w:r>
    </w:p>
    <w:p w14:paraId="786185D3" w14:textId="77777777" w:rsidR="002852B7" w:rsidRPr="00436393" w:rsidRDefault="002852B7" w:rsidP="00945C31">
      <w:pPr>
        <w:pStyle w:val="HELPsbulletedlist"/>
        <w:numPr>
          <w:ilvl w:val="1"/>
          <w:numId w:val="15"/>
        </w:numPr>
      </w:pPr>
      <w:r w:rsidRPr="00436393">
        <w:t>Look at your trusted adult.</w:t>
      </w:r>
    </w:p>
    <w:p w14:paraId="5057F22D" w14:textId="77777777" w:rsidR="002852B7" w:rsidRPr="00436393" w:rsidRDefault="002852B7" w:rsidP="00945C31">
      <w:pPr>
        <w:pStyle w:val="HELPsbulletedlist"/>
        <w:numPr>
          <w:ilvl w:val="1"/>
          <w:numId w:val="15"/>
        </w:numPr>
      </w:pPr>
      <w:r w:rsidRPr="00436393">
        <w:t>Keep your hands and feet still.</w:t>
      </w:r>
    </w:p>
    <w:p w14:paraId="58F29238" w14:textId="77777777" w:rsidR="002852B7" w:rsidRPr="00436393" w:rsidRDefault="002852B7" w:rsidP="00945C31">
      <w:pPr>
        <w:pStyle w:val="HELPsbulletedlist"/>
        <w:numPr>
          <w:ilvl w:val="1"/>
          <w:numId w:val="15"/>
        </w:numPr>
      </w:pPr>
      <w:r w:rsidRPr="00436393">
        <w:t>Tell them what happened.</w:t>
      </w:r>
    </w:p>
    <w:p w14:paraId="6CE0616E" w14:textId="77777777" w:rsidR="002852B7" w:rsidRPr="00436393" w:rsidRDefault="002852B7" w:rsidP="00945C31">
      <w:pPr>
        <w:pStyle w:val="HELPsbulletedlist"/>
        <w:numPr>
          <w:ilvl w:val="1"/>
          <w:numId w:val="15"/>
        </w:numPr>
      </w:pPr>
      <w:r w:rsidRPr="00436393">
        <w:t>Nod your head if you understand what they are saying.</w:t>
      </w:r>
    </w:p>
    <w:p w14:paraId="7706B929" w14:textId="77777777" w:rsidR="002852B7" w:rsidRPr="00436393" w:rsidRDefault="002852B7" w:rsidP="00945C31">
      <w:pPr>
        <w:pStyle w:val="HELPsbulletedlist"/>
        <w:numPr>
          <w:ilvl w:val="2"/>
          <w:numId w:val="15"/>
        </w:numPr>
      </w:pPr>
      <w:r w:rsidRPr="00436393">
        <w:t>If you do not understand what they are telling you, say, “I do not understand.”</w:t>
      </w:r>
    </w:p>
    <w:p w14:paraId="57FA5201" w14:textId="77777777" w:rsidR="002852B7" w:rsidRPr="00DC22E7" w:rsidRDefault="002852B7" w:rsidP="00945C31">
      <w:pPr>
        <w:pStyle w:val="HELPsbulletedlist"/>
        <w:numPr>
          <w:ilvl w:val="2"/>
          <w:numId w:val="15"/>
        </w:numPr>
      </w:pPr>
      <w:r w:rsidRPr="00DC22E7">
        <w:t xml:space="preserve">If the trusted adult is busy and cannot help right away, wait patiently. If it is an emergency or dangerous, tell the adult it is an emergency. </w:t>
      </w:r>
    </w:p>
    <w:p w14:paraId="3928D0CC" w14:textId="77777777" w:rsidR="002852B7" w:rsidRPr="009513D0" w:rsidRDefault="002852B7" w:rsidP="00945C31">
      <w:pPr>
        <w:pStyle w:val="HELPsbulletedlist"/>
        <w:numPr>
          <w:ilvl w:val="1"/>
          <w:numId w:val="15"/>
        </w:numPr>
        <w:rPr>
          <w:bCs/>
        </w:rPr>
      </w:pPr>
      <w:r w:rsidRPr="009513D0">
        <w:t xml:space="preserve">Demonstrate </w:t>
      </w:r>
      <w:r w:rsidRPr="009513D0">
        <w:rPr>
          <w:bCs/>
        </w:rPr>
        <w:t xml:space="preserve">the steps to your students. Check for understanding by asking if they noticed all </w:t>
      </w:r>
      <w:r>
        <w:rPr>
          <w:bCs/>
        </w:rPr>
        <w:t>the steps.</w:t>
      </w:r>
      <w:r w:rsidRPr="009513D0">
        <w:rPr>
          <w:bCs/>
        </w:rPr>
        <w:t xml:space="preserve"> </w:t>
      </w:r>
      <w:r w:rsidRPr="009513D0">
        <w:rPr>
          <w:bCs/>
        </w:rPr>
        <w:br w:type="page"/>
      </w:r>
    </w:p>
    <w:p w14:paraId="6DDEF32E" w14:textId="77777777" w:rsidR="002852B7" w:rsidRDefault="002852B7" w:rsidP="00945C31">
      <w:pPr>
        <w:pStyle w:val="HELPssubhead"/>
      </w:pPr>
      <w:r>
        <w:lastRenderedPageBreak/>
        <w:t xml:space="preserve">Activity 3: Partner </w:t>
      </w:r>
      <w:r w:rsidRPr="006125A3">
        <w:t xml:space="preserve">PRACTICE </w:t>
      </w:r>
    </w:p>
    <w:p w14:paraId="1D241A15" w14:textId="77777777" w:rsidR="002852B7" w:rsidRPr="00763F7D" w:rsidRDefault="002852B7" w:rsidP="00945C31">
      <w:pPr>
        <w:pStyle w:val="HELPsbulletedlist"/>
      </w:pPr>
      <w:r>
        <w:t>Students will practice asking for help (as a class or with a partner)</w:t>
      </w:r>
    </w:p>
    <w:p w14:paraId="0D09608A" w14:textId="77777777" w:rsidR="002852B7" w:rsidRPr="00763F7D" w:rsidRDefault="002852B7" w:rsidP="00945C31">
      <w:pPr>
        <w:pStyle w:val="HELPsbulletedlist"/>
        <w:numPr>
          <w:ilvl w:val="1"/>
          <w:numId w:val="15"/>
        </w:numPr>
        <w:rPr>
          <w:color w:val="auto"/>
        </w:rPr>
      </w:pPr>
      <w:r w:rsidRPr="00763F7D">
        <w:rPr>
          <w:color w:val="auto"/>
        </w:rPr>
        <w:t xml:space="preserve">ASK: </w:t>
      </w:r>
      <w:r>
        <w:rPr>
          <w:color w:val="auto"/>
        </w:rPr>
        <w:t>Can you help me?</w:t>
      </w:r>
    </w:p>
    <w:p w14:paraId="3BC9377E" w14:textId="77777777" w:rsidR="002852B7" w:rsidRPr="00763F7D" w:rsidRDefault="002852B7" w:rsidP="00945C31">
      <w:pPr>
        <w:pStyle w:val="HELPsbulletedlist"/>
        <w:numPr>
          <w:ilvl w:val="1"/>
          <w:numId w:val="15"/>
        </w:numPr>
      </w:pPr>
      <w:r w:rsidRPr="00763F7D">
        <w:t xml:space="preserve">TELL: </w:t>
      </w:r>
      <w:r>
        <w:t xml:space="preserve">There is medicine on the counter. </w:t>
      </w:r>
    </w:p>
    <w:p w14:paraId="3162C0CE" w14:textId="77777777" w:rsidR="002852B7" w:rsidRPr="00763F7D" w:rsidRDefault="002852B7" w:rsidP="00945C31">
      <w:pPr>
        <w:pStyle w:val="HELPsbulletedlist"/>
        <w:numPr>
          <w:ilvl w:val="1"/>
          <w:numId w:val="15"/>
        </w:numPr>
      </w:pPr>
      <w:r w:rsidRPr="00763F7D">
        <w:t xml:space="preserve">LISTEN: </w:t>
      </w:r>
      <w:r>
        <w:t>Tell the students you will help and put the medicine away.</w:t>
      </w:r>
    </w:p>
    <w:p w14:paraId="348B651F" w14:textId="77777777" w:rsidR="002852B7" w:rsidRPr="005F1E4F" w:rsidRDefault="002852B7" w:rsidP="00945C31">
      <w:pPr>
        <w:pStyle w:val="HELPsbulletedlist"/>
        <w:numPr>
          <w:ilvl w:val="1"/>
          <w:numId w:val="15"/>
        </w:numPr>
      </w:pPr>
      <w:r>
        <w:t>THANK</w:t>
      </w:r>
      <w:r w:rsidRPr="00A1318A">
        <w:t xml:space="preserve"> </w:t>
      </w:r>
    </w:p>
    <w:p w14:paraId="62B31846" w14:textId="77777777" w:rsidR="002852B7" w:rsidRPr="006125A3" w:rsidRDefault="002852B7" w:rsidP="00945C31">
      <w:pPr>
        <w:pStyle w:val="HELPsbulletedlist"/>
      </w:pPr>
      <w:r>
        <w:t xml:space="preserve">Use Attachment 3.2 to assess students’ performance. </w:t>
      </w:r>
    </w:p>
    <w:p w14:paraId="0BB7103F" w14:textId="77777777" w:rsidR="002852B7" w:rsidRDefault="002852B7" w:rsidP="00945C31">
      <w:pPr>
        <w:pStyle w:val="HELPssubhead"/>
      </w:pPr>
      <w:r>
        <w:t>Activity 4: Scenario</w:t>
      </w:r>
    </w:p>
    <w:p w14:paraId="08F6FA10" w14:textId="77777777" w:rsidR="002852B7" w:rsidRDefault="002852B7" w:rsidP="00945C31">
      <w:pPr>
        <w:pStyle w:val="HELPsbulletedlist"/>
        <w:rPr>
          <w:bCs/>
        </w:rPr>
      </w:pPr>
      <w:r>
        <w:rPr>
          <w:bCs/>
        </w:rPr>
        <w:t>You and your friend find what looks like a vape on the picnic table at the park. You are unsure what to do next, but you see a police officer nearby. (Attachment 3.3)</w:t>
      </w:r>
    </w:p>
    <w:p w14:paraId="05E3DBA2" w14:textId="77777777" w:rsidR="002852B7" w:rsidRPr="00173008" w:rsidRDefault="002852B7" w:rsidP="00945C31">
      <w:pPr>
        <w:pStyle w:val="HELPsbulletedlist"/>
        <w:numPr>
          <w:ilvl w:val="1"/>
          <w:numId w:val="15"/>
        </w:numPr>
        <w:rPr>
          <w:bCs/>
          <w:color w:val="auto"/>
        </w:rPr>
      </w:pPr>
      <w:r w:rsidRPr="00DC084E">
        <w:rPr>
          <w:color w:val="auto"/>
        </w:rPr>
        <w:t xml:space="preserve">Stop </w:t>
      </w:r>
      <w:r w:rsidRPr="00173008">
        <w:rPr>
          <w:bCs/>
          <w:color w:val="auto"/>
        </w:rPr>
        <w:t>– What is happening? That looks unhealthy or unsafe</w:t>
      </w:r>
      <w:r>
        <w:rPr>
          <w:bCs/>
          <w:color w:val="auto"/>
        </w:rPr>
        <w:t>.</w:t>
      </w:r>
    </w:p>
    <w:p w14:paraId="116D8296" w14:textId="77777777" w:rsidR="002852B7" w:rsidRPr="00173008" w:rsidRDefault="002852B7" w:rsidP="00945C31">
      <w:pPr>
        <w:pStyle w:val="HELPsbulletedlist"/>
        <w:numPr>
          <w:ilvl w:val="1"/>
          <w:numId w:val="15"/>
        </w:numPr>
        <w:rPr>
          <w:bCs/>
          <w:color w:val="auto"/>
        </w:rPr>
      </w:pPr>
      <w:r w:rsidRPr="00DC084E">
        <w:rPr>
          <w:color w:val="auto"/>
        </w:rPr>
        <w:t>Think</w:t>
      </w:r>
      <w:r w:rsidRPr="00173008">
        <w:rPr>
          <w:bCs/>
          <w:color w:val="auto"/>
        </w:rPr>
        <w:t xml:space="preserve"> – Do I need help? Who could help me? </w:t>
      </w:r>
    </w:p>
    <w:p w14:paraId="313778D4" w14:textId="77777777" w:rsidR="002852B7" w:rsidRPr="00173008" w:rsidRDefault="002852B7" w:rsidP="00945C31">
      <w:pPr>
        <w:pStyle w:val="HELPsbulletedlist"/>
        <w:numPr>
          <w:ilvl w:val="2"/>
          <w:numId w:val="15"/>
        </w:numPr>
        <w:rPr>
          <w:bCs/>
          <w:color w:val="auto"/>
        </w:rPr>
      </w:pPr>
      <w:r w:rsidRPr="00173008">
        <w:rPr>
          <w:bCs/>
          <w:color w:val="auto"/>
        </w:rPr>
        <w:t>I need help</w:t>
      </w:r>
      <w:r>
        <w:rPr>
          <w:bCs/>
          <w:color w:val="auto"/>
        </w:rPr>
        <w:t>.</w:t>
      </w:r>
      <w:r w:rsidRPr="00173008">
        <w:rPr>
          <w:bCs/>
          <w:color w:val="auto"/>
        </w:rPr>
        <w:t xml:space="preserve"> </w:t>
      </w:r>
      <w:r>
        <w:rPr>
          <w:bCs/>
          <w:color w:val="auto"/>
        </w:rPr>
        <w:t>I should ask a trusted adult</w:t>
      </w:r>
      <w:r w:rsidRPr="00173008">
        <w:rPr>
          <w:bCs/>
          <w:color w:val="auto"/>
        </w:rPr>
        <w:t>.</w:t>
      </w:r>
      <w:r>
        <w:rPr>
          <w:bCs/>
          <w:color w:val="auto"/>
        </w:rPr>
        <w:t xml:space="preserve"> Who is the nearest trusted adult who can help? It looks like the police officer can help. </w:t>
      </w:r>
      <w:r w:rsidRPr="00173008">
        <w:rPr>
          <w:bCs/>
          <w:color w:val="auto"/>
        </w:rPr>
        <w:t xml:space="preserve"> </w:t>
      </w:r>
    </w:p>
    <w:p w14:paraId="382329AB" w14:textId="77777777" w:rsidR="002852B7" w:rsidRPr="00173008" w:rsidRDefault="002852B7" w:rsidP="00945C31">
      <w:pPr>
        <w:pStyle w:val="HELPsbulletedlist"/>
        <w:numPr>
          <w:ilvl w:val="1"/>
          <w:numId w:val="15"/>
        </w:numPr>
        <w:rPr>
          <w:bCs/>
          <w:color w:val="auto"/>
        </w:rPr>
      </w:pPr>
      <w:r w:rsidRPr="00DC084E">
        <w:rPr>
          <w:color w:val="auto"/>
        </w:rPr>
        <w:t>Ask</w:t>
      </w:r>
      <w:r w:rsidRPr="00173008">
        <w:rPr>
          <w:bCs/>
          <w:color w:val="auto"/>
        </w:rPr>
        <w:t xml:space="preserve"> – Let’s practice asking for help</w:t>
      </w:r>
      <w:r>
        <w:rPr>
          <w:bCs/>
          <w:color w:val="auto"/>
        </w:rPr>
        <w:t xml:space="preserve"> from the police officer.</w:t>
      </w:r>
      <w:r w:rsidRPr="00173008">
        <w:rPr>
          <w:bCs/>
          <w:color w:val="auto"/>
        </w:rPr>
        <w:t xml:space="preserve"> Remember to </w:t>
      </w:r>
      <w:r w:rsidRPr="00DC084E">
        <w:rPr>
          <w:color w:val="auto"/>
        </w:rPr>
        <w:t>Ask</w:t>
      </w:r>
      <w:r w:rsidRPr="00173008">
        <w:rPr>
          <w:bCs/>
          <w:color w:val="auto"/>
        </w:rPr>
        <w:t xml:space="preserve">, </w:t>
      </w:r>
      <w:r w:rsidRPr="00DC084E">
        <w:rPr>
          <w:color w:val="auto"/>
        </w:rPr>
        <w:t>Tell</w:t>
      </w:r>
      <w:r w:rsidRPr="00173008">
        <w:rPr>
          <w:bCs/>
          <w:color w:val="auto"/>
        </w:rPr>
        <w:t xml:space="preserve">, </w:t>
      </w:r>
      <w:r w:rsidRPr="009513D0">
        <w:rPr>
          <w:color w:val="auto"/>
        </w:rPr>
        <w:t>Listen</w:t>
      </w:r>
      <w:r w:rsidRPr="00436393">
        <w:rPr>
          <w:color w:val="auto"/>
        </w:rPr>
        <w:t>,</w:t>
      </w:r>
      <w:r w:rsidRPr="00173008">
        <w:rPr>
          <w:bCs/>
          <w:color w:val="auto"/>
        </w:rPr>
        <w:t xml:space="preserve"> and </w:t>
      </w:r>
      <w:r w:rsidRPr="00DC084E">
        <w:rPr>
          <w:color w:val="auto"/>
        </w:rPr>
        <w:t>Thank</w:t>
      </w:r>
      <w:r>
        <w:rPr>
          <w:color w:val="auto"/>
        </w:rPr>
        <w:t>.</w:t>
      </w:r>
    </w:p>
    <w:p w14:paraId="380257FE" w14:textId="77777777" w:rsidR="002852B7" w:rsidRPr="009056E8" w:rsidRDefault="002852B7" w:rsidP="00945C31">
      <w:pPr>
        <w:pStyle w:val="HELPsbulletedlist"/>
      </w:pPr>
      <w:r>
        <w:rPr>
          <w:bCs/>
        </w:rPr>
        <w:t>Great job of asking for help. Let’s pretend there was not a trusted adult nearby. If you recognize a situation where a trusted adult is not available or nearby, you might also need to say NO immediately to an unhealthy or unsafe choice.</w:t>
      </w:r>
    </w:p>
    <w:p w14:paraId="4CF68111" w14:textId="77777777" w:rsidR="002852B7" w:rsidRPr="00BF4FC9" w:rsidRDefault="002852B7" w:rsidP="00945C31">
      <w:pPr>
        <w:pStyle w:val="HELPsbulletedlist"/>
        <w:numPr>
          <w:ilvl w:val="1"/>
          <w:numId w:val="15"/>
        </w:numPr>
      </w:pPr>
      <w:r w:rsidRPr="00436393">
        <w:rPr>
          <w:bCs/>
        </w:rPr>
        <w:t xml:space="preserve">Say, </w:t>
      </w:r>
      <w:r>
        <w:t xml:space="preserve">“NO. </w:t>
      </w:r>
      <w:r>
        <w:rPr>
          <w:bCs/>
        </w:rPr>
        <w:t>I will not do that.</w:t>
      </w:r>
      <w:r>
        <w:t xml:space="preserve"> It is healthy or unsafe.”</w:t>
      </w:r>
    </w:p>
    <w:p w14:paraId="27C24231" w14:textId="77777777" w:rsidR="002852B7" w:rsidRDefault="002852B7" w:rsidP="00945C31">
      <w:pPr>
        <w:pStyle w:val="HELPsbulletedlist"/>
        <w:numPr>
          <w:ilvl w:val="1"/>
          <w:numId w:val="15"/>
        </w:numPr>
      </w:pPr>
      <w:r w:rsidRPr="004D6D62">
        <w:rPr>
          <w:bCs/>
        </w:rPr>
        <w:t>Walk away</w:t>
      </w:r>
      <w:r>
        <w:rPr>
          <w:bCs/>
        </w:rPr>
        <w:t>.</w:t>
      </w:r>
      <w:r>
        <w:t xml:space="preserve"> Don’t stay and argue what to do.</w:t>
      </w:r>
    </w:p>
    <w:p w14:paraId="6272238C" w14:textId="77777777" w:rsidR="002852B7" w:rsidRDefault="002852B7" w:rsidP="00945C31">
      <w:pPr>
        <w:pStyle w:val="HELPsbulletedlist"/>
        <w:numPr>
          <w:ilvl w:val="1"/>
          <w:numId w:val="15"/>
        </w:numPr>
      </w:pPr>
      <w:r>
        <w:t>Tell a trusted adult and ask for help once you find them.</w:t>
      </w:r>
    </w:p>
    <w:p w14:paraId="4FCA9237" w14:textId="77777777" w:rsidR="002852B7" w:rsidRPr="00BF4FC9" w:rsidRDefault="002852B7" w:rsidP="00945C31">
      <w:pPr>
        <w:pStyle w:val="HELPsbulletedlist"/>
      </w:pPr>
      <w:r>
        <w:t xml:space="preserve">If time, use the role-play strategy for this situation - </w:t>
      </w:r>
      <w:r w:rsidRPr="00BF4FC9">
        <w:t xml:space="preserve">Someone wants you to try a pill they found at home and brought to school. </w:t>
      </w:r>
    </w:p>
    <w:p w14:paraId="29583873" w14:textId="77777777" w:rsidR="002852B7" w:rsidRDefault="002852B7" w:rsidP="00945C31">
      <w:pPr>
        <w:pStyle w:val="HELPsHeadline"/>
        <w:rPr>
          <w:rFonts w:eastAsia="Calibri"/>
        </w:rPr>
      </w:pPr>
      <w:r w:rsidRPr="00A1318A">
        <w:rPr>
          <w:rFonts w:eastAsia="Calibri"/>
        </w:rPr>
        <w:t>Closure:</w:t>
      </w:r>
    </w:p>
    <w:p w14:paraId="387A5FE8" w14:textId="77777777" w:rsidR="002852B7" w:rsidRPr="004279DA" w:rsidRDefault="002852B7" w:rsidP="00945C31">
      <w:pPr>
        <w:pStyle w:val="HELPsbulletedlist"/>
        <w:rPr>
          <w:bCs/>
        </w:rPr>
      </w:pPr>
      <w:r w:rsidRPr="004279DA">
        <w:rPr>
          <w:bCs/>
        </w:rPr>
        <w:t>Today we learned how to ask for help.</w:t>
      </w:r>
      <w:r>
        <w:rPr>
          <w:bCs/>
        </w:rPr>
        <w:t xml:space="preserve"> </w:t>
      </w:r>
      <w:r w:rsidRPr="004279DA">
        <w:rPr>
          <w:bCs/>
        </w:rPr>
        <w:t xml:space="preserve">How do we know if we need help? </w:t>
      </w:r>
      <w:r>
        <w:rPr>
          <w:bCs/>
        </w:rPr>
        <w:t>(</w:t>
      </w:r>
      <w:r w:rsidRPr="004279DA">
        <w:rPr>
          <w:bCs/>
        </w:rPr>
        <w:t xml:space="preserve">Stop </w:t>
      </w:r>
      <w:r>
        <w:rPr>
          <w:bCs/>
        </w:rPr>
        <w:t>and</w:t>
      </w:r>
      <w:r w:rsidRPr="004279DA">
        <w:rPr>
          <w:bCs/>
        </w:rPr>
        <w:t xml:space="preserve"> </w:t>
      </w:r>
      <w:r>
        <w:rPr>
          <w:bCs/>
        </w:rPr>
        <w:t>t</w:t>
      </w:r>
      <w:r w:rsidRPr="004279DA">
        <w:rPr>
          <w:bCs/>
        </w:rPr>
        <w:t>hink</w:t>
      </w:r>
      <w:r>
        <w:rPr>
          <w:bCs/>
        </w:rPr>
        <w:t>)</w:t>
      </w:r>
    </w:p>
    <w:p w14:paraId="49BE0FBD" w14:textId="77777777" w:rsidR="002852B7" w:rsidRPr="004279DA" w:rsidRDefault="002852B7" w:rsidP="00945C31">
      <w:pPr>
        <w:pStyle w:val="HELPsbulletedlist"/>
        <w:rPr>
          <w:bCs/>
        </w:rPr>
      </w:pPr>
      <w:r w:rsidRPr="004279DA">
        <w:rPr>
          <w:bCs/>
        </w:rPr>
        <w:t xml:space="preserve">Who should we ask for help? </w:t>
      </w:r>
      <w:r>
        <w:rPr>
          <w:bCs/>
        </w:rPr>
        <w:t>(</w:t>
      </w:r>
      <w:r w:rsidRPr="004279DA">
        <w:rPr>
          <w:bCs/>
        </w:rPr>
        <w:t>Trusted adults</w:t>
      </w:r>
      <w:r>
        <w:rPr>
          <w:bCs/>
        </w:rPr>
        <w:t>)</w:t>
      </w:r>
    </w:p>
    <w:p w14:paraId="1B6E91F1" w14:textId="77777777" w:rsidR="002852B7" w:rsidRPr="004279DA" w:rsidRDefault="002852B7" w:rsidP="00945C31">
      <w:pPr>
        <w:pStyle w:val="HELPsbulletedlist"/>
        <w:rPr>
          <w:bCs/>
        </w:rPr>
      </w:pPr>
      <w:r w:rsidRPr="004279DA">
        <w:rPr>
          <w:bCs/>
        </w:rPr>
        <w:t xml:space="preserve">Then how do we ask for help? </w:t>
      </w:r>
      <w:r>
        <w:rPr>
          <w:bCs/>
        </w:rPr>
        <w:t>(</w:t>
      </w:r>
      <w:r w:rsidRPr="004279DA">
        <w:rPr>
          <w:bCs/>
        </w:rPr>
        <w:t>Ask, tell, listen</w:t>
      </w:r>
      <w:r>
        <w:rPr>
          <w:bCs/>
        </w:rPr>
        <w:t>, thank)</w:t>
      </w:r>
    </w:p>
    <w:p w14:paraId="7BE17A94" w14:textId="77777777" w:rsidR="002852B7" w:rsidRPr="004279DA" w:rsidRDefault="002852B7" w:rsidP="00945C31">
      <w:pPr>
        <w:pStyle w:val="HELPsbulletedlist"/>
        <w:rPr>
          <w:bCs/>
        </w:rPr>
      </w:pPr>
      <w:r w:rsidRPr="004279DA">
        <w:rPr>
          <w:bCs/>
        </w:rPr>
        <w:t>Show me with your thumbs (up, down</w:t>
      </w:r>
      <w:r>
        <w:rPr>
          <w:bCs/>
        </w:rPr>
        <w:t>,</w:t>
      </w:r>
      <w:r w:rsidRPr="004279DA">
        <w:rPr>
          <w:bCs/>
        </w:rPr>
        <w:t xml:space="preserve"> or middle) how confident you are to ask a trusted adult for help</w:t>
      </w:r>
      <w:r>
        <w:rPr>
          <w:bCs/>
        </w:rPr>
        <w:t>.</w:t>
      </w:r>
      <w:r w:rsidRPr="004279DA">
        <w:rPr>
          <w:bCs/>
        </w:rPr>
        <w:t xml:space="preserve"> </w:t>
      </w:r>
      <w:r>
        <w:rPr>
          <w:bCs/>
        </w:rPr>
        <w:t xml:space="preserve">Why is it important to ask for help? </w:t>
      </w:r>
    </w:p>
    <w:p w14:paraId="433438BB" w14:textId="77777777" w:rsidR="00A34F88" w:rsidRPr="00271719" w:rsidRDefault="002852B7" w:rsidP="00A34F88">
      <w:pPr>
        <w:pStyle w:val="HELPsHeadline"/>
        <w:rPr>
          <w:rFonts w:eastAsia="Lustria"/>
          <w:bCs/>
        </w:rPr>
      </w:pPr>
      <w:r>
        <w:rPr>
          <w:rFonts w:eastAsia="Lustria"/>
          <w:sz w:val="22"/>
        </w:rPr>
        <w:br w:type="page"/>
      </w:r>
      <w:r w:rsidR="00A34F88" w:rsidRPr="00271719">
        <w:rPr>
          <w:rFonts w:eastAsia="Lustria"/>
        </w:rPr>
        <w:lastRenderedPageBreak/>
        <w:t xml:space="preserve">Attachment 3.1: </w:t>
      </w:r>
      <w:r w:rsidR="00A34F88" w:rsidRPr="00271719">
        <w:rPr>
          <w:rFonts w:eastAsia="Lustria"/>
          <w:bCs/>
        </w:rPr>
        <w:t>Ask for Help</w:t>
      </w:r>
    </w:p>
    <w:p w14:paraId="457139B9" w14:textId="77777777" w:rsidR="00A34F88" w:rsidRPr="00271719" w:rsidRDefault="00A34F88" w:rsidP="00A34F88">
      <w:pPr>
        <w:spacing w:after="160" w:line="259" w:lineRule="auto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hAnsi="Arial" w:cs="Arial"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ECFF733" wp14:editId="3FE96366">
            <wp:simplePos x="0" y="0"/>
            <wp:positionH relativeFrom="column">
              <wp:posOffset>1372235</wp:posOffset>
            </wp:positionH>
            <wp:positionV relativeFrom="paragraph">
              <wp:posOffset>308610</wp:posOffset>
            </wp:positionV>
            <wp:extent cx="1282065" cy="952500"/>
            <wp:effectExtent l="0" t="0" r="0" b="0"/>
            <wp:wrapTopAndBottom/>
            <wp:docPr id="593074611" name="Content Placeholder 7" descr="A group of yellow pill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D98C4A5-79AD-0D05-8F52-E8F73AF5BE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74611" name="Content Placeholder 7" descr="A group of yellow pills&#10;&#10;Description automatically generated">
                      <a:extLst>
                        <a:ext uri="{FF2B5EF4-FFF2-40B4-BE49-F238E27FC236}">
                          <a16:creationId xmlns:a16="http://schemas.microsoft.com/office/drawing/2014/main" id="{BD98C4A5-79AD-0D05-8F52-E8F73AF5BE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719">
        <w:rPr>
          <w:rFonts w:ascii="Arial" w:eastAsia="Calibri" w:hAnsi="Arial" w:cs="Arial"/>
          <w:sz w:val="20"/>
          <w:szCs w:val="20"/>
        </w:rPr>
        <w:t>You are hungry and go to the kitchen. You see medicine on the counter. You are not sure what it is.</w:t>
      </w:r>
    </w:p>
    <w:p w14:paraId="23C0353E" w14:textId="77777777" w:rsidR="00A34F88" w:rsidRDefault="00A34F88" w:rsidP="00A34F88">
      <w:pPr>
        <w:rPr>
          <w:rFonts w:ascii="Arial" w:hAnsi="Arial" w:cs="Arial"/>
          <w:b/>
          <w:bCs/>
          <w:sz w:val="20"/>
          <w:szCs w:val="20"/>
        </w:rPr>
      </w:pPr>
    </w:p>
    <w:p w14:paraId="1FC7467F" w14:textId="77777777" w:rsidR="00A34F88" w:rsidRPr="008C3305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</w:t>
      </w:r>
    </w:p>
    <w:p w14:paraId="3AE827BD" w14:textId="77777777" w:rsidR="00A34F88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>
        <w:rPr>
          <w:rFonts w:ascii="Arial" w:hAnsi="Arial" w:cs="Arial"/>
          <w:b/>
          <w:bCs/>
          <w:sz w:val="20"/>
          <w:szCs w:val="20"/>
        </w:rPr>
        <w:tab/>
        <w:t>STOP: What is happening?</w:t>
      </w:r>
    </w:p>
    <w:p w14:paraId="774960F0" w14:textId="77777777" w:rsidR="00A34F88" w:rsidRPr="00821E1D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Do I need help?</w:t>
      </w:r>
    </w:p>
    <w:p w14:paraId="5518CAE0" w14:textId="77777777" w:rsidR="00A34F88" w:rsidRPr="00976081" w:rsidRDefault="00A34F88" w:rsidP="00A34F88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212C4E14" wp14:editId="3BBC2537">
            <wp:extent cx="723900" cy="732104"/>
            <wp:effectExtent l="0" t="0" r="0" b="5080"/>
            <wp:docPr id="72844683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EC818D" wp14:editId="7B32DE81">
            <wp:extent cx="706438" cy="698500"/>
            <wp:effectExtent l="0" t="0" r="0" b="0"/>
            <wp:docPr id="1356376610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5249" name="Picture 28" descr="A green smiley fac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87" cy="72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8EE45C" wp14:editId="3F0863CC">
            <wp:extent cx="667904" cy="660400"/>
            <wp:effectExtent l="0" t="0" r="0" b="0"/>
            <wp:docPr id="936232741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36" cy="6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CAE559" wp14:editId="6DCD7D7E">
            <wp:extent cx="680748" cy="673100"/>
            <wp:effectExtent l="0" t="0" r="0" b="0"/>
            <wp:docPr id="702184380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1" cy="6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DE99" w14:textId="77777777" w:rsidR="00A34F88" w:rsidRPr="00976081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35076AA6" w14:textId="77777777" w:rsidR="00A34F88" w:rsidRDefault="00A34F88" w:rsidP="00A34F88">
      <w:pPr>
        <w:ind w:left="288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THINK: My options</w:t>
      </w:r>
    </w:p>
    <w:p w14:paraId="78933EB0" w14:textId="77777777" w:rsidR="00A34F88" w:rsidRDefault="00A34F88" w:rsidP="00EE3958">
      <w:pPr>
        <w:pStyle w:val="HELPsbulletedlist"/>
        <w:ind w:firstLine="3510"/>
      </w:pPr>
      <w:r w:rsidRPr="00703DE3">
        <w:rPr>
          <w:noProof/>
        </w:rPr>
        <w:drawing>
          <wp:anchor distT="0" distB="0" distL="114300" distR="114300" simplePos="0" relativeHeight="251660288" behindDoc="0" locked="0" layoutInCell="1" allowOverlap="1" wp14:anchorId="7F5435C4" wp14:editId="5C9FAF17">
            <wp:simplePos x="0" y="0"/>
            <wp:positionH relativeFrom="column">
              <wp:posOffset>69850</wp:posOffset>
            </wp:positionH>
            <wp:positionV relativeFrom="paragraph">
              <wp:posOffset>85090</wp:posOffset>
            </wp:positionV>
            <wp:extent cx="755773" cy="698500"/>
            <wp:effectExtent l="0" t="0" r="0" b="0"/>
            <wp:wrapNone/>
            <wp:docPr id="606399372" name="Content Placeholder 10" descr="A yellow face with a finger pointing to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00748E-FA2E-386A-8085-C868B3DF49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A yellow face with a finger pointing to it&#10;&#10;Description automatically generated">
                      <a:extLst>
                        <a:ext uri="{FF2B5EF4-FFF2-40B4-BE49-F238E27FC236}">
                          <a16:creationId xmlns:a16="http://schemas.microsoft.com/office/drawing/2014/main" id="{ED00748E-FA2E-386A-8085-C868B3DF49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3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Don’t take, touch, or taste.</w:t>
      </w:r>
    </w:p>
    <w:p w14:paraId="43D8E4B7" w14:textId="77777777" w:rsidR="00A34F88" w:rsidRDefault="00A34F88" w:rsidP="00EE3958">
      <w:pPr>
        <w:pStyle w:val="HELPsbulletedlist"/>
        <w:ind w:firstLine="3510"/>
      </w:pPr>
      <w:r>
        <w:t>Tell a trusted adult.</w:t>
      </w:r>
    </w:p>
    <w:p w14:paraId="72CB2734" w14:textId="77777777" w:rsidR="00A34F88" w:rsidRDefault="00A34F88" w:rsidP="00EE3958">
      <w:pPr>
        <w:pStyle w:val="HELPsbulletedlist"/>
        <w:ind w:firstLine="3510"/>
      </w:pPr>
      <w:r>
        <w:t>Try them.</w:t>
      </w:r>
    </w:p>
    <w:p w14:paraId="76ABF737" w14:textId="77777777" w:rsidR="00A34F88" w:rsidRPr="00271719" w:rsidRDefault="00A34F88" w:rsidP="00EE3958">
      <w:pPr>
        <w:pStyle w:val="HELPsbulletedlist"/>
        <w:ind w:firstLine="3510"/>
      </w:pPr>
      <w:r>
        <w:t>Touch them and throw them away.</w:t>
      </w:r>
    </w:p>
    <w:p w14:paraId="3E37E673" w14:textId="77777777" w:rsidR="00A34F88" w:rsidRDefault="00A34F88" w:rsidP="00A34F88">
      <w:pPr>
        <w:ind w:left="4320"/>
        <w:rPr>
          <w:rFonts w:ascii="Arial" w:hAnsi="Arial" w:cs="Arial"/>
          <w:b/>
          <w:bCs/>
          <w:sz w:val="20"/>
          <w:szCs w:val="20"/>
        </w:rPr>
      </w:pPr>
    </w:p>
    <w:p w14:paraId="0190B228" w14:textId="77777777" w:rsidR="00A34F88" w:rsidRDefault="00A34F88" w:rsidP="00A34F88">
      <w:pPr>
        <w:ind w:left="288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Who can help me?</w:t>
      </w:r>
    </w:p>
    <w:p w14:paraId="270F5CFC" w14:textId="54D90371" w:rsidR="00A34F88" w:rsidRDefault="00A34F88" w:rsidP="00EE3958">
      <w:pPr>
        <w:pStyle w:val="HELPsbulletedlist"/>
        <w:ind w:firstLine="3510"/>
      </w:pPr>
      <w:r>
        <w:t>My friend</w:t>
      </w:r>
      <w:r w:rsidR="00EE3958">
        <w:t>.</w:t>
      </w:r>
    </w:p>
    <w:p w14:paraId="136EE8B9" w14:textId="18822BDA" w:rsidR="00A34F88" w:rsidRDefault="00A34F88" w:rsidP="00EE3958">
      <w:pPr>
        <w:pStyle w:val="HELPsbulletedlist"/>
        <w:ind w:firstLine="3510"/>
      </w:pPr>
      <w:r>
        <w:t>A trusted adult</w:t>
      </w:r>
      <w:r w:rsidR="00EE3958">
        <w:t>.</w:t>
      </w:r>
    </w:p>
    <w:p w14:paraId="339AE66D" w14:textId="1F4E438D" w:rsidR="00A34F88" w:rsidRDefault="00A34F88" w:rsidP="00EE3958">
      <w:pPr>
        <w:pStyle w:val="HELPsbulletedlist"/>
        <w:ind w:firstLine="3510"/>
      </w:pPr>
      <w:r>
        <w:t>I do not need help</w:t>
      </w:r>
      <w:r w:rsidR="00EE3958">
        <w:t>.</w:t>
      </w:r>
    </w:p>
    <w:p w14:paraId="5886A858" w14:textId="77777777" w:rsidR="00A34F88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40F517C4" w14:textId="77777777" w:rsidR="00A34F88" w:rsidRPr="008C3305" w:rsidRDefault="00A34F88" w:rsidP="00A34F88">
      <w:pPr>
        <w:rPr>
          <w:rFonts w:ascii="Arial" w:hAnsi="Arial" w:cs="Arial"/>
          <w:b/>
          <w:bCs/>
          <w:sz w:val="20"/>
          <w:szCs w:val="20"/>
        </w:rPr>
      </w:pPr>
    </w:p>
    <w:p w14:paraId="159D89A1" w14:textId="77777777" w:rsidR="00A34F88" w:rsidRPr="003B491E" w:rsidRDefault="00A34F88" w:rsidP="00A34F88">
      <w:pPr>
        <w:pStyle w:val="HELPsHeadline"/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3"/>
        <w:gridCol w:w="3872"/>
      </w:tblGrid>
      <w:tr w:rsidR="00A34F88" w:rsidRPr="003B491E" w14:paraId="4AD62333" w14:textId="77777777" w:rsidTr="006A7EDE">
        <w:trPr>
          <w:trHeight w:val="1010"/>
        </w:trPr>
        <w:tc>
          <w:tcPr>
            <w:tcW w:w="4583" w:type="dxa"/>
          </w:tcPr>
          <w:p w14:paraId="57B5ADA5" w14:textId="77777777" w:rsidR="00A34F88" w:rsidRPr="003B491E" w:rsidRDefault="00A34F88" w:rsidP="006A7EDE">
            <w:pPr>
              <w:spacing w:after="8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50CEE2D" wp14:editId="10FFC3D4">
                  <wp:extent cx="1115652" cy="1330954"/>
                  <wp:effectExtent l="0" t="0" r="0" b="0"/>
                  <wp:docPr id="892337283" name="Picture 5" descr="A cartoon of a person with The Andy Warhol Museum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337283" name="Picture 5" descr="A cartoon of a person with The Andy Warhol Museum in the background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52" cy="133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5086F43" wp14:editId="22361CE8">
                  <wp:extent cx="1073277" cy="1252156"/>
                  <wp:effectExtent l="0" t="0" r="0" b="5715"/>
                  <wp:docPr id="1040629228" name="Picture 6" descr="A cartoon of a person with a mustache and a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629228" name="Picture 6" descr="A cartoon of a person with a mustache and a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77" cy="125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14:paraId="6FD369B5" w14:textId="77777777" w:rsidR="00A34F88" w:rsidRPr="003B491E" w:rsidRDefault="00A34F88" w:rsidP="006A7EDE">
            <w:pPr>
              <w:spacing w:after="8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B491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SK:</w:t>
            </w:r>
          </w:p>
          <w:p w14:paraId="1C8B2BA2" w14:textId="77777777" w:rsidR="00A34F88" w:rsidRPr="003B491E" w:rsidRDefault="00A34F88" w:rsidP="00294A3B">
            <w:pPr>
              <w:pStyle w:val="HELPsbulletedlist"/>
              <w:rPr>
                <w:b/>
                <w:bCs/>
              </w:rPr>
            </w:pPr>
            <w:r w:rsidRPr="003B491E">
              <w:t>Reach out to a trusted adult for help</w:t>
            </w:r>
            <w:r>
              <w:t>?</w:t>
            </w:r>
          </w:p>
          <w:p w14:paraId="2215A877" w14:textId="77777777" w:rsidR="00A34F88" w:rsidRPr="00271719" w:rsidRDefault="00A34F88" w:rsidP="00294A3B">
            <w:pPr>
              <w:pStyle w:val="HELPsbulletedlist"/>
              <w:numPr>
                <w:ilvl w:val="1"/>
                <w:numId w:val="128"/>
              </w:numPr>
              <w:rPr>
                <w:b/>
                <w:bCs/>
              </w:rPr>
            </w:pPr>
            <w:r>
              <w:t>Yes</w:t>
            </w:r>
          </w:p>
          <w:p w14:paraId="33ECA311" w14:textId="77777777" w:rsidR="00A34F88" w:rsidRPr="003B491E" w:rsidRDefault="00A34F88" w:rsidP="00294A3B">
            <w:pPr>
              <w:pStyle w:val="HELPsbulletedlist"/>
              <w:numPr>
                <w:ilvl w:val="1"/>
                <w:numId w:val="128"/>
              </w:numPr>
              <w:rPr>
                <w:b/>
                <w:bCs/>
              </w:rPr>
            </w:pPr>
            <w:r>
              <w:t>No</w:t>
            </w:r>
          </w:p>
          <w:p w14:paraId="183881BE" w14:textId="77777777" w:rsidR="00A34F88" w:rsidRPr="003B491E" w:rsidRDefault="00A34F88" w:rsidP="006A7EDE">
            <w:pPr>
              <w:spacing w:after="8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41138D1" w14:textId="77777777" w:rsidR="00A34F88" w:rsidRPr="00271719" w:rsidRDefault="00A34F88" w:rsidP="00A34F88">
      <w:pPr>
        <w:spacing w:after="160" w:line="259" w:lineRule="auto"/>
        <w:rPr>
          <w:rFonts w:ascii="Arial" w:hAnsi="Arial" w:cs="Arial"/>
          <w:bCs/>
          <w:i/>
          <w:iCs/>
          <w:sz w:val="20"/>
          <w:szCs w:val="20"/>
        </w:rPr>
      </w:pPr>
    </w:p>
    <w:p w14:paraId="73BD62DE" w14:textId="77777777" w:rsidR="00A34F88" w:rsidRPr="00271719" w:rsidRDefault="00A34F88" w:rsidP="00A34F88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  <w:r w:rsidRPr="00271719">
        <w:rPr>
          <w:rFonts w:ascii="Arial" w:eastAsia="Lustria" w:hAnsi="Arial" w:cs="Arial"/>
          <w:b/>
          <w:sz w:val="20"/>
          <w:szCs w:val="20"/>
        </w:rPr>
        <w:br w:type="page"/>
      </w:r>
    </w:p>
    <w:p w14:paraId="4386E0A6" w14:textId="77777777" w:rsidR="00A34F88" w:rsidRPr="00271719" w:rsidRDefault="00A34F88" w:rsidP="00A34F88">
      <w:pPr>
        <w:pStyle w:val="HELPsHeadline"/>
        <w:rPr>
          <w:bCs/>
        </w:rPr>
      </w:pPr>
      <w:r w:rsidRPr="00271719">
        <w:rPr>
          <w:rFonts w:eastAsia="Lustria"/>
        </w:rPr>
        <w:lastRenderedPageBreak/>
        <w:t>Attachment 3.2: Ask for Help Checklist</w:t>
      </w:r>
    </w:p>
    <w:p w14:paraId="28651FD7" w14:textId="77777777" w:rsidR="00A34F88" w:rsidRPr="00271719" w:rsidRDefault="00A34F88" w:rsidP="00A34F88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271719">
        <w:rPr>
          <w:rFonts w:ascii="Arial" w:hAnsi="Arial" w:cs="Arial"/>
          <w:b/>
          <w:bCs/>
          <w:sz w:val="20"/>
          <w:szCs w:val="20"/>
        </w:rPr>
        <w:t xml:space="preserve">Ask for help: </w:t>
      </w:r>
      <w:r w:rsidRPr="00271719">
        <w:rPr>
          <w:rFonts w:ascii="Arial" w:hAnsi="Arial" w:cs="Arial"/>
          <w:sz w:val="20"/>
          <w:szCs w:val="20"/>
        </w:rPr>
        <w:t>Write what you would say to ask for help.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978"/>
        <w:gridCol w:w="5372"/>
      </w:tblGrid>
      <w:tr w:rsidR="00A34F88" w:rsidRPr="00271719" w14:paraId="5FBA75BB" w14:textId="77777777" w:rsidTr="006A7EDE">
        <w:tc>
          <w:tcPr>
            <w:tcW w:w="3978" w:type="dxa"/>
            <w:shd w:val="clear" w:color="auto" w:fill="D0CECE" w:themeFill="background2" w:themeFillShade="E6"/>
          </w:tcPr>
          <w:p w14:paraId="4A834549" w14:textId="77777777" w:rsidR="00A34F88" w:rsidRPr="00271719" w:rsidRDefault="00A34F88" w:rsidP="006A7EDE">
            <w:pPr>
              <w:spacing w:line="276" w:lineRule="auto"/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C04CBD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Step</w:t>
            </w:r>
          </w:p>
        </w:tc>
        <w:tc>
          <w:tcPr>
            <w:tcW w:w="5372" w:type="dxa"/>
            <w:shd w:val="clear" w:color="auto" w:fill="D0CECE" w:themeFill="background2" w:themeFillShade="E6"/>
          </w:tcPr>
          <w:p w14:paraId="2905D49E" w14:textId="77777777" w:rsidR="00A34F88" w:rsidRPr="00271719" w:rsidRDefault="00A34F88" w:rsidP="006A7ED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C04CB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Your answer:</w:t>
            </w:r>
          </w:p>
        </w:tc>
      </w:tr>
      <w:tr w:rsidR="00A34F88" w:rsidRPr="00271719" w14:paraId="5E52B199" w14:textId="77777777" w:rsidTr="006A7EDE">
        <w:tc>
          <w:tcPr>
            <w:tcW w:w="3978" w:type="dxa"/>
          </w:tcPr>
          <w:p w14:paraId="0F4379F4" w14:textId="77777777" w:rsidR="00A34F88" w:rsidRPr="00271719" w:rsidRDefault="00A34F88" w:rsidP="006A7EDE">
            <w:pPr>
              <w:pStyle w:val="ListParagraph"/>
              <w:numPr>
                <w:ilvl w:val="0"/>
                <w:numId w:val="122"/>
              </w:numPr>
              <w:spacing w:beforeLines="120" w:before="288" w:afterLines="120" w:after="288" w:line="276" w:lineRule="auto"/>
              <w:ind w:left="270" w:hanging="2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ASK</w:t>
            </w:r>
            <w:r w:rsidRPr="0027171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: </w:t>
            </w:r>
          </w:p>
        </w:tc>
        <w:tc>
          <w:tcPr>
            <w:tcW w:w="5372" w:type="dxa"/>
          </w:tcPr>
          <w:p w14:paraId="2AAA3226" w14:textId="77777777" w:rsidR="00A34F88" w:rsidRPr="00271719" w:rsidRDefault="00A34F88" w:rsidP="006A7EDE">
            <w:pPr>
              <w:spacing w:beforeLines="120" w:before="288" w:afterLines="120" w:after="288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34F88" w:rsidRPr="00271719" w14:paraId="0C99C4E0" w14:textId="77777777" w:rsidTr="006A7EDE">
        <w:tc>
          <w:tcPr>
            <w:tcW w:w="3978" w:type="dxa"/>
          </w:tcPr>
          <w:p w14:paraId="25741399" w14:textId="77777777" w:rsidR="00A34F88" w:rsidRPr="00271719" w:rsidRDefault="00A34F88" w:rsidP="006A7EDE">
            <w:pPr>
              <w:pStyle w:val="ListParagraph"/>
              <w:numPr>
                <w:ilvl w:val="0"/>
                <w:numId w:val="122"/>
              </w:numPr>
              <w:spacing w:beforeLines="120" w:before="288" w:afterLines="120" w:after="288" w:line="276" w:lineRule="auto"/>
              <w:ind w:left="270" w:hanging="27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TELL:</w:t>
            </w:r>
            <w:r w:rsidRPr="00271719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372" w:type="dxa"/>
          </w:tcPr>
          <w:p w14:paraId="7120A653" w14:textId="77777777" w:rsidR="00A34F88" w:rsidRPr="00271719" w:rsidRDefault="00A34F88" w:rsidP="006A7EDE">
            <w:pPr>
              <w:spacing w:beforeLines="120" w:before="288" w:afterLines="120" w:after="288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34F88" w:rsidRPr="00271719" w14:paraId="79D54D04" w14:textId="77777777" w:rsidTr="006A7EDE">
        <w:tc>
          <w:tcPr>
            <w:tcW w:w="3978" w:type="dxa"/>
          </w:tcPr>
          <w:p w14:paraId="02228F7C" w14:textId="77777777" w:rsidR="00A34F88" w:rsidRPr="00271719" w:rsidRDefault="00A34F88" w:rsidP="006A7EDE">
            <w:pPr>
              <w:pStyle w:val="ListParagraph"/>
              <w:numPr>
                <w:ilvl w:val="0"/>
                <w:numId w:val="122"/>
              </w:numPr>
              <w:spacing w:beforeLines="120" w:before="288" w:afterLines="120" w:after="288" w:line="276" w:lineRule="auto"/>
              <w:ind w:left="270" w:hanging="27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LISTEN:</w:t>
            </w:r>
            <w:r w:rsidRPr="0027171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372" w:type="dxa"/>
            <w:vAlign w:val="center"/>
          </w:tcPr>
          <w:p w14:paraId="02E72DD1" w14:textId="77777777" w:rsidR="00A34F88" w:rsidRPr="00271719" w:rsidRDefault="00A34F88" w:rsidP="006A7EDE">
            <w:pPr>
              <w:spacing w:beforeLines="120" w:before="288" w:afterLines="120" w:after="288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Don’t touch, taste or take it.</w:t>
            </w:r>
          </w:p>
        </w:tc>
      </w:tr>
      <w:tr w:rsidR="00A34F88" w:rsidRPr="00271719" w14:paraId="4663C848" w14:textId="77777777" w:rsidTr="006A7EDE">
        <w:tc>
          <w:tcPr>
            <w:tcW w:w="3978" w:type="dxa"/>
          </w:tcPr>
          <w:p w14:paraId="06F89C18" w14:textId="77777777" w:rsidR="00A34F88" w:rsidRPr="00271719" w:rsidRDefault="00A34F88" w:rsidP="006A7EDE">
            <w:pPr>
              <w:pStyle w:val="ListParagraph"/>
              <w:numPr>
                <w:ilvl w:val="0"/>
                <w:numId w:val="122"/>
              </w:numPr>
              <w:spacing w:beforeLines="120" w:before="288" w:afterLines="120" w:after="288" w:line="276" w:lineRule="auto"/>
              <w:ind w:left="270" w:hanging="27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THANK </w:t>
            </w:r>
            <w:r w:rsidRPr="00271719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the trusted adult for helping</w:t>
            </w:r>
          </w:p>
        </w:tc>
        <w:tc>
          <w:tcPr>
            <w:tcW w:w="5372" w:type="dxa"/>
            <w:vAlign w:val="center"/>
          </w:tcPr>
          <w:p w14:paraId="0A890A7B" w14:textId="77777777" w:rsidR="00A34F88" w:rsidRPr="00271719" w:rsidRDefault="00A34F88" w:rsidP="006A7EDE">
            <w:pPr>
              <w:spacing w:beforeLines="120" w:before="288" w:afterLines="120" w:after="288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Thank you!</w:t>
            </w:r>
          </w:p>
        </w:tc>
      </w:tr>
    </w:tbl>
    <w:p w14:paraId="7D074373" w14:textId="77777777" w:rsidR="00A34F88" w:rsidRPr="00271719" w:rsidRDefault="00A34F88" w:rsidP="00A34F88">
      <w:pPr>
        <w:spacing w:line="276" w:lineRule="auto"/>
        <w:rPr>
          <w:rFonts w:ascii="Arial" w:eastAsia="Lustria" w:hAnsi="Arial" w:cs="Arial"/>
          <w:b/>
          <w:sz w:val="20"/>
          <w:szCs w:val="20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28"/>
        <w:gridCol w:w="2070"/>
      </w:tblGrid>
      <w:tr w:rsidR="00A34F88" w:rsidRPr="00271719" w14:paraId="19E23878" w14:textId="77777777" w:rsidTr="006A7EDE">
        <w:tc>
          <w:tcPr>
            <w:tcW w:w="5328" w:type="dxa"/>
            <w:shd w:val="clear" w:color="auto" w:fill="D0CECE" w:themeFill="background2" w:themeFillShade="E6"/>
          </w:tcPr>
          <w:p w14:paraId="1AB3960E" w14:textId="77777777" w:rsidR="00A34F88" w:rsidRPr="00271719" w:rsidRDefault="00A34F88" w:rsidP="006A7EDE">
            <w:pPr>
              <w:spacing w:before="80" w:after="8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04CBD">
              <w:rPr>
                <w:rFonts w:ascii="Arial" w:eastAsia="Calibri" w:hAnsi="Arial" w:cs="Arial"/>
                <w:b/>
                <w:color w:val="FFFFFF" w:themeColor="background1"/>
                <w:sz w:val="20"/>
                <w:szCs w:val="20"/>
              </w:rPr>
              <w:t>Step</w:t>
            </w:r>
          </w:p>
        </w:tc>
        <w:tc>
          <w:tcPr>
            <w:tcW w:w="2070" w:type="dxa"/>
            <w:shd w:val="clear" w:color="auto" w:fill="D0CECE" w:themeFill="background2" w:themeFillShade="E6"/>
          </w:tcPr>
          <w:p w14:paraId="7690538D" w14:textId="77777777" w:rsidR="00A34F88" w:rsidRPr="00271719" w:rsidRDefault="00A34F88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4CBD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Check if YES</w:t>
            </w:r>
          </w:p>
        </w:tc>
      </w:tr>
      <w:tr w:rsidR="00A34F88" w:rsidRPr="00271719" w14:paraId="2F86128B" w14:textId="77777777" w:rsidTr="006A7EDE">
        <w:tc>
          <w:tcPr>
            <w:tcW w:w="5328" w:type="dxa"/>
          </w:tcPr>
          <w:p w14:paraId="169D0AD2" w14:textId="77777777" w:rsidR="00A34F88" w:rsidRPr="00271719" w:rsidRDefault="00A34F88" w:rsidP="006A7EDE">
            <w:pPr>
              <w:pStyle w:val="ListParagraph"/>
              <w:numPr>
                <w:ilvl w:val="0"/>
                <w:numId w:val="123"/>
              </w:numPr>
              <w:spacing w:beforeLines="80" w:before="192" w:afterLines="80" w:after="192" w:line="276" w:lineRule="auto"/>
              <w:ind w:left="360" w:hanging="2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ASK</w:t>
            </w:r>
            <w:r w:rsidRPr="0027171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: Can you help me?</w:t>
            </w:r>
          </w:p>
        </w:tc>
        <w:tc>
          <w:tcPr>
            <w:tcW w:w="2070" w:type="dxa"/>
          </w:tcPr>
          <w:p w14:paraId="21B4C8BF" w14:textId="77777777" w:rsidR="00A34F88" w:rsidRPr="00271719" w:rsidRDefault="00A34F88" w:rsidP="006A7EDE">
            <w:pPr>
              <w:spacing w:beforeLines="80" w:before="192" w:afterLines="80" w:after="192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34F88" w:rsidRPr="00271719" w14:paraId="2221C9FE" w14:textId="77777777" w:rsidTr="006A7EDE">
        <w:tc>
          <w:tcPr>
            <w:tcW w:w="5328" w:type="dxa"/>
          </w:tcPr>
          <w:p w14:paraId="45821917" w14:textId="77777777" w:rsidR="00A34F88" w:rsidRPr="00271719" w:rsidRDefault="00A34F88" w:rsidP="006A7EDE">
            <w:pPr>
              <w:pStyle w:val="ListParagraph"/>
              <w:numPr>
                <w:ilvl w:val="0"/>
                <w:numId w:val="123"/>
              </w:numPr>
              <w:spacing w:beforeLines="80" w:before="192" w:afterLines="80" w:after="192" w:line="276" w:lineRule="auto"/>
              <w:ind w:left="360" w:hanging="2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TELL: </w:t>
            </w:r>
            <w:r w:rsidRPr="00271719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I found a medicine bottle on the counter. </w:t>
            </w:r>
          </w:p>
        </w:tc>
        <w:tc>
          <w:tcPr>
            <w:tcW w:w="2070" w:type="dxa"/>
          </w:tcPr>
          <w:p w14:paraId="2B0962D8" w14:textId="77777777" w:rsidR="00A34F88" w:rsidRPr="00271719" w:rsidRDefault="00A34F88" w:rsidP="006A7EDE">
            <w:pPr>
              <w:spacing w:beforeLines="80" w:before="192" w:afterLines="80" w:after="192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34F88" w:rsidRPr="00271719" w14:paraId="0A2A48A4" w14:textId="77777777" w:rsidTr="006A7EDE">
        <w:tc>
          <w:tcPr>
            <w:tcW w:w="5328" w:type="dxa"/>
          </w:tcPr>
          <w:p w14:paraId="054EE0BB" w14:textId="77777777" w:rsidR="00A34F88" w:rsidRPr="00271719" w:rsidRDefault="00A34F88" w:rsidP="006A7EDE">
            <w:pPr>
              <w:pStyle w:val="ListParagraph"/>
              <w:numPr>
                <w:ilvl w:val="0"/>
                <w:numId w:val="123"/>
              </w:numPr>
              <w:spacing w:beforeLines="80" w:before="192" w:afterLines="80" w:after="192" w:line="276" w:lineRule="auto"/>
              <w:ind w:left="360" w:hanging="2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LISTEN:</w:t>
            </w:r>
            <w:r w:rsidRPr="0027171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Don’t take, touch, or taste it.</w:t>
            </w:r>
          </w:p>
        </w:tc>
        <w:tc>
          <w:tcPr>
            <w:tcW w:w="2070" w:type="dxa"/>
            <w:vAlign w:val="center"/>
          </w:tcPr>
          <w:p w14:paraId="3E10160A" w14:textId="77777777" w:rsidR="00A34F88" w:rsidRPr="00271719" w:rsidRDefault="00A34F88" w:rsidP="006A7EDE">
            <w:pPr>
              <w:spacing w:beforeLines="80" w:before="192" w:afterLines="80" w:after="192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A34F88" w:rsidRPr="00271719" w14:paraId="550C70D1" w14:textId="77777777" w:rsidTr="006A7EDE">
        <w:tc>
          <w:tcPr>
            <w:tcW w:w="5328" w:type="dxa"/>
          </w:tcPr>
          <w:p w14:paraId="1331683D" w14:textId="77777777" w:rsidR="00A34F88" w:rsidRPr="00271719" w:rsidRDefault="00A34F88" w:rsidP="006A7EDE">
            <w:pPr>
              <w:pStyle w:val="ListParagraph"/>
              <w:numPr>
                <w:ilvl w:val="0"/>
                <w:numId w:val="123"/>
              </w:numPr>
              <w:spacing w:beforeLines="80" w:before="192" w:afterLines="80" w:after="192" w:line="276" w:lineRule="auto"/>
              <w:ind w:left="360" w:hanging="27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27171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THANK </w:t>
            </w:r>
            <w:r w:rsidRPr="00271719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the trusted adult for helping.</w:t>
            </w:r>
          </w:p>
        </w:tc>
        <w:tc>
          <w:tcPr>
            <w:tcW w:w="2070" w:type="dxa"/>
            <w:vAlign w:val="center"/>
          </w:tcPr>
          <w:p w14:paraId="6978A986" w14:textId="77777777" w:rsidR="00A34F88" w:rsidRPr="00271719" w:rsidRDefault="00A34F88" w:rsidP="006A7EDE">
            <w:pPr>
              <w:spacing w:beforeLines="80" w:before="192" w:afterLines="80" w:after="192"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5950D46C" w14:textId="77777777" w:rsidR="00A34F88" w:rsidRPr="00271719" w:rsidRDefault="00A34F88" w:rsidP="00A34F88">
      <w:pPr>
        <w:spacing w:before="120" w:after="120" w:line="276" w:lineRule="auto"/>
        <w:rPr>
          <w:rFonts w:ascii="Arial" w:eastAsia="Calibri" w:hAnsi="Arial" w:cs="Arial"/>
          <w:sz w:val="20"/>
          <w:szCs w:val="20"/>
        </w:rPr>
      </w:pPr>
    </w:p>
    <w:p w14:paraId="0CF20C8D" w14:textId="77777777" w:rsidR="00A34F88" w:rsidRPr="00271719" w:rsidRDefault="00A34F88" w:rsidP="00A34F88">
      <w:pPr>
        <w:spacing w:before="120" w:after="120" w:line="276" w:lineRule="auto"/>
        <w:rPr>
          <w:rFonts w:ascii="Arial" w:eastAsia="Calibri" w:hAnsi="Arial" w:cs="Arial"/>
          <w:b/>
          <w:bCs/>
          <w:sz w:val="20"/>
          <w:szCs w:val="20"/>
        </w:rPr>
      </w:pPr>
      <w:r w:rsidRPr="00271719">
        <w:rPr>
          <w:rFonts w:ascii="Arial" w:eastAsia="Calibri" w:hAnsi="Arial" w:cs="Arial"/>
          <w:b/>
          <w:bCs/>
          <w:sz w:val="20"/>
          <w:szCs w:val="20"/>
        </w:rPr>
        <w:t>My Actions</w:t>
      </w:r>
    </w:p>
    <w:p w14:paraId="3CD8447B" w14:textId="77777777" w:rsidR="00A34F88" w:rsidRPr="00271719" w:rsidRDefault="00A34F88" w:rsidP="00A34F88">
      <w:pPr>
        <w:numPr>
          <w:ilvl w:val="0"/>
          <w:numId w:val="17"/>
        </w:numPr>
        <w:spacing w:before="120" w:after="120" w:line="276" w:lineRule="auto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eastAsia="Calibri" w:hAnsi="Arial" w:cs="Arial"/>
          <w:sz w:val="20"/>
          <w:szCs w:val="20"/>
        </w:rPr>
        <w:t>Look at trusted adult</w:t>
      </w:r>
    </w:p>
    <w:p w14:paraId="4FC7F28E" w14:textId="77777777" w:rsidR="00A34F88" w:rsidRPr="00271719" w:rsidRDefault="00A34F88" w:rsidP="00A34F88">
      <w:pPr>
        <w:numPr>
          <w:ilvl w:val="0"/>
          <w:numId w:val="17"/>
        </w:numPr>
        <w:spacing w:before="120" w:after="120" w:line="276" w:lineRule="auto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eastAsia="Calibri" w:hAnsi="Arial" w:cs="Arial"/>
          <w:sz w:val="20"/>
          <w:szCs w:val="20"/>
        </w:rPr>
        <w:t>Keep hands and feet still.</w:t>
      </w:r>
    </w:p>
    <w:p w14:paraId="44B1238D" w14:textId="77777777" w:rsidR="00A34F88" w:rsidRPr="00271719" w:rsidRDefault="00A34F88" w:rsidP="00A34F88">
      <w:pPr>
        <w:numPr>
          <w:ilvl w:val="0"/>
          <w:numId w:val="17"/>
        </w:numPr>
        <w:spacing w:before="120" w:after="120" w:line="276" w:lineRule="auto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eastAsia="Calibri" w:hAnsi="Arial" w:cs="Arial"/>
          <w:sz w:val="20"/>
          <w:szCs w:val="20"/>
        </w:rPr>
        <w:t>Tell them what happened.</w:t>
      </w:r>
    </w:p>
    <w:p w14:paraId="5AADBCA0" w14:textId="77777777" w:rsidR="00A34F88" w:rsidRPr="00271719" w:rsidRDefault="00A34F88" w:rsidP="00A34F88">
      <w:pPr>
        <w:numPr>
          <w:ilvl w:val="0"/>
          <w:numId w:val="17"/>
        </w:numPr>
        <w:spacing w:before="120" w:after="120" w:line="276" w:lineRule="auto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eastAsia="Calibri" w:hAnsi="Arial" w:cs="Arial"/>
          <w:sz w:val="20"/>
          <w:szCs w:val="20"/>
        </w:rPr>
        <w:t>Nod your head if you understand what they are saying.</w:t>
      </w:r>
    </w:p>
    <w:p w14:paraId="562A2F40" w14:textId="77777777" w:rsidR="00A34F88" w:rsidRPr="00271719" w:rsidRDefault="00A34F88" w:rsidP="00A34F88">
      <w:pPr>
        <w:numPr>
          <w:ilvl w:val="1"/>
          <w:numId w:val="17"/>
        </w:numPr>
        <w:spacing w:before="120" w:after="120" w:line="276" w:lineRule="auto"/>
        <w:ind w:left="1080"/>
        <w:rPr>
          <w:rFonts w:ascii="Arial" w:eastAsia="Calibri" w:hAnsi="Arial" w:cs="Arial"/>
          <w:sz w:val="20"/>
          <w:szCs w:val="20"/>
        </w:rPr>
      </w:pPr>
      <w:r w:rsidRPr="00271719">
        <w:rPr>
          <w:rFonts w:ascii="Arial" w:eastAsia="Calibri" w:hAnsi="Arial" w:cs="Arial"/>
          <w:sz w:val="20"/>
          <w:szCs w:val="20"/>
        </w:rPr>
        <w:t>If you do not understand what they are telling you, say, “I do not understand.”</w:t>
      </w:r>
    </w:p>
    <w:p w14:paraId="2B637E05" w14:textId="77777777" w:rsidR="00A34F88" w:rsidRPr="00271719" w:rsidRDefault="00A34F88" w:rsidP="00A34F88">
      <w:pPr>
        <w:rPr>
          <w:rFonts w:ascii="Arial" w:eastAsia="Calibri" w:hAnsi="Arial" w:cs="Arial"/>
          <w:b/>
          <w:bCs/>
          <w:sz w:val="20"/>
          <w:szCs w:val="20"/>
        </w:rPr>
      </w:pPr>
      <w:r w:rsidRPr="00271719">
        <w:rPr>
          <w:rFonts w:ascii="Arial" w:eastAsia="Calibri" w:hAnsi="Arial" w:cs="Arial"/>
          <w:b/>
          <w:bCs/>
          <w:sz w:val="20"/>
          <w:szCs w:val="20"/>
        </w:rPr>
        <w:br w:type="page"/>
      </w:r>
    </w:p>
    <w:p w14:paraId="22E66281" w14:textId="77777777" w:rsidR="00A34F88" w:rsidRPr="00271719" w:rsidRDefault="00A34F88" w:rsidP="00A34F88">
      <w:pPr>
        <w:pStyle w:val="HELPsHeadline"/>
        <w:rPr>
          <w:rFonts w:eastAsia="Calibri"/>
        </w:rPr>
      </w:pPr>
      <w:r w:rsidRPr="00271719">
        <w:rPr>
          <w:rFonts w:eastAsia="Calibri"/>
        </w:rPr>
        <w:lastRenderedPageBreak/>
        <w:t>Attachment 3.3: Jo Needs Help</w:t>
      </w:r>
    </w:p>
    <w:p w14:paraId="7B5DBCC9" w14:textId="77777777" w:rsidR="00A34F88" w:rsidRPr="00271719" w:rsidRDefault="00A34F88" w:rsidP="00A34F88">
      <w:pPr>
        <w:spacing w:line="276" w:lineRule="auto"/>
        <w:rPr>
          <w:rFonts w:ascii="Arial" w:eastAsia="Lustria" w:hAnsi="Arial" w:cs="Arial"/>
          <w:bCs/>
          <w:sz w:val="20"/>
          <w:szCs w:val="20"/>
        </w:rPr>
      </w:pPr>
      <w:r w:rsidRPr="00271719">
        <w:rPr>
          <w:rFonts w:ascii="Arial" w:eastAsia="Lustria" w:hAnsi="Arial" w:cs="Arial"/>
          <w:bCs/>
          <w:sz w:val="20"/>
          <w:szCs w:val="20"/>
        </w:rPr>
        <w:t>Jo has found a vape pen on the picnic table at the park. They are unsure what to do, but they saw a trusted adult nearby.</w:t>
      </w:r>
    </w:p>
    <w:p w14:paraId="343441AA" w14:textId="149A890E" w:rsidR="00A34F88" w:rsidRPr="00EE3958" w:rsidRDefault="00A34F88" w:rsidP="00EE3958">
      <w:pPr>
        <w:spacing w:line="276" w:lineRule="auto"/>
        <w:jc w:val="center"/>
        <w:rPr>
          <w:rFonts w:ascii="Arial" w:eastAsia="Lustria" w:hAnsi="Arial" w:cs="Arial"/>
          <w:bCs/>
          <w:sz w:val="20"/>
          <w:szCs w:val="20"/>
        </w:rPr>
      </w:pPr>
      <w:r w:rsidRPr="003B491E">
        <w:rPr>
          <w:rFonts w:ascii="Arial" w:eastAsia="Calibri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A8BE651" wp14:editId="5D6C639B">
            <wp:extent cx="1866900" cy="955500"/>
            <wp:effectExtent l="0" t="0" r="0" b="0"/>
            <wp:docPr id="905482311" name="Picture 12" descr="Free Images : vapor, tool, smoking, flashlight, tank, vape, vap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2311" name="Picture 905482311" descr="Free Images : vapor, tool, smoking, flashlight, tank, vape, vaping ..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43" cy="97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D6BF" w14:textId="77777777" w:rsidR="00A34F88" w:rsidRPr="008C3305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</w:t>
      </w:r>
    </w:p>
    <w:p w14:paraId="34863BDF" w14:textId="77777777" w:rsidR="00A34F88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>
        <w:rPr>
          <w:rFonts w:ascii="Arial" w:hAnsi="Arial" w:cs="Arial"/>
          <w:b/>
          <w:bCs/>
          <w:sz w:val="20"/>
          <w:szCs w:val="20"/>
        </w:rPr>
        <w:tab/>
        <w:t>STOP: What is happening?</w:t>
      </w:r>
    </w:p>
    <w:p w14:paraId="1CB3B5BA" w14:textId="77777777" w:rsidR="00A34F88" w:rsidRPr="00821E1D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Do I need help?</w:t>
      </w:r>
    </w:p>
    <w:p w14:paraId="354F60A3" w14:textId="77777777" w:rsidR="00A34F88" w:rsidRPr="00976081" w:rsidRDefault="00A34F88" w:rsidP="00A34F88">
      <w:pPr>
        <w:rPr>
          <w:rFonts w:ascii="Arial" w:hAnsi="Arial" w:cs="Arial"/>
          <w:sz w:val="20"/>
          <w:szCs w:val="20"/>
        </w:rPr>
      </w:pPr>
      <w:r>
        <w:rPr>
          <w:rFonts w:cs="Arial"/>
          <w:b/>
          <w:bCs/>
          <w:noProof/>
          <w:color w:val="000000" w:themeColor="text1"/>
        </w:rPr>
        <w:drawing>
          <wp:inline distT="0" distB="0" distL="0" distR="0" wp14:anchorId="049D9306" wp14:editId="2C1E0321">
            <wp:extent cx="723900" cy="732104"/>
            <wp:effectExtent l="0" t="0" r="0" b="5080"/>
            <wp:docPr id="1179656560" name="Picture 9" descr="Sign stop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17922" name="Picture 9" descr="Sign stop 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6ADA70" wp14:editId="1C4ABF2D">
            <wp:extent cx="706438" cy="698500"/>
            <wp:effectExtent l="0" t="0" r="0" b="0"/>
            <wp:docPr id="1009795290" name="Picture 28" descr="A green smiley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5249" name="Picture 28" descr="A green smiley fac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87" cy="72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94D592" wp14:editId="2750AF93">
            <wp:extent cx="667904" cy="660400"/>
            <wp:effectExtent l="0" t="0" r="0" b="0"/>
            <wp:docPr id="256090367" name="Picture 29" descr="A yellow fac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27190" name="Picture 29" descr="A yellow face with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36" cy="69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FC9073" wp14:editId="703E5DBF">
            <wp:extent cx="680748" cy="673100"/>
            <wp:effectExtent l="0" t="0" r="0" b="0"/>
            <wp:docPr id="1071582829" name="Picture 30" descr="A red fac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4992" name="Picture 30" descr="A red face with black lin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1" cy="6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0C4E" w14:textId="77777777" w:rsidR="00A34F88" w:rsidRPr="00976081" w:rsidRDefault="00A34F88" w:rsidP="00A34F8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</w:t>
      </w:r>
    </w:p>
    <w:p w14:paraId="1153E3EE" w14:textId="77777777" w:rsidR="00A34F88" w:rsidRDefault="00A34F88" w:rsidP="00EE3958">
      <w:pPr>
        <w:spacing w:before="60" w:after="60"/>
        <w:ind w:left="288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THINK: My options</w:t>
      </w:r>
    </w:p>
    <w:p w14:paraId="5A5BE1E6" w14:textId="77777777" w:rsidR="00A34F88" w:rsidRP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drawing>
          <wp:anchor distT="0" distB="0" distL="114300" distR="114300" simplePos="0" relativeHeight="251661312" behindDoc="0" locked="0" layoutInCell="1" allowOverlap="1" wp14:anchorId="239F5DA7" wp14:editId="33D88D7C">
            <wp:simplePos x="0" y="0"/>
            <wp:positionH relativeFrom="column">
              <wp:posOffset>69850</wp:posOffset>
            </wp:positionH>
            <wp:positionV relativeFrom="paragraph">
              <wp:posOffset>85090</wp:posOffset>
            </wp:positionV>
            <wp:extent cx="755773" cy="698500"/>
            <wp:effectExtent l="0" t="0" r="0" b="0"/>
            <wp:wrapNone/>
            <wp:docPr id="1088396110" name="Content Placeholder 10" descr="A yellow face with a finger pointing to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00748E-FA2E-386A-8085-C868B3DF49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A yellow face with a finger pointing to it&#10;&#10;Description automatically generated">
                      <a:extLst>
                        <a:ext uri="{FF2B5EF4-FFF2-40B4-BE49-F238E27FC236}">
                          <a16:creationId xmlns:a16="http://schemas.microsoft.com/office/drawing/2014/main" id="{ED00748E-FA2E-386A-8085-C868B3DF49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3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958">
        <w:t>Touch the vape.</w:t>
      </w:r>
    </w:p>
    <w:p w14:paraId="11F6167D" w14:textId="77777777" w:rsidR="00A34F88" w:rsidRP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t>Leave it alone.</w:t>
      </w:r>
    </w:p>
    <w:p w14:paraId="28C97C66" w14:textId="77777777" w:rsidR="00A34F88" w:rsidRP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t>Ask for help.</w:t>
      </w:r>
    </w:p>
    <w:p w14:paraId="54B6175E" w14:textId="77777777" w:rsidR="00A34F88" w:rsidRDefault="00A34F88" w:rsidP="00EE3958">
      <w:pPr>
        <w:spacing w:before="60" w:after="60"/>
        <w:ind w:left="4320"/>
        <w:rPr>
          <w:rFonts w:ascii="Arial" w:hAnsi="Arial" w:cs="Arial"/>
          <w:b/>
          <w:bCs/>
          <w:sz w:val="20"/>
          <w:szCs w:val="20"/>
        </w:rPr>
      </w:pPr>
    </w:p>
    <w:p w14:paraId="68AB4178" w14:textId="77777777" w:rsidR="00A34F88" w:rsidRDefault="00A34F88" w:rsidP="00EE3958">
      <w:pPr>
        <w:spacing w:before="60" w:after="60"/>
        <w:ind w:left="288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Who can help me?</w:t>
      </w:r>
    </w:p>
    <w:p w14:paraId="0CFB8E03" w14:textId="77777777" w:rsidR="00A34F88" w:rsidRP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t>My friend</w:t>
      </w:r>
    </w:p>
    <w:p w14:paraId="2983AE68" w14:textId="77777777" w:rsidR="00A34F88" w:rsidRP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t>A trusted adult</w:t>
      </w:r>
    </w:p>
    <w:p w14:paraId="2479E088" w14:textId="77777777" w:rsidR="00EE3958" w:rsidRDefault="00A34F88" w:rsidP="00EE3958">
      <w:pPr>
        <w:pStyle w:val="HELPsbulletedlist"/>
        <w:spacing w:before="60" w:after="60" w:line="240" w:lineRule="auto"/>
        <w:ind w:firstLine="3510"/>
      </w:pPr>
      <w:r w:rsidRPr="00EE3958">
        <w:t>I do not need help</w:t>
      </w:r>
    </w:p>
    <w:p w14:paraId="13A09757" w14:textId="13FF8C94" w:rsidR="00A34F88" w:rsidRPr="00EE3958" w:rsidRDefault="00EE3958" w:rsidP="00EE3958">
      <w:pPr>
        <w:pStyle w:val="HELPsbulletedlist"/>
        <w:numPr>
          <w:ilvl w:val="0"/>
          <w:numId w:val="0"/>
        </w:numPr>
        <w:ind w:left="3870"/>
      </w:pPr>
      <w:r>
        <w:t>__</w:t>
      </w:r>
      <w:r w:rsidR="00A34F88" w:rsidRPr="00EE3958">
        <w:rPr>
          <w:b/>
          <w:bCs/>
        </w:rPr>
        <w:t>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3"/>
        <w:gridCol w:w="3872"/>
      </w:tblGrid>
      <w:tr w:rsidR="00A34F88" w:rsidRPr="003B491E" w14:paraId="5DF87E58" w14:textId="77777777" w:rsidTr="006A7EDE">
        <w:trPr>
          <w:trHeight w:val="1010"/>
        </w:trPr>
        <w:tc>
          <w:tcPr>
            <w:tcW w:w="4583" w:type="dxa"/>
          </w:tcPr>
          <w:p w14:paraId="12DA9DEE" w14:textId="77777777" w:rsidR="00A34F88" w:rsidRPr="003B491E" w:rsidRDefault="00A34F88" w:rsidP="006A7EDE">
            <w:pPr>
              <w:spacing w:after="80"/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5B8A245" wp14:editId="71FD8E80">
                  <wp:extent cx="809064" cy="965200"/>
                  <wp:effectExtent l="0" t="0" r="0" b="0"/>
                  <wp:docPr id="1224616449" name="Picture 5" descr="A cartoon of a person with The Andy Warhol Museum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616449" name="Picture 5" descr="A cartoon of a person with The Andy Warhol Museum in the background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97" cy="98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B491E">
              <w:rPr>
                <w:rFonts w:ascii="Arial" w:hAnsi="Arial" w:cs="Arial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7EEF4F" wp14:editId="2465D733">
                  <wp:extent cx="892629" cy="1041400"/>
                  <wp:effectExtent l="0" t="0" r="0" b="0"/>
                  <wp:docPr id="1208184717" name="Picture 6" descr="A cartoon of a person with a mustache and a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184717" name="Picture 6" descr="A cartoon of a person with a mustache and a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88" cy="104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14:paraId="67E96536" w14:textId="77777777" w:rsidR="00A34F88" w:rsidRPr="003B491E" w:rsidRDefault="00A34F88" w:rsidP="006A7EDE">
            <w:pPr>
              <w:spacing w:after="8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B491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SK:</w:t>
            </w:r>
          </w:p>
          <w:p w14:paraId="7FDCB9D5" w14:textId="77777777" w:rsidR="00A34F88" w:rsidRPr="003B491E" w:rsidRDefault="00A34F88" w:rsidP="00EE3958">
            <w:pPr>
              <w:pStyle w:val="HELPsbulletedlist"/>
              <w:rPr>
                <w:b/>
                <w:bCs/>
              </w:rPr>
            </w:pPr>
            <w:r w:rsidRPr="003B491E">
              <w:t>Reach out to a trusted adult for help</w:t>
            </w:r>
            <w:r>
              <w:t>?</w:t>
            </w:r>
          </w:p>
          <w:p w14:paraId="51D20BD3" w14:textId="77777777" w:rsidR="00A34F88" w:rsidRPr="00271719" w:rsidRDefault="00A34F88" w:rsidP="00EE3958">
            <w:pPr>
              <w:pStyle w:val="HELPsbulletedlist"/>
              <w:numPr>
                <w:ilvl w:val="1"/>
                <w:numId w:val="15"/>
              </w:numPr>
              <w:rPr>
                <w:b/>
                <w:bCs/>
              </w:rPr>
            </w:pPr>
            <w:r>
              <w:t>Yes</w:t>
            </w:r>
          </w:p>
          <w:p w14:paraId="021C89A1" w14:textId="77777777" w:rsidR="00A34F88" w:rsidRPr="003B491E" w:rsidRDefault="00A34F88" w:rsidP="00EE3958">
            <w:pPr>
              <w:pStyle w:val="HELPsbulletedlist"/>
              <w:numPr>
                <w:ilvl w:val="1"/>
                <w:numId w:val="15"/>
              </w:numPr>
              <w:rPr>
                <w:b/>
                <w:bCs/>
              </w:rPr>
            </w:pPr>
            <w:r>
              <w:t>No</w:t>
            </w:r>
          </w:p>
          <w:p w14:paraId="1BD88F27" w14:textId="77777777" w:rsidR="00A34F88" w:rsidRPr="003B491E" w:rsidRDefault="00A34F88" w:rsidP="006A7EDE">
            <w:pPr>
              <w:spacing w:after="8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113E923" w14:textId="77777777" w:rsidR="00A34F88" w:rsidRPr="00271719" w:rsidRDefault="00A34F88" w:rsidP="00A34F88">
      <w:pPr>
        <w:spacing w:line="276" w:lineRule="auto"/>
        <w:rPr>
          <w:rFonts w:ascii="Arial" w:eastAsia="Lustria" w:hAnsi="Arial" w:cs="Arial"/>
          <w:b/>
          <w:sz w:val="20"/>
          <w:szCs w:val="20"/>
        </w:rPr>
      </w:pPr>
    </w:p>
    <w:p w14:paraId="13E39E29" w14:textId="77777777" w:rsidR="00A34F88" w:rsidRPr="00271719" w:rsidRDefault="00A34F88" w:rsidP="00A34F88">
      <w:pPr>
        <w:numPr>
          <w:ilvl w:val="0"/>
          <w:numId w:val="118"/>
        </w:numPr>
        <w:spacing w:before="120" w:after="120" w:line="276" w:lineRule="auto"/>
        <w:rPr>
          <w:rFonts w:ascii="Arial" w:hAnsi="Arial" w:cs="Arial"/>
          <w:bCs/>
          <w:sz w:val="20"/>
          <w:szCs w:val="20"/>
        </w:rPr>
      </w:pPr>
      <w:r w:rsidRPr="00271719">
        <w:rPr>
          <w:rFonts w:ascii="Arial" w:eastAsia="Calibri" w:hAnsi="Arial" w:cs="Arial"/>
          <w:bCs/>
          <w:sz w:val="20"/>
          <w:szCs w:val="20"/>
        </w:rPr>
        <w:t>Ask a trusted adult to help:</w:t>
      </w:r>
      <w:r w:rsidRPr="00271719">
        <w:rPr>
          <w:rFonts w:ascii="Arial" w:hAnsi="Arial" w:cs="Arial"/>
          <w:bCs/>
          <w:sz w:val="20"/>
          <w:szCs w:val="20"/>
        </w:rPr>
        <w:t xml:space="preserve"> </w:t>
      </w:r>
      <w:r w:rsidRPr="00271719">
        <w:rPr>
          <w:rFonts w:ascii="Arial" w:eastAsia="Calibri" w:hAnsi="Arial" w:cs="Arial"/>
          <w:bCs/>
          <w:sz w:val="20"/>
          <w:szCs w:val="20"/>
        </w:rPr>
        <w:t xml:space="preserve">What will you say? </w:t>
      </w:r>
    </w:p>
    <w:p w14:paraId="1E375873" w14:textId="77777777" w:rsidR="00A34F88" w:rsidRPr="00271719" w:rsidRDefault="00A34F88" w:rsidP="00A34F88">
      <w:pPr>
        <w:numPr>
          <w:ilvl w:val="1"/>
          <w:numId w:val="118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271719">
        <w:rPr>
          <w:rFonts w:ascii="Arial" w:eastAsia="Calibri" w:hAnsi="Arial" w:cs="Arial"/>
          <w:b/>
          <w:sz w:val="20"/>
          <w:szCs w:val="20"/>
        </w:rPr>
        <w:t>______</w:t>
      </w:r>
      <w:r w:rsidRPr="00271719">
        <w:rPr>
          <w:rFonts w:ascii="Arial" w:eastAsia="Calibri" w:hAnsi="Arial" w:cs="Arial"/>
          <w:sz w:val="20"/>
          <w:szCs w:val="20"/>
        </w:rPr>
        <w:t>: “Can you help me?”</w:t>
      </w:r>
    </w:p>
    <w:p w14:paraId="4C48E72D" w14:textId="77777777" w:rsidR="00A34F88" w:rsidRPr="00271719" w:rsidRDefault="00A34F88" w:rsidP="00A34F88">
      <w:pPr>
        <w:numPr>
          <w:ilvl w:val="1"/>
          <w:numId w:val="118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271719">
        <w:rPr>
          <w:rFonts w:ascii="Arial" w:eastAsia="Calibri" w:hAnsi="Arial" w:cs="Arial"/>
          <w:b/>
          <w:sz w:val="20"/>
          <w:szCs w:val="20"/>
        </w:rPr>
        <w:t xml:space="preserve">TELL </w:t>
      </w:r>
      <w:r w:rsidRPr="00271719">
        <w:rPr>
          <w:rFonts w:ascii="Arial" w:eastAsia="Calibri" w:hAnsi="Arial" w:cs="Arial"/>
          <w:sz w:val="20"/>
          <w:szCs w:val="20"/>
        </w:rPr>
        <w:t>the TRUSTED _____ what has happened (your need or problem).</w:t>
      </w:r>
    </w:p>
    <w:p w14:paraId="23D99A6B" w14:textId="77777777" w:rsidR="00A34F88" w:rsidRPr="00271719" w:rsidRDefault="00A34F88" w:rsidP="00A34F88">
      <w:pPr>
        <w:numPr>
          <w:ilvl w:val="1"/>
          <w:numId w:val="118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271719">
        <w:rPr>
          <w:rFonts w:ascii="Arial" w:eastAsia="Calibri" w:hAnsi="Arial" w:cs="Arial"/>
          <w:b/>
          <w:sz w:val="20"/>
          <w:szCs w:val="20"/>
        </w:rPr>
        <w:t xml:space="preserve">______ </w:t>
      </w:r>
      <w:r w:rsidRPr="00271719">
        <w:rPr>
          <w:rFonts w:ascii="Arial" w:eastAsia="Calibri" w:hAnsi="Arial" w:cs="Arial"/>
          <w:bCs/>
          <w:sz w:val="20"/>
          <w:szCs w:val="20"/>
        </w:rPr>
        <w:t xml:space="preserve">to </w:t>
      </w:r>
      <w:r w:rsidRPr="00271719">
        <w:rPr>
          <w:rFonts w:ascii="Arial" w:eastAsia="Calibri" w:hAnsi="Arial" w:cs="Arial"/>
          <w:sz w:val="20"/>
          <w:szCs w:val="20"/>
        </w:rPr>
        <w:t>the trusted adult for next steps.</w:t>
      </w:r>
    </w:p>
    <w:p w14:paraId="6E05B204" w14:textId="77777777" w:rsidR="00A34F88" w:rsidRPr="00271719" w:rsidRDefault="00A34F88" w:rsidP="00A34F88">
      <w:pPr>
        <w:pStyle w:val="ListParagraph"/>
        <w:numPr>
          <w:ilvl w:val="0"/>
          <w:numId w:val="118"/>
        </w:numPr>
        <w:spacing w:after="180" w:line="276" w:lineRule="auto"/>
        <w:rPr>
          <w:rFonts w:ascii="Arial" w:eastAsia="Lustria" w:hAnsi="Arial" w:cs="Arial"/>
          <w:bCs/>
          <w:color w:val="000000" w:themeColor="text1"/>
          <w:sz w:val="20"/>
          <w:szCs w:val="20"/>
        </w:rPr>
      </w:pPr>
      <w:r w:rsidRPr="00271719">
        <w:rPr>
          <w:rFonts w:ascii="Arial" w:eastAsia="Lustria" w:hAnsi="Arial" w:cs="Arial"/>
          <w:bCs/>
          <w:color w:val="000000" w:themeColor="text1"/>
          <w:sz w:val="20"/>
          <w:szCs w:val="20"/>
        </w:rPr>
        <w:t>What will you say if your friend wants you to touch the vape?</w:t>
      </w:r>
    </w:p>
    <w:p w14:paraId="6B8B37AA" w14:textId="77777777" w:rsidR="00A34F88" w:rsidRPr="00271719" w:rsidRDefault="00A34F88" w:rsidP="00EE3958">
      <w:pPr>
        <w:pStyle w:val="ListParagraph"/>
        <w:numPr>
          <w:ilvl w:val="1"/>
          <w:numId w:val="118"/>
        </w:numPr>
        <w:spacing w:before="60" w:after="60" w:line="276" w:lineRule="auto"/>
        <w:contextualSpacing w:val="0"/>
        <w:rPr>
          <w:rFonts w:ascii="Arial" w:eastAsia="Lustria" w:hAnsi="Arial" w:cs="Arial"/>
          <w:bCs/>
          <w:color w:val="000000" w:themeColor="text1"/>
          <w:sz w:val="20"/>
          <w:szCs w:val="20"/>
        </w:rPr>
      </w:pPr>
      <w:r w:rsidRPr="00271719">
        <w:rPr>
          <w:rFonts w:ascii="Arial" w:eastAsia="Lustria" w:hAnsi="Arial" w:cs="Arial"/>
          <w:bCs/>
          <w:color w:val="000000" w:themeColor="text1"/>
          <w:sz w:val="20"/>
          <w:szCs w:val="20"/>
        </w:rPr>
        <w:t>OK, I will try it.</w:t>
      </w:r>
    </w:p>
    <w:p w14:paraId="14286A2B" w14:textId="12F95101" w:rsidR="002852B7" w:rsidRPr="00A34F88" w:rsidRDefault="00A34F88" w:rsidP="00EE3958">
      <w:pPr>
        <w:pStyle w:val="ListParagraph"/>
        <w:numPr>
          <w:ilvl w:val="1"/>
          <w:numId w:val="118"/>
        </w:numPr>
        <w:spacing w:before="60" w:after="60" w:line="276" w:lineRule="auto"/>
        <w:contextualSpacing w:val="0"/>
        <w:rPr>
          <w:rFonts w:ascii="Arial" w:eastAsia="Lustria" w:hAnsi="Arial" w:cs="Arial"/>
          <w:bCs/>
          <w:sz w:val="20"/>
          <w:szCs w:val="20"/>
        </w:rPr>
      </w:pPr>
      <w:r w:rsidRPr="00271719">
        <w:rPr>
          <w:rFonts w:ascii="Arial" w:eastAsia="Lustria" w:hAnsi="Arial" w:cs="Arial"/>
          <w:bCs/>
          <w:color w:val="000000" w:themeColor="text1"/>
          <w:sz w:val="20"/>
          <w:szCs w:val="20"/>
        </w:rPr>
        <w:t>No. That is not safe or healthy.</w:t>
      </w:r>
    </w:p>
    <w:sectPr w:rsidR="002852B7" w:rsidRPr="00A34F88" w:rsidSect="00F372D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0803F" w14:textId="77777777" w:rsidR="009459CF" w:rsidRDefault="009459CF" w:rsidP="00B36DD9">
      <w:r>
        <w:separator/>
      </w:r>
    </w:p>
  </w:endnote>
  <w:endnote w:type="continuationSeparator" w:id="0">
    <w:p w14:paraId="2BE042D6" w14:textId="77777777" w:rsidR="009459CF" w:rsidRDefault="009459CF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2C78B6E8" w:rsidR="00AF27D0" w:rsidRPr="00EA6EE3" w:rsidRDefault="00AF29DE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 xml:space="preserve">Grade </w:t>
    </w:r>
    <w:r w:rsidR="00511E75">
      <w:rPr>
        <w:rFonts w:asciiTheme="minorHAnsi" w:hAnsiTheme="minorHAnsi" w:cstheme="minorHAnsi"/>
        <w:sz w:val="21"/>
        <w:szCs w:val="21"/>
      </w:rPr>
      <w:t>2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 - </w:t>
    </w:r>
    <w:r w:rsidR="00E16316" w:rsidRPr="00EA6EE3">
      <w:rPr>
        <w:rFonts w:asciiTheme="minorHAnsi" w:hAnsiTheme="minorHAnsi" w:cstheme="minorHAnsi"/>
        <w:sz w:val="21"/>
        <w:szCs w:val="21"/>
      </w:rPr>
      <w:t xml:space="preserve">Lesson </w:t>
    </w:r>
    <w:r w:rsidR="00255007">
      <w:rPr>
        <w:rFonts w:asciiTheme="minorHAnsi" w:hAnsiTheme="minorHAnsi" w:cstheme="minorHAnsi"/>
        <w:sz w:val="21"/>
        <w:szCs w:val="21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185A4" w14:textId="77777777" w:rsidR="009459CF" w:rsidRDefault="009459CF" w:rsidP="00B36DD9">
      <w:r>
        <w:separator/>
      </w:r>
    </w:p>
  </w:footnote>
  <w:footnote w:type="continuationSeparator" w:id="0">
    <w:p w14:paraId="22D2E887" w14:textId="77777777" w:rsidR="009459CF" w:rsidRDefault="009459CF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9459CF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771A9386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AF29D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Grade </w:t>
    </w:r>
    <w:r w:rsidR="00511E75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2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: Lesson </w:t>
    </w:r>
    <w:r w:rsidR="00255007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3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E7A11"/>
    <w:multiLevelType w:val="hybridMultilevel"/>
    <w:tmpl w:val="7EA633A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2136A9"/>
    <w:multiLevelType w:val="hybridMultilevel"/>
    <w:tmpl w:val="799A8AB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7F1816"/>
    <w:multiLevelType w:val="hybridMultilevel"/>
    <w:tmpl w:val="48EC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FF4E2E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4" w15:restartNumberingAfterBreak="0">
    <w:nsid w:val="0D1344A1"/>
    <w:multiLevelType w:val="multilevel"/>
    <w:tmpl w:val="42840F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EAD3426"/>
    <w:multiLevelType w:val="hybridMultilevel"/>
    <w:tmpl w:val="289A1D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1DA10D3"/>
    <w:multiLevelType w:val="multilevel"/>
    <w:tmpl w:val="38DA9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6"/>
        <w:szCs w:val="26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9B0C02"/>
    <w:multiLevelType w:val="hybridMultilevel"/>
    <w:tmpl w:val="9CEECB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DCC5F37"/>
    <w:multiLevelType w:val="multilevel"/>
    <w:tmpl w:val="A8D8D83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1E943BFE"/>
    <w:multiLevelType w:val="multilevel"/>
    <w:tmpl w:val="A71445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FDA3196"/>
    <w:multiLevelType w:val="hybridMultilevel"/>
    <w:tmpl w:val="1B6EC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60A7D29"/>
    <w:multiLevelType w:val="hybridMultilevel"/>
    <w:tmpl w:val="CDF2685C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3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2851688E"/>
    <w:multiLevelType w:val="multilevel"/>
    <w:tmpl w:val="B956B78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5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2AC92926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47" w15:restartNumberingAfterBreak="0">
    <w:nsid w:val="2CD526D2"/>
    <w:multiLevelType w:val="multilevel"/>
    <w:tmpl w:val="24DA314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9" w15:restartNumberingAfterBreak="0">
    <w:nsid w:val="305F6477"/>
    <w:multiLevelType w:val="multilevel"/>
    <w:tmpl w:val="A8D8D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0" w15:restartNumberingAfterBreak="0">
    <w:nsid w:val="313B6C76"/>
    <w:multiLevelType w:val="multilevel"/>
    <w:tmpl w:val="FC1C4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2755DCB"/>
    <w:multiLevelType w:val="multilevel"/>
    <w:tmpl w:val="F668B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35786ADB"/>
    <w:multiLevelType w:val="hybridMultilevel"/>
    <w:tmpl w:val="8F624D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 w15:restartNumberingAfterBreak="0">
    <w:nsid w:val="35A83556"/>
    <w:multiLevelType w:val="hybridMultilevel"/>
    <w:tmpl w:val="30326DE0"/>
    <w:lvl w:ilvl="0" w:tplc="A5483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0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F54C4C"/>
    <w:multiLevelType w:val="multilevel"/>
    <w:tmpl w:val="FE5CD7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F0468A"/>
    <w:multiLevelType w:val="multilevel"/>
    <w:tmpl w:val="B0D430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4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5CA07C5"/>
    <w:multiLevelType w:val="hybridMultilevel"/>
    <w:tmpl w:val="79E6E3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8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0FD52B0"/>
    <w:multiLevelType w:val="multilevel"/>
    <w:tmpl w:val="604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3" w15:restartNumberingAfterBreak="0">
    <w:nsid w:val="52C75939"/>
    <w:multiLevelType w:val="hybridMultilevel"/>
    <w:tmpl w:val="6C5CA70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6" w15:restartNumberingAfterBreak="0">
    <w:nsid w:val="55195B7A"/>
    <w:multiLevelType w:val="hybridMultilevel"/>
    <w:tmpl w:val="338E45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55380832"/>
    <w:multiLevelType w:val="hybridMultilevel"/>
    <w:tmpl w:val="20E444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5CB1F3C"/>
    <w:multiLevelType w:val="hybridMultilevel"/>
    <w:tmpl w:val="61C06236"/>
    <w:lvl w:ilvl="0" w:tplc="4B28AD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71F01B4"/>
    <w:multiLevelType w:val="multilevel"/>
    <w:tmpl w:val="FE0248FE"/>
    <w:lvl w:ilvl="0">
      <w:start w:val="1"/>
      <w:numFmt w:val="bullet"/>
      <w:lvlText w:val="●"/>
      <w:lvlJc w:val="left"/>
      <w:pPr>
        <w:ind w:left="1464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8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9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2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4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8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50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24" w:hanging="360"/>
      </w:pPr>
      <w:rPr>
        <w:u w:val="none"/>
      </w:rPr>
    </w:lvl>
  </w:abstractNum>
  <w:abstractNum w:abstractNumId="80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1" w15:restartNumberingAfterBreak="0">
    <w:nsid w:val="58F5679D"/>
    <w:multiLevelType w:val="hybridMultilevel"/>
    <w:tmpl w:val="84621C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9E27C42"/>
    <w:multiLevelType w:val="hybridMultilevel"/>
    <w:tmpl w:val="70025C6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A9852DD"/>
    <w:multiLevelType w:val="multilevel"/>
    <w:tmpl w:val="E344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D222FD2"/>
    <w:multiLevelType w:val="hybridMultilevel"/>
    <w:tmpl w:val="8DEADF8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7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88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F2568DB"/>
    <w:multiLevelType w:val="multilevel"/>
    <w:tmpl w:val="03FAED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90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1361588"/>
    <w:multiLevelType w:val="hybridMultilevel"/>
    <w:tmpl w:val="8334CA4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0F">
      <w:start w:val="1"/>
      <w:numFmt w:val="decimal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3" w15:restartNumberingAfterBreak="0">
    <w:nsid w:val="6169553A"/>
    <w:multiLevelType w:val="multilevel"/>
    <w:tmpl w:val="88B64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6"/>
        <w:szCs w:val="26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7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8BE0BAB"/>
    <w:multiLevelType w:val="hybridMultilevel"/>
    <w:tmpl w:val="A556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06627B"/>
    <w:multiLevelType w:val="multilevel"/>
    <w:tmpl w:val="72D02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1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6A273740"/>
    <w:multiLevelType w:val="multilevel"/>
    <w:tmpl w:val="AB22C00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6AF74206"/>
    <w:multiLevelType w:val="hybridMultilevel"/>
    <w:tmpl w:val="66041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B2257F8"/>
    <w:multiLevelType w:val="hybridMultilevel"/>
    <w:tmpl w:val="72825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8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70B510AF"/>
    <w:multiLevelType w:val="multilevel"/>
    <w:tmpl w:val="24DA314A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1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72C41BC8"/>
    <w:multiLevelType w:val="hybridMultilevel"/>
    <w:tmpl w:val="017A0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74884D91"/>
    <w:multiLevelType w:val="hybridMultilevel"/>
    <w:tmpl w:val="C3D442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6" w15:restartNumberingAfterBreak="0">
    <w:nsid w:val="74EE31F1"/>
    <w:multiLevelType w:val="multilevel"/>
    <w:tmpl w:val="7594296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7" w15:restartNumberingAfterBreak="0">
    <w:nsid w:val="768C3023"/>
    <w:multiLevelType w:val="multilevel"/>
    <w:tmpl w:val="AC301BE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8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1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2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3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7E525120"/>
    <w:multiLevelType w:val="multilevel"/>
    <w:tmpl w:val="C09E0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7E5A1464"/>
    <w:multiLevelType w:val="hybridMultilevel"/>
    <w:tmpl w:val="083C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F77489B"/>
    <w:multiLevelType w:val="multilevel"/>
    <w:tmpl w:val="8F0C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101"/>
  </w:num>
  <w:num w:numId="2" w16cid:durableId="1435633608">
    <w:abstractNumId w:val="35"/>
  </w:num>
  <w:num w:numId="3" w16cid:durableId="714735947">
    <w:abstractNumId w:val="21"/>
  </w:num>
  <w:num w:numId="4" w16cid:durableId="1279530705">
    <w:abstractNumId w:val="91"/>
  </w:num>
  <w:num w:numId="5" w16cid:durableId="141509556">
    <w:abstractNumId w:val="70"/>
  </w:num>
  <w:num w:numId="6" w16cid:durableId="1264651535">
    <w:abstractNumId w:val="26"/>
  </w:num>
  <w:num w:numId="7" w16cid:durableId="1363743799">
    <w:abstractNumId w:val="25"/>
  </w:num>
  <w:num w:numId="8" w16cid:durableId="941373190">
    <w:abstractNumId w:val="28"/>
  </w:num>
  <w:num w:numId="9" w16cid:durableId="1033115908">
    <w:abstractNumId w:val="113"/>
  </w:num>
  <w:num w:numId="10" w16cid:durableId="1428428366">
    <w:abstractNumId w:val="74"/>
  </w:num>
  <w:num w:numId="11" w16cid:durableId="448863195">
    <w:abstractNumId w:val="2"/>
  </w:num>
  <w:num w:numId="12" w16cid:durableId="356733600">
    <w:abstractNumId w:val="121"/>
  </w:num>
  <w:num w:numId="13" w16cid:durableId="1051003176">
    <w:abstractNumId w:val="94"/>
  </w:num>
  <w:num w:numId="14" w16cid:durableId="553082954">
    <w:abstractNumId w:val="60"/>
  </w:num>
  <w:num w:numId="15" w16cid:durableId="373239916">
    <w:abstractNumId w:val="48"/>
  </w:num>
  <w:num w:numId="16" w16cid:durableId="1257322668">
    <w:abstractNumId w:val="9"/>
  </w:num>
  <w:num w:numId="17" w16cid:durableId="1582447574">
    <w:abstractNumId w:val="114"/>
  </w:num>
  <w:num w:numId="18" w16cid:durableId="847645713">
    <w:abstractNumId w:val="27"/>
  </w:num>
  <w:num w:numId="19" w16cid:durableId="330065566">
    <w:abstractNumId w:val="59"/>
  </w:num>
  <w:num w:numId="20" w16cid:durableId="285816594">
    <w:abstractNumId w:val="97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33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40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7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69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88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9"/>
  </w:num>
  <w:num w:numId="27" w16cid:durableId="990908014">
    <w:abstractNumId w:val="20"/>
  </w:num>
  <w:num w:numId="28" w16cid:durableId="1694072395">
    <w:abstractNumId w:val="87"/>
  </w:num>
  <w:num w:numId="29" w16cid:durableId="1341392329">
    <w:abstractNumId w:val="120"/>
  </w:num>
  <w:num w:numId="30" w16cid:durableId="1353873860">
    <w:abstractNumId w:val="37"/>
  </w:num>
  <w:num w:numId="31" w16cid:durableId="962535581">
    <w:abstractNumId w:val="83"/>
  </w:num>
  <w:num w:numId="32" w16cid:durableId="1544054529">
    <w:abstractNumId w:val="24"/>
  </w:num>
  <w:num w:numId="33" w16cid:durableId="1196894040">
    <w:abstractNumId w:val="5"/>
  </w:num>
  <w:num w:numId="34" w16cid:durableId="1585340541">
    <w:abstractNumId w:val="19"/>
  </w:num>
  <w:num w:numId="35" w16cid:durableId="1616206354">
    <w:abstractNumId w:val="38"/>
  </w:num>
  <w:num w:numId="36" w16cid:durableId="1750346858">
    <w:abstractNumId w:val="55"/>
  </w:num>
  <w:num w:numId="37" w16cid:durableId="222640186">
    <w:abstractNumId w:val="58"/>
  </w:num>
  <w:num w:numId="38" w16cid:durableId="339427652">
    <w:abstractNumId w:val="15"/>
  </w:num>
  <w:num w:numId="39" w16cid:durableId="1860122640">
    <w:abstractNumId w:val="103"/>
  </w:num>
  <w:num w:numId="40" w16cid:durableId="1083529650">
    <w:abstractNumId w:val="12"/>
  </w:num>
  <w:num w:numId="41" w16cid:durableId="2096436156">
    <w:abstractNumId w:val="53"/>
  </w:num>
  <w:num w:numId="42" w16cid:durableId="1700275736">
    <w:abstractNumId w:val="62"/>
  </w:num>
  <w:num w:numId="43" w16cid:durableId="561452830">
    <w:abstractNumId w:val="7"/>
  </w:num>
  <w:num w:numId="44" w16cid:durableId="683483210">
    <w:abstractNumId w:val="90"/>
  </w:num>
  <w:num w:numId="45" w16cid:durableId="831679500">
    <w:abstractNumId w:val="95"/>
  </w:num>
  <w:num w:numId="46" w16cid:durableId="1334262936">
    <w:abstractNumId w:val="64"/>
  </w:num>
  <w:num w:numId="47" w16cid:durableId="381174224">
    <w:abstractNumId w:val="30"/>
  </w:num>
  <w:num w:numId="48" w16cid:durableId="711467856">
    <w:abstractNumId w:val="127"/>
  </w:num>
  <w:num w:numId="49" w16cid:durableId="1728870066">
    <w:abstractNumId w:val="68"/>
  </w:num>
  <w:num w:numId="50" w16cid:durableId="411389848">
    <w:abstractNumId w:val="123"/>
  </w:num>
  <w:num w:numId="51" w16cid:durableId="1560701244">
    <w:abstractNumId w:val="111"/>
  </w:num>
  <w:num w:numId="52" w16cid:durableId="1636570263">
    <w:abstractNumId w:val="100"/>
  </w:num>
  <w:num w:numId="53" w16cid:durableId="12654892">
    <w:abstractNumId w:val="45"/>
  </w:num>
  <w:num w:numId="54" w16cid:durableId="605847073">
    <w:abstractNumId w:val="22"/>
  </w:num>
  <w:num w:numId="55" w16cid:durableId="1273518233">
    <w:abstractNumId w:val="10"/>
  </w:num>
  <w:num w:numId="56" w16cid:durableId="311839055">
    <w:abstractNumId w:val="36"/>
  </w:num>
  <w:num w:numId="57" w16cid:durableId="429594692">
    <w:abstractNumId w:val="52"/>
  </w:num>
  <w:num w:numId="58" w16cid:durableId="823007819">
    <w:abstractNumId w:val="51"/>
  </w:num>
  <w:num w:numId="59" w16cid:durableId="2010476267">
    <w:abstractNumId w:val="106"/>
  </w:num>
  <w:num w:numId="60" w16cid:durableId="1391997722">
    <w:abstractNumId w:val="66"/>
  </w:num>
  <w:num w:numId="61" w16cid:durableId="1628077107">
    <w:abstractNumId w:val="43"/>
  </w:num>
  <w:num w:numId="62" w16cid:durableId="1856768196">
    <w:abstractNumId w:val="119"/>
  </w:num>
  <w:num w:numId="63" w16cid:durableId="1917662078">
    <w:abstractNumId w:val="23"/>
  </w:num>
  <w:num w:numId="64" w16cid:durableId="697776528">
    <w:abstractNumId w:val="6"/>
  </w:num>
  <w:num w:numId="65" w16cid:durableId="230972233">
    <w:abstractNumId w:val="80"/>
  </w:num>
  <w:num w:numId="66" w16cid:durableId="386298595">
    <w:abstractNumId w:val="1"/>
  </w:num>
  <w:num w:numId="67" w16cid:durableId="397288986">
    <w:abstractNumId w:val="107"/>
  </w:num>
  <w:num w:numId="68" w16cid:durableId="1379478048">
    <w:abstractNumId w:val="75"/>
  </w:num>
  <w:num w:numId="69" w16cid:durableId="1899048257">
    <w:abstractNumId w:val="67"/>
  </w:num>
  <w:num w:numId="70" w16cid:durableId="2011834366">
    <w:abstractNumId w:val="96"/>
  </w:num>
  <w:num w:numId="71" w16cid:durableId="782266153">
    <w:abstractNumId w:val="4"/>
  </w:num>
  <w:num w:numId="72" w16cid:durableId="842550746">
    <w:abstractNumId w:val="118"/>
  </w:num>
  <w:num w:numId="73" w16cid:durableId="885222006">
    <w:abstractNumId w:val="109"/>
  </w:num>
  <w:num w:numId="74" w16cid:durableId="1231959643">
    <w:abstractNumId w:val="108"/>
  </w:num>
  <w:num w:numId="75" w16cid:durableId="1510945626">
    <w:abstractNumId w:val="41"/>
  </w:num>
  <w:num w:numId="76" w16cid:durableId="1984388074">
    <w:abstractNumId w:val="85"/>
  </w:num>
  <w:num w:numId="77" w16cid:durableId="207962119">
    <w:abstractNumId w:val="122"/>
  </w:num>
  <w:num w:numId="78" w16cid:durableId="119149067">
    <w:abstractNumId w:val="72"/>
  </w:num>
  <w:num w:numId="79" w16cid:durableId="66198502">
    <w:abstractNumId w:val="8"/>
  </w:num>
  <w:num w:numId="80" w16cid:durableId="1104114745">
    <w:abstractNumId w:val="16"/>
  </w:num>
  <w:num w:numId="81" w16cid:durableId="516849044">
    <w:abstractNumId w:val="126"/>
  </w:num>
  <w:num w:numId="82" w16cid:durableId="611403109">
    <w:abstractNumId w:val="84"/>
  </w:num>
  <w:num w:numId="83" w16cid:durableId="2007706637">
    <w:abstractNumId w:val="71"/>
  </w:num>
  <w:num w:numId="84" w16cid:durableId="2025279675">
    <w:abstractNumId w:val="86"/>
  </w:num>
  <w:num w:numId="85" w16cid:durableId="97218412">
    <w:abstractNumId w:val="92"/>
  </w:num>
  <w:num w:numId="86" w16cid:durableId="1583178893">
    <w:abstractNumId w:val="99"/>
  </w:num>
  <w:num w:numId="87" w16cid:durableId="1566797977">
    <w:abstractNumId w:val="98"/>
  </w:num>
  <w:num w:numId="88" w16cid:durableId="1455560389">
    <w:abstractNumId w:val="65"/>
  </w:num>
  <w:num w:numId="89" w16cid:durableId="919172161">
    <w:abstractNumId w:val="56"/>
  </w:num>
  <w:num w:numId="90" w16cid:durableId="839588549">
    <w:abstractNumId w:val="105"/>
  </w:num>
  <w:num w:numId="91" w16cid:durableId="1465733133">
    <w:abstractNumId w:val="82"/>
  </w:num>
  <w:num w:numId="92" w16cid:durableId="246497793">
    <w:abstractNumId w:val="77"/>
  </w:num>
  <w:num w:numId="93" w16cid:durableId="581524483">
    <w:abstractNumId w:val="73"/>
  </w:num>
  <w:num w:numId="94" w16cid:durableId="632642099">
    <w:abstractNumId w:val="78"/>
  </w:num>
  <w:num w:numId="95" w16cid:durableId="74323370">
    <w:abstractNumId w:val="115"/>
  </w:num>
  <w:num w:numId="96" w16cid:durableId="21984098">
    <w:abstractNumId w:val="81"/>
  </w:num>
  <w:num w:numId="97" w16cid:durableId="510026866">
    <w:abstractNumId w:val="102"/>
  </w:num>
  <w:num w:numId="98" w16cid:durableId="930814530">
    <w:abstractNumId w:val="79"/>
  </w:num>
  <w:num w:numId="99" w16cid:durableId="866991589">
    <w:abstractNumId w:val="46"/>
  </w:num>
  <w:num w:numId="100" w16cid:durableId="1496915937">
    <w:abstractNumId w:val="14"/>
  </w:num>
  <w:num w:numId="101" w16cid:durableId="1596935126">
    <w:abstractNumId w:val="18"/>
  </w:num>
  <w:num w:numId="102" w16cid:durableId="797068055">
    <w:abstractNumId w:val="50"/>
  </w:num>
  <w:num w:numId="103" w16cid:durableId="1858300858">
    <w:abstractNumId w:val="54"/>
  </w:num>
  <w:num w:numId="104" w16cid:durableId="216473804">
    <w:abstractNumId w:val="124"/>
  </w:num>
  <w:num w:numId="105" w16cid:durableId="780730433">
    <w:abstractNumId w:val="104"/>
  </w:num>
  <w:num w:numId="106" w16cid:durableId="672605582">
    <w:abstractNumId w:val="112"/>
  </w:num>
  <w:num w:numId="107" w16cid:durableId="284388118">
    <w:abstractNumId w:val="11"/>
  </w:num>
  <w:num w:numId="108" w16cid:durableId="238902482">
    <w:abstractNumId w:val="32"/>
  </w:num>
  <w:num w:numId="109" w16cid:durableId="1266231027">
    <w:abstractNumId w:val="61"/>
  </w:num>
  <w:num w:numId="110" w16cid:durableId="1542355794">
    <w:abstractNumId w:val="93"/>
  </w:num>
  <w:num w:numId="111" w16cid:durableId="830147468">
    <w:abstractNumId w:val="3"/>
  </w:num>
  <w:num w:numId="112" w16cid:durableId="674722748">
    <w:abstractNumId w:val="57"/>
  </w:num>
  <w:num w:numId="113" w16cid:durableId="604776362">
    <w:abstractNumId w:val="89"/>
  </w:num>
  <w:num w:numId="114" w16cid:durableId="123081018">
    <w:abstractNumId w:val="13"/>
  </w:num>
  <w:num w:numId="115" w16cid:durableId="972178470">
    <w:abstractNumId w:val="47"/>
  </w:num>
  <w:num w:numId="116" w16cid:durableId="1255280080">
    <w:abstractNumId w:val="34"/>
  </w:num>
  <w:num w:numId="117" w16cid:durableId="1255670650">
    <w:abstractNumId w:val="110"/>
  </w:num>
  <w:num w:numId="118" w16cid:durableId="1697004540">
    <w:abstractNumId w:val="49"/>
  </w:num>
  <w:num w:numId="119" w16cid:durableId="479884475">
    <w:abstractNumId w:val="125"/>
  </w:num>
  <w:num w:numId="120" w16cid:durableId="1337272129">
    <w:abstractNumId w:val="29"/>
  </w:num>
  <w:num w:numId="121" w16cid:durableId="1585994146">
    <w:abstractNumId w:val="116"/>
  </w:num>
  <w:num w:numId="122" w16cid:durableId="1602714879">
    <w:abstractNumId w:val="31"/>
  </w:num>
  <w:num w:numId="123" w16cid:durableId="1932545074">
    <w:abstractNumId w:val="117"/>
  </w:num>
  <w:num w:numId="124" w16cid:durableId="651834193">
    <w:abstractNumId w:val="76"/>
  </w:num>
  <w:num w:numId="125" w16cid:durableId="1493523871">
    <w:abstractNumId w:val="44"/>
  </w:num>
  <w:num w:numId="126" w16cid:durableId="1573659506">
    <w:abstractNumId w:val="0"/>
  </w:num>
  <w:num w:numId="127" w16cid:durableId="1496843251">
    <w:abstractNumId w:val="42"/>
  </w:num>
  <w:num w:numId="128" w16cid:durableId="1915621195">
    <w:abstractNumId w:val="6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0D88"/>
    <w:rsid w:val="00001A46"/>
    <w:rsid w:val="00004578"/>
    <w:rsid w:val="00004AF0"/>
    <w:rsid w:val="00020F58"/>
    <w:rsid w:val="0002342D"/>
    <w:rsid w:val="00025143"/>
    <w:rsid w:val="0004645C"/>
    <w:rsid w:val="00060A94"/>
    <w:rsid w:val="000644B6"/>
    <w:rsid w:val="00067FB4"/>
    <w:rsid w:val="00071A86"/>
    <w:rsid w:val="00073EF2"/>
    <w:rsid w:val="00074FA1"/>
    <w:rsid w:val="00096303"/>
    <w:rsid w:val="000A7DB5"/>
    <w:rsid w:val="000C1118"/>
    <w:rsid w:val="000D130B"/>
    <w:rsid w:val="000D7851"/>
    <w:rsid w:val="000E2041"/>
    <w:rsid w:val="000E2243"/>
    <w:rsid w:val="000E36ED"/>
    <w:rsid w:val="000E6BBC"/>
    <w:rsid w:val="000F0585"/>
    <w:rsid w:val="001109E9"/>
    <w:rsid w:val="00113547"/>
    <w:rsid w:val="001141BC"/>
    <w:rsid w:val="00134854"/>
    <w:rsid w:val="00135588"/>
    <w:rsid w:val="00137AB3"/>
    <w:rsid w:val="00146851"/>
    <w:rsid w:val="00160472"/>
    <w:rsid w:val="00164582"/>
    <w:rsid w:val="00164CF6"/>
    <w:rsid w:val="001745A9"/>
    <w:rsid w:val="00174A5A"/>
    <w:rsid w:val="001822C7"/>
    <w:rsid w:val="00184B87"/>
    <w:rsid w:val="001A26BF"/>
    <w:rsid w:val="001B1E0B"/>
    <w:rsid w:val="001C15D7"/>
    <w:rsid w:val="001C2435"/>
    <w:rsid w:val="001C3D66"/>
    <w:rsid w:val="001C52D3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55007"/>
    <w:rsid w:val="00265253"/>
    <w:rsid w:val="0027066A"/>
    <w:rsid w:val="002759A2"/>
    <w:rsid w:val="002824B7"/>
    <w:rsid w:val="00284970"/>
    <w:rsid w:val="002852B7"/>
    <w:rsid w:val="00294A3B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15E12"/>
    <w:rsid w:val="00323593"/>
    <w:rsid w:val="00347AFB"/>
    <w:rsid w:val="0036455F"/>
    <w:rsid w:val="00376BF8"/>
    <w:rsid w:val="00384AB1"/>
    <w:rsid w:val="003A38C5"/>
    <w:rsid w:val="003A4540"/>
    <w:rsid w:val="003B27DD"/>
    <w:rsid w:val="003F2390"/>
    <w:rsid w:val="003F5911"/>
    <w:rsid w:val="003F79B3"/>
    <w:rsid w:val="00421F5C"/>
    <w:rsid w:val="00433604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86F75"/>
    <w:rsid w:val="00492512"/>
    <w:rsid w:val="00492F5A"/>
    <w:rsid w:val="00495FEE"/>
    <w:rsid w:val="004B433F"/>
    <w:rsid w:val="004B6B29"/>
    <w:rsid w:val="004C5F58"/>
    <w:rsid w:val="004D590E"/>
    <w:rsid w:val="004F1819"/>
    <w:rsid w:val="004F1E3C"/>
    <w:rsid w:val="005024A4"/>
    <w:rsid w:val="00511E75"/>
    <w:rsid w:val="005164BB"/>
    <w:rsid w:val="00517FDA"/>
    <w:rsid w:val="00524BBA"/>
    <w:rsid w:val="005252B0"/>
    <w:rsid w:val="00537146"/>
    <w:rsid w:val="0053723F"/>
    <w:rsid w:val="0055402E"/>
    <w:rsid w:val="0056155A"/>
    <w:rsid w:val="00570BC4"/>
    <w:rsid w:val="00581E01"/>
    <w:rsid w:val="00586713"/>
    <w:rsid w:val="005A153F"/>
    <w:rsid w:val="005B70A9"/>
    <w:rsid w:val="005C2925"/>
    <w:rsid w:val="005E29F4"/>
    <w:rsid w:val="005F52A4"/>
    <w:rsid w:val="00605055"/>
    <w:rsid w:val="00613FE7"/>
    <w:rsid w:val="0062278A"/>
    <w:rsid w:val="00633968"/>
    <w:rsid w:val="00634AF5"/>
    <w:rsid w:val="00647807"/>
    <w:rsid w:val="006617F7"/>
    <w:rsid w:val="006631A0"/>
    <w:rsid w:val="006721DC"/>
    <w:rsid w:val="006969B7"/>
    <w:rsid w:val="00696CF0"/>
    <w:rsid w:val="006A1C1C"/>
    <w:rsid w:val="006A3753"/>
    <w:rsid w:val="006A4A6B"/>
    <w:rsid w:val="006B3B9D"/>
    <w:rsid w:val="006B6CAA"/>
    <w:rsid w:val="006D07FE"/>
    <w:rsid w:val="006F4E3C"/>
    <w:rsid w:val="00711B36"/>
    <w:rsid w:val="00714723"/>
    <w:rsid w:val="0072262F"/>
    <w:rsid w:val="007343FB"/>
    <w:rsid w:val="00744783"/>
    <w:rsid w:val="007479E4"/>
    <w:rsid w:val="00766647"/>
    <w:rsid w:val="0077002A"/>
    <w:rsid w:val="0077398C"/>
    <w:rsid w:val="00791F90"/>
    <w:rsid w:val="0079473D"/>
    <w:rsid w:val="0079704B"/>
    <w:rsid w:val="007A17DF"/>
    <w:rsid w:val="007A4822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465AE"/>
    <w:rsid w:val="00846BF7"/>
    <w:rsid w:val="008563C2"/>
    <w:rsid w:val="00872B6C"/>
    <w:rsid w:val="00875E90"/>
    <w:rsid w:val="00881C84"/>
    <w:rsid w:val="008A24ED"/>
    <w:rsid w:val="008C5924"/>
    <w:rsid w:val="008C618C"/>
    <w:rsid w:val="008D0843"/>
    <w:rsid w:val="008E6A5C"/>
    <w:rsid w:val="008F6F58"/>
    <w:rsid w:val="00907774"/>
    <w:rsid w:val="00910B53"/>
    <w:rsid w:val="00912D4C"/>
    <w:rsid w:val="00924331"/>
    <w:rsid w:val="009369B3"/>
    <w:rsid w:val="009446A0"/>
    <w:rsid w:val="009459CF"/>
    <w:rsid w:val="00945C31"/>
    <w:rsid w:val="00955B6F"/>
    <w:rsid w:val="009600CC"/>
    <w:rsid w:val="00966F42"/>
    <w:rsid w:val="0097229A"/>
    <w:rsid w:val="009819AB"/>
    <w:rsid w:val="0099374C"/>
    <w:rsid w:val="00993C06"/>
    <w:rsid w:val="00994CF1"/>
    <w:rsid w:val="00995968"/>
    <w:rsid w:val="009A2482"/>
    <w:rsid w:val="009B026A"/>
    <w:rsid w:val="009B2D59"/>
    <w:rsid w:val="009B376B"/>
    <w:rsid w:val="009B66E1"/>
    <w:rsid w:val="009D618D"/>
    <w:rsid w:val="009E2594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4F88"/>
    <w:rsid w:val="00A3611A"/>
    <w:rsid w:val="00A410E4"/>
    <w:rsid w:val="00A50871"/>
    <w:rsid w:val="00A612BF"/>
    <w:rsid w:val="00A63106"/>
    <w:rsid w:val="00A65C7C"/>
    <w:rsid w:val="00A70843"/>
    <w:rsid w:val="00A71C88"/>
    <w:rsid w:val="00A728BA"/>
    <w:rsid w:val="00A775CE"/>
    <w:rsid w:val="00A83B83"/>
    <w:rsid w:val="00AC2F2E"/>
    <w:rsid w:val="00AC5903"/>
    <w:rsid w:val="00AD2FE3"/>
    <w:rsid w:val="00AF121F"/>
    <w:rsid w:val="00AF27D0"/>
    <w:rsid w:val="00AF29DE"/>
    <w:rsid w:val="00AF5F95"/>
    <w:rsid w:val="00B02345"/>
    <w:rsid w:val="00B108F0"/>
    <w:rsid w:val="00B11D31"/>
    <w:rsid w:val="00B14C42"/>
    <w:rsid w:val="00B2212E"/>
    <w:rsid w:val="00B348F7"/>
    <w:rsid w:val="00B36DD9"/>
    <w:rsid w:val="00B417F8"/>
    <w:rsid w:val="00B47761"/>
    <w:rsid w:val="00B5233D"/>
    <w:rsid w:val="00B7138F"/>
    <w:rsid w:val="00B762D2"/>
    <w:rsid w:val="00B76E6D"/>
    <w:rsid w:val="00B9181A"/>
    <w:rsid w:val="00BA0013"/>
    <w:rsid w:val="00BA4D19"/>
    <w:rsid w:val="00BA4D28"/>
    <w:rsid w:val="00BA72EE"/>
    <w:rsid w:val="00BC37FB"/>
    <w:rsid w:val="00BD05CD"/>
    <w:rsid w:val="00BD500C"/>
    <w:rsid w:val="00BE009A"/>
    <w:rsid w:val="00BE01D5"/>
    <w:rsid w:val="00BE52C3"/>
    <w:rsid w:val="00BE56F0"/>
    <w:rsid w:val="00BF1A87"/>
    <w:rsid w:val="00BF6A0A"/>
    <w:rsid w:val="00C03D5E"/>
    <w:rsid w:val="00C06F59"/>
    <w:rsid w:val="00C12F5F"/>
    <w:rsid w:val="00C26C1C"/>
    <w:rsid w:val="00C26C8D"/>
    <w:rsid w:val="00C315AC"/>
    <w:rsid w:val="00C44A37"/>
    <w:rsid w:val="00C545C5"/>
    <w:rsid w:val="00C60547"/>
    <w:rsid w:val="00C64D25"/>
    <w:rsid w:val="00C72592"/>
    <w:rsid w:val="00C86A20"/>
    <w:rsid w:val="00C86C0B"/>
    <w:rsid w:val="00C90788"/>
    <w:rsid w:val="00C95114"/>
    <w:rsid w:val="00C978DA"/>
    <w:rsid w:val="00CA55F9"/>
    <w:rsid w:val="00CA76EE"/>
    <w:rsid w:val="00CC34E6"/>
    <w:rsid w:val="00CD1003"/>
    <w:rsid w:val="00CE4363"/>
    <w:rsid w:val="00D0354C"/>
    <w:rsid w:val="00D05715"/>
    <w:rsid w:val="00D115D8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BA8"/>
    <w:rsid w:val="00E00FAB"/>
    <w:rsid w:val="00E10AFA"/>
    <w:rsid w:val="00E16316"/>
    <w:rsid w:val="00E20C68"/>
    <w:rsid w:val="00E21FFE"/>
    <w:rsid w:val="00E23545"/>
    <w:rsid w:val="00E348FB"/>
    <w:rsid w:val="00E366AD"/>
    <w:rsid w:val="00E57D25"/>
    <w:rsid w:val="00E6690E"/>
    <w:rsid w:val="00E81FBA"/>
    <w:rsid w:val="00E83C15"/>
    <w:rsid w:val="00E92431"/>
    <w:rsid w:val="00E939DD"/>
    <w:rsid w:val="00E95312"/>
    <w:rsid w:val="00E96B48"/>
    <w:rsid w:val="00EA6742"/>
    <w:rsid w:val="00EA6EE3"/>
    <w:rsid w:val="00EB3619"/>
    <w:rsid w:val="00EC1B18"/>
    <w:rsid w:val="00EE2293"/>
    <w:rsid w:val="00EE3958"/>
    <w:rsid w:val="00EE618C"/>
    <w:rsid w:val="00EF7C93"/>
    <w:rsid w:val="00F019A3"/>
    <w:rsid w:val="00F054BB"/>
    <w:rsid w:val="00F060BC"/>
    <w:rsid w:val="00F07BFA"/>
    <w:rsid w:val="00F137F8"/>
    <w:rsid w:val="00F169F4"/>
    <w:rsid w:val="00F346EA"/>
    <w:rsid w:val="00F372DA"/>
    <w:rsid w:val="00F52279"/>
    <w:rsid w:val="00F75C80"/>
    <w:rsid w:val="00F76084"/>
    <w:rsid w:val="00F77669"/>
    <w:rsid w:val="00F82245"/>
    <w:rsid w:val="00F83735"/>
    <w:rsid w:val="00FA7061"/>
    <w:rsid w:val="00FA7A08"/>
    <w:rsid w:val="00FB14F6"/>
    <w:rsid w:val="00FB26A9"/>
    <w:rsid w:val="00FB2D56"/>
    <w:rsid w:val="00FB5ED0"/>
    <w:rsid w:val="00FB7A3E"/>
    <w:rsid w:val="00FC445B"/>
    <w:rsid w:val="00FC5189"/>
    <w:rsid w:val="00FD685A"/>
    <w:rsid w:val="00FE6048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g!s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60bj8dcFB-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freepngimg.com/png/63843-thank-discord-media-thought-social-think-emoji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https://pngimg.com/download/25709" TargetMode="External"/><Relationship Id="rId19" Type="http://schemas.openxmlformats.org/officeDocument/2006/relationships/hyperlink" Target="https://pxhere.com/en/photo/48952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107</TotalTime>
  <Pages>7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38</cp:revision>
  <cp:lastPrinted>2024-10-25T14:25:00Z</cp:lastPrinted>
  <dcterms:created xsi:type="dcterms:W3CDTF">2024-09-22T13:53:00Z</dcterms:created>
  <dcterms:modified xsi:type="dcterms:W3CDTF">2024-10-25T14:33:00Z</dcterms:modified>
</cp:coreProperties>
</file>