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215C8E" w14:textId="07669730" w:rsidR="00BE009A" w:rsidRDefault="00EA6EE3" w:rsidP="00C03D5E">
      <w:r w:rsidRPr="0056155A">
        <w:rPr>
          <w:rFonts w:ascii="Arial" w:hAnsi="Arial" w:cs="Arial"/>
          <w:b/>
          <w:color w:val="4FC6E1"/>
          <w:sz w:val="28"/>
          <w:szCs w:val="28"/>
        </w:rPr>
        <w:t xml:space="preserve">Lesson 1: </w:t>
      </w:r>
      <w:r w:rsidRPr="00880DC3">
        <w:rPr>
          <w:rFonts w:ascii="Arial" w:hAnsi="Arial" w:cs="Arial"/>
          <w:b/>
          <w:color w:val="4FC6E1"/>
          <w:sz w:val="28"/>
          <w:szCs w:val="28"/>
        </w:rPr>
        <w:t xml:space="preserve">What </w:t>
      </w:r>
      <w:r>
        <w:rPr>
          <w:rFonts w:ascii="Arial" w:hAnsi="Arial" w:cs="Arial"/>
          <w:b/>
          <w:color w:val="4FC6E1"/>
          <w:sz w:val="28"/>
          <w:szCs w:val="28"/>
        </w:rPr>
        <w:t>I</w:t>
      </w:r>
      <w:r w:rsidRPr="00880DC3">
        <w:rPr>
          <w:rFonts w:ascii="Arial" w:hAnsi="Arial" w:cs="Arial"/>
          <w:b/>
          <w:color w:val="4FC6E1"/>
          <w:sz w:val="28"/>
          <w:szCs w:val="28"/>
        </w:rPr>
        <w:t xml:space="preserve">s Mental and Emotional </w:t>
      </w:r>
      <w:r>
        <w:rPr>
          <w:rFonts w:ascii="Arial" w:hAnsi="Arial" w:cs="Arial"/>
          <w:b/>
          <w:color w:val="4FC6E1"/>
          <w:sz w:val="28"/>
          <w:szCs w:val="28"/>
        </w:rPr>
        <w:t xml:space="preserve">(ME) </w:t>
      </w:r>
      <w:r w:rsidRPr="00880DC3">
        <w:rPr>
          <w:rFonts w:ascii="Arial" w:hAnsi="Arial" w:cs="Arial"/>
          <w:b/>
          <w:color w:val="4FC6E1"/>
          <w:sz w:val="28"/>
          <w:szCs w:val="28"/>
        </w:rPr>
        <w:t>Health</w:t>
      </w:r>
      <w:r>
        <w:rPr>
          <w:rFonts w:ascii="Arial" w:hAnsi="Arial" w:cs="Arial"/>
          <w:b/>
          <w:color w:val="4FC6E1"/>
          <w:sz w:val="28"/>
          <w:szCs w:val="28"/>
        </w:rPr>
        <w:t>?</w:t>
      </w:r>
    </w:p>
    <w:p w14:paraId="1F4DD163" w14:textId="77777777" w:rsidR="00EA6EE3" w:rsidRDefault="00EA6EE3" w:rsidP="00C03D5E">
      <w:pPr>
        <w:rPr>
          <w:rFonts w:ascii="Arial" w:hAnsi="Arial" w:cs="Arial"/>
          <w:b/>
          <w:sz w:val="22"/>
          <w:szCs w:val="22"/>
        </w:rPr>
      </w:pPr>
    </w:p>
    <w:p w14:paraId="606C1F00" w14:textId="5DC677DF" w:rsidR="00C03D5E" w:rsidRPr="00A21255" w:rsidRDefault="00C03D5E" w:rsidP="00A21255">
      <w:pPr>
        <w:pStyle w:val="HELPsbodycopy"/>
      </w:pPr>
      <w:r w:rsidRPr="00A21255">
        <w:rPr>
          <w:b/>
          <w:bCs/>
        </w:rPr>
        <w:t>Overview:</w:t>
      </w:r>
      <w:r w:rsidRPr="00A21255">
        <w:t xml:space="preserve"> </w:t>
      </w:r>
      <w:r w:rsidR="009B376B" w:rsidRPr="00A21255">
        <w:t>Students will describe the characteristics of mental and emotional (ME) health as how we feel, think, and act. Students will understand the interrelationship with other dimensions of wellness. Students will practice identifying feelings as well as strategies and additional activities that promote ME health.</w:t>
      </w:r>
    </w:p>
    <w:p w14:paraId="2EEE26F5" w14:textId="77777777" w:rsidR="00C03D5E" w:rsidRPr="00EA6EE3" w:rsidRDefault="00C03D5E" w:rsidP="00EA6EE3">
      <w:pPr>
        <w:pStyle w:val="HELPsbodycopy"/>
      </w:pPr>
    </w:p>
    <w:p w14:paraId="01594453" w14:textId="2BAEEEE2" w:rsidR="00C03D5E" w:rsidRPr="00EA6EE3" w:rsidRDefault="00C03D5E" w:rsidP="00EA6EE3">
      <w:pPr>
        <w:pStyle w:val="HELPsHeadline"/>
      </w:pPr>
      <w:r w:rsidRPr="00A21255">
        <w:t>National Health Education Standards:</w:t>
      </w:r>
      <w:r w:rsidRPr="00EA6EE3">
        <w:t xml:space="preserve"> </w:t>
      </w:r>
    </w:p>
    <w:p w14:paraId="1DE76A9F" w14:textId="77777777" w:rsidR="009B376B" w:rsidRDefault="009B376B" w:rsidP="00A21255">
      <w:pPr>
        <w:pStyle w:val="HELPsbodycopy"/>
        <w:spacing w:before="240" w:after="240"/>
      </w:pPr>
      <w:r>
        <w:rPr>
          <w:b/>
        </w:rPr>
        <w:t xml:space="preserve">Standard 1: </w:t>
      </w:r>
      <w:r>
        <w:rPr>
          <w:highlight w:val="white"/>
        </w:rPr>
        <w:t>Students comprehend functional health knowledge to enhance health.</w:t>
      </w:r>
    </w:p>
    <w:p w14:paraId="51F22868" w14:textId="77777777" w:rsidR="009B376B" w:rsidRDefault="009B376B" w:rsidP="00A21255">
      <w:pPr>
        <w:pStyle w:val="HELPsbodycopy"/>
        <w:spacing w:before="240" w:after="240"/>
      </w:pPr>
      <w:r>
        <w:rPr>
          <w:b/>
        </w:rPr>
        <w:t xml:space="preserve">Standard 7: </w:t>
      </w:r>
      <w:r>
        <w:rPr>
          <w:highlight w:val="white"/>
        </w:rPr>
        <w:t>Students demonstrate observable health and safety practices.</w:t>
      </w:r>
    </w:p>
    <w:p w14:paraId="1A89D404" w14:textId="77777777" w:rsidR="009B376B" w:rsidRDefault="009B376B" w:rsidP="00EA6EE3">
      <w:pPr>
        <w:pStyle w:val="HELPsHeadline"/>
      </w:pPr>
    </w:p>
    <w:p w14:paraId="6B85F980" w14:textId="45E919A6" w:rsidR="00C03D5E" w:rsidRPr="00EA6EE3" w:rsidRDefault="00C03D5E" w:rsidP="00EA6EE3">
      <w:pPr>
        <w:pStyle w:val="HELPsHeadline"/>
      </w:pPr>
      <w:r w:rsidRPr="00EA6EE3">
        <w:t xml:space="preserve">Healthy Behavior Outcome (HBO): </w:t>
      </w:r>
    </w:p>
    <w:tbl>
      <w:tblPr>
        <w:tblW w:w="1027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0273"/>
      </w:tblGrid>
      <w:tr w:rsidR="00C03D5E" w:rsidRPr="000B6032" w14:paraId="583C275D" w14:textId="77777777" w:rsidTr="00D339DB">
        <w:trPr>
          <w:trHeight w:val="368"/>
        </w:trPr>
        <w:tc>
          <w:tcPr>
            <w:tcW w:w="10273" w:type="dxa"/>
            <w:tcBorders>
              <w:top w:val="single" w:sz="4" w:space="0" w:color="000000"/>
              <w:left w:val="single" w:sz="4" w:space="0" w:color="000000"/>
              <w:bottom w:val="single" w:sz="4" w:space="0" w:color="000000"/>
              <w:right w:val="single" w:sz="4" w:space="0" w:color="000000"/>
            </w:tcBorders>
            <w:vAlign w:val="center"/>
          </w:tcPr>
          <w:p w14:paraId="0DC1A0A2" w14:textId="52928C80" w:rsidR="00C03D5E" w:rsidRPr="00A21255" w:rsidRDefault="009B376B" w:rsidP="00A21255">
            <w:pPr>
              <w:pStyle w:val="HELPsbodycopy"/>
            </w:pPr>
            <w:r w:rsidRPr="00A21255">
              <w:t>Students will demonstrate observable health and safety practices to strengthen their mental health.</w:t>
            </w:r>
          </w:p>
        </w:tc>
      </w:tr>
    </w:tbl>
    <w:p w14:paraId="5380402D" w14:textId="77777777" w:rsidR="009B376B" w:rsidRPr="00A21255" w:rsidRDefault="009B376B" w:rsidP="009B376B">
      <w:pPr>
        <w:spacing w:before="120" w:after="120" w:line="276" w:lineRule="auto"/>
        <w:rPr>
          <w:rFonts w:ascii="Arial" w:eastAsia="Arial" w:hAnsi="Arial" w:cs="Arial"/>
        </w:rPr>
      </w:pPr>
      <w:r w:rsidRPr="00A21255">
        <w:rPr>
          <w:rFonts w:ascii="Arial" w:eastAsia="Arial" w:hAnsi="Arial" w:cs="Arial"/>
          <w:b/>
        </w:rPr>
        <w:t xml:space="preserve">Lesson Objectives </w:t>
      </w:r>
      <w:r w:rsidRPr="00A21255">
        <w:rPr>
          <w:rFonts w:ascii="Arial" w:eastAsia="Arial" w:hAnsi="Arial" w:cs="Arial"/>
        </w:rPr>
        <w:t>- Students will be able to:</w:t>
      </w:r>
    </w:p>
    <w:tbl>
      <w:tblPr>
        <w:tblW w:w="103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5"/>
        <w:gridCol w:w="3328"/>
      </w:tblGrid>
      <w:tr w:rsidR="009B376B" w14:paraId="15230C08" w14:textId="77777777" w:rsidTr="00D339DB">
        <w:trPr>
          <w:trHeight w:val="432"/>
        </w:trPr>
        <w:tc>
          <w:tcPr>
            <w:tcW w:w="7035" w:type="dxa"/>
            <w:shd w:val="clear" w:color="auto" w:fill="4FC6E1"/>
            <w:vAlign w:val="center"/>
          </w:tcPr>
          <w:p w14:paraId="7A2AD470" w14:textId="77777777" w:rsidR="009B376B" w:rsidRDefault="009B376B" w:rsidP="00D339DB">
            <w:pPr>
              <w:jc w:val="center"/>
              <w:rPr>
                <w:rFonts w:ascii="Arial" w:eastAsia="Arial" w:hAnsi="Arial" w:cs="Arial"/>
                <w:b/>
                <w:color w:val="FFFFFF"/>
                <w:sz w:val="20"/>
                <w:szCs w:val="20"/>
              </w:rPr>
            </w:pPr>
            <w:r>
              <w:rPr>
                <w:rFonts w:ascii="Arial" w:eastAsia="Arial" w:hAnsi="Arial" w:cs="Arial"/>
                <w:b/>
                <w:color w:val="FFFFFF"/>
                <w:sz w:val="20"/>
                <w:szCs w:val="20"/>
              </w:rPr>
              <w:t>Objective</w:t>
            </w:r>
          </w:p>
        </w:tc>
        <w:tc>
          <w:tcPr>
            <w:tcW w:w="3328" w:type="dxa"/>
            <w:shd w:val="clear" w:color="auto" w:fill="4FC6E1"/>
            <w:vAlign w:val="center"/>
          </w:tcPr>
          <w:p w14:paraId="5824C193" w14:textId="77777777" w:rsidR="009B376B" w:rsidRDefault="009B376B" w:rsidP="00D339DB">
            <w:pPr>
              <w:jc w:val="center"/>
              <w:rPr>
                <w:rFonts w:ascii="Arial" w:eastAsia="Arial" w:hAnsi="Arial" w:cs="Arial"/>
                <w:b/>
                <w:color w:val="FFFFFF"/>
                <w:sz w:val="20"/>
                <w:szCs w:val="20"/>
              </w:rPr>
            </w:pPr>
            <w:r>
              <w:rPr>
                <w:rFonts w:ascii="Arial" w:eastAsia="Arial" w:hAnsi="Arial" w:cs="Arial"/>
                <w:b/>
                <w:color w:val="FFFFFF"/>
                <w:sz w:val="20"/>
                <w:szCs w:val="20"/>
              </w:rPr>
              <w:t>Assessments</w:t>
            </w:r>
          </w:p>
        </w:tc>
      </w:tr>
      <w:tr w:rsidR="009B376B" w14:paraId="6A704831" w14:textId="77777777" w:rsidTr="00D339DB">
        <w:trPr>
          <w:trHeight w:val="720"/>
        </w:trPr>
        <w:tc>
          <w:tcPr>
            <w:tcW w:w="7035" w:type="dxa"/>
            <w:vAlign w:val="center"/>
          </w:tcPr>
          <w:p w14:paraId="7C914A65" w14:textId="77777777" w:rsidR="009B376B" w:rsidRDefault="009B376B" w:rsidP="00A21255">
            <w:pPr>
              <w:pStyle w:val="HELPsbodycopy"/>
              <w:numPr>
                <w:ilvl w:val="0"/>
                <w:numId w:val="54"/>
              </w:numPr>
            </w:pPr>
            <w:r>
              <w:t xml:space="preserve">Define mental and emotional (ME) health and the interrelationship among other components of health (physical, social, intellectual, and overall well-being). </w:t>
            </w:r>
          </w:p>
        </w:tc>
        <w:tc>
          <w:tcPr>
            <w:tcW w:w="3328" w:type="dxa"/>
            <w:vAlign w:val="center"/>
          </w:tcPr>
          <w:p w14:paraId="6CE00D6F" w14:textId="77777777" w:rsidR="009B376B" w:rsidRDefault="009B376B" w:rsidP="00A21255">
            <w:pPr>
              <w:pStyle w:val="HELPsbodycopy"/>
            </w:pPr>
            <w:r>
              <w:t xml:space="preserve">Attachment 1.1 – MEH Notes </w:t>
            </w:r>
          </w:p>
        </w:tc>
      </w:tr>
      <w:tr w:rsidR="009B376B" w14:paraId="118312D1" w14:textId="77777777" w:rsidTr="00F75C93">
        <w:trPr>
          <w:trHeight w:val="720"/>
        </w:trPr>
        <w:tc>
          <w:tcPr>
            <w:tcW w:w="7035" w:type="dxa"/>
            <w:vAlign w:val="center"/>
          </w:tcPr>
          <w:p w14:paraId="708E7D27" w14:textId="77777777" w:rsidR="009B376B" w:rsidRDefault="009B376B" w:rsidP="00A21255">
            <w:pPr>
              <w:pStyle w:val="HELPsbodycopy"/>
              <w:numPr>
                <w:ilvl w:val="0"/>
                <w:numId w:val="54"/>
              </w:numPr>
            </w:pPr>
            <w:r>
              <w:t>Describe feelings and emotions and how they relate to how we think and feel.</w:t>
            </w:r>
          </w:p>
        </w:tc>
        <w:tc>
          <w:tcPr>
            <w:tcW w:w="3328" w:type="dxa"/>
            <w:vAlign w:val="center"/>
          </w:tcPr>
          <w:p w14:paraId="25643CF4" w14:textId="04734899" w:rsidR="009B376B" w:rsidRDefault="009B376B" w:rsidP="00F75C93">
            <w:pPr>
              <w:pStyle w:val="HELPsbodycopy"/>
            </w:pPr>
            <w:r w:rsidRPr="00346426">
              <w:t xml:space="preserve">Attachment 1.1 </w:t>
            </w:r>
            <w:r>
              <w:t xml:space="preserve">– </w:t>
            </w:r>
            <w:r w:rsidRPr="00346426">
              <w:t>MEH Notes</w:t>
            </w:r>
          </w:p>
        </w:tc>
      </w:tr>
      <w:tr w:rsidR="009B376B" w14:paraId="7931B26B" w14:textId="77777777" w:rsidTr="00F75C93">
        <w:trPr>
          <w:trHeight w:val="720"/>
        </w:trPr>
        <w:tc>
          <w:tcPr>
            <w:tcW w:w="7035" w:type="dxa"/>
            <w:vAlign w:val="center"/>
          </w:tcPr>
          <w:p w14:paraId="6C759BEA" w14:textId="77777777" w:rsidR="009B376B" w:rsidRDefault="009B376B" w:rsidP="00A21255">
            <w:pPr>
              <w:pStyle w:val="HELPsbodycopy"/>
              <w:numPr>
                <w:ilvl w:val="0"/>
                <w:numId w:val="54"/>
              </w:numPr>
            </w:pPr>
            <w:r>
              <w:t xml:space="preserve">Identify activities and strategies that strengthen and promote ME health when faced with a challenge. </w:t>
            </w:r>
          </w:p>
        </w:tc>
        <w:tc>
          <w:tcPr>
            <w:tcW w:w="3328" w:type="dxa"/>
            <w:vAlign w:val="center"/>
          </w:tcPr>
          <w:p w14:paraId="76EB3E7D" w14:textId="55B4BA4C" w:rsidR="009B376B" w:rsidRDefault="009B376B" w:rsidP="00F75C93">
            <w:pPr>
              <w:pStyle w:val="HELPsbodycopy"/>
            </w:pPr>
            <w:r w:rsidRPr="00346426">
              <w:t xml:space="preserve">Attachment 1.1 </w:t>
            </w:r>
            <w:r>
              <w:t xml:space="preserve">– </w:t>
            </w:r>
            <w:r w:rsidRPr="00346426">
              <w:t>MEH Notes</w:t>
            </w:r>
          </w:p>
          <w:p w14:paraId="39C94390" w14:textId="77777777" w:rsidR="009B376B" w:rsidRDefault="009B376B" w:rsidP="00F75C93">
            <w:pPr>
              <w:pStyle w:val="HELPsbodycopy"/>
            </w:pPr>
            <w:r>
              <w:t>Attachment 1.3 – Strategies for ME</w:t>
            </w:r>
          </w:p>
        </w:tc>
      </w:tr>
      <w:tr w:rsidR="009B376B" w14:paraId="30CB3AAD" w14:textId="77777777" w:rsidTr="00F75C93">
        <w:trPr>
          <w:trHeight w:val="720"/>
        </w:trPr>
        <w:tc>
          <w:tcPr>
            <w:tcW w:w="7035" w:type="dxa"/>
            <w:vAlign w:val="center"/>
          </w:tcPr>
          <w:p w14:paraId="02969B2D" w14:textId="77777777" w:rsidR="009B376B" w:rsidRPr="00A21255" w:rsidRDefault="009B376B" w:rsidP="00A21255">
            <w:pPr>
              <w:pStyle w:val="HELPsbodycopy"/>
              <w:numPr>
                <w:ilvl w:val="0"/>
                <w:numId w:val="54"/>
              </w:numPr>
            </w:pPr>
            <w:r w:rsidRPr="00A21255">
              <w:t>Demonstrate a practice or strategy that enhances mental and emotional health.</w:t>
            </w:r>
          </w:p>
        </w:tc>
        <w:tc>
          <w:tcPr>
            <w:tcW w:w="3328" w:type="dxa"/>
            <w:vAlign w:val="center"/>
          </w:tcPr>
          <w:p w14:paraId="66CBBAD4" w14:textId="115BCF9A" w:rsidR="009B376B" w:rsidRDefault="009B376B" w:rsidP="00F75C93">
            <w:pPr>
              <w:pStyle w:val="HELPsbodycopy"/>
            </w:pPr>
            <w:r>
              <w:t>Attachment 1.3 – Strategies for ME</w:t>
            </w:r>
          </w:p>
        </w:tc>
      </w:tr>
    </w:tbl>
    <w:p w14:paraId="5F93B608" w14:textId="77777777" w:rsidR="00C03D5E" w:rsidRDefault="00C03D5E" w:rsidP="00C03D5E">
      <w:pPr>
        <w:spacing w:after="120" w:line="276" w:lineRule="auto"/>
        <w:rPr>
          <w:rFonts w:ascii="Arial" w:hAnsi="Arial" w:cs="Arial"/>
          <w:b/>
          <w:bCs/>
          <w:color w:val="000000"/>
          <w:sz w:val="22"/>
          <w:szCs w:val="22"/>
        </w:rPr>
      </w:pPr>
    </w:p>
    <w:p w14:paraId="46171821" w14:textId="77777777" w:rsidR="009B376B" w:rsidRPr="000B6032" w:rsidRDefault="009B376B" w:rsidP="00A21255">
      <w:pPr>
        <w:pStyle w:val="HELPsHeadline"/>
      </w:pPr>
      <w:r w:rsidRPr="000B6032">
        <w:t>Lesson Prerequisites or Assumptions:  </w:t>
      </w:r>
    </w:p>
    <w:p w14:paraId="7F057FB4" w14:textId="77777777" w:rsidR="009B376B" w:rsidRPr="008C1340" w:rsidRDefault="009B376B" w:rsidP="00A21255">
      <w:pPr>
        <w:pStyle w:val="HELPsbulletedlist"/>
        <w:rPr>
          <w:rFonts w:eastAsia="Times New Roman"/>
          <w:i/>
          <w:iCs/>
          <w:szCs w:val="22"/>
        </w:rPr>
      </w:pPr>
      <w:r w:rsidRPr="000C536B">
        <w:t xml:space="preserve">This lesson examines emotions, feelings, and actions. Connect with your school’s behavioral health services and resources to identify how students can reach out to those services and resources. </w:t>
      </w:r>
      <w:r w:rsidRPr="000B6032">
        <w:rPr>
          <w:color w:val="000000"/>
          <w:szCs w:val="22"/>
        </w:rPr>
        <w:t xml:space="preserve">Ensure </w:t>
      </w:r>
      <w:r>
        <w:rPr>
          <w:color w:val="000000"/>
          <w:szCs w:val="22"/>
        </w:rPr>
        <w:t xml:space="preserve">that </w:t>
      </w:r>
      <w:r w:rsidRPr="000B6032">
        <w:rPr>
          <w:color w:val="000000"/>
          <w:szCs w:val="22"/>
        </w:rPr>
        <w:t xml:space="preserve">school mental health staff </w:t>
      </w:r>
      <w:r>
        <w:rPr>
          <w:color w:val="000000"/>
          <w:szCs w:val="22"/>
        </w:rPr>
        <w:t xml:space="preserve">is aware of the Behavioral HELPs lessons. </w:t>
      </w:r>
    </w:p>
    <w:p w14:paraId="110114CE" w14:textId="77777777" w:rsidR="009B376B" w:rsidRPr="00115B7F" w:rsidRDefault="009B376B" w:rsidP="00A21255">
      <w:pPr>
        <w:pStyle w:val="HELPsbulletedlist"/>
        <w:rPr>
          <w:rFonts w:eastAsia="Times New Roman"/>
          <w:i/>
          <w:iCs/>
          <w:szCs w:val="22"/>
        </w:rPr>
      </w:pPr>
      <w:r>
        <w:rPr>
          <w:color w:val="000000"/>
          <w:szCs w:val="22"/>
        </w:rPr>
        <w:t xml:space="preserve">Build a connection with school behavioral health staff so they are ready and available to support students’ who experience strong feelings or need additional supports/resources. </w:t>
      </w:r>
    </w:p>
    <w:p w14:paraId="7187D26A" w14:textId="77777777" w:rsidR="009B376B" w:rsidRPr="000C536B" w:rsidRDefault="009B376B" w:rsidP="00A21255">
      <w:pPr>
        <w:pStyle w:val="HELPsbulletedlist"/>
      </w:pPr>
      <w:r w:rsidRPr="000C536B">
        <w:t xml:space="preserve">It is also helpful to share parent </w:t>
      </w:r>
      <w:r>
        <w:t xml:space="preserve">and family </w:t>
      </w:r>
      <w:r w:rsidRPr="000C536B">
        <w:t xml:space="preserve">education resources (see HELPs Parent Education Handout) </w:t>
      </w:r>
      <w:r>
        <w:t xml:space="preserve">so trusted adults are more aware of how they can support mental and emotional health. </w:t>
      </w:r>
      <w:r w:rsidRPr="000C536B">
        <w:t xml:space="preserve"> </w:t>
      </w:r>
    </w:p>
    <w:p w14:paraId="5037ED21" w14:textId="77777777" w:rsidR="00C03D5E" w:rsidRDefault="00C03D5E" w:rsidP="00EA6EE3">
      <w:pPr>
        <w:pStyle w:val="HELPsbulletedlist"/>
        <w:numPr>
          <w:ilvl w:val="0"/>
          <w:numId w:val="0"/>
        </w:numPr>
        <w:rPr>
          <w:rFonts w:eastAsia="Arial"/>
          <w:lang w:val="en"/>
        </w:rPr>
      </w:pPr>
    </w:p>
    <w:p w14:paraId="193D2E8B" w14:textId="77777777" w:rsidR="00EA6EE3" w:rsidRDefault="00EA6EE3">
      <w:pPr>
        <w:spacing w:after="120" w:line="276" w:lineRule="auto"/>
        <w:rPr>
          <w:rFonts w:ascii="Arial" w:eastAsia="Arial" w:hAnsi="Arial" w:cs="Arial"/>
          <w:b/>
          <w:szCs w:val="28"/>
          <w:lang w:val="en"/>
        </w:rPr>
      </w:pPr>
      <w:r>
        <w:rPr>
          <w:rFonts w:eastAsia="Arial"/>
          <w:lang w:val="en"/>
        </w:rPr>
        <w:br w:type="page"/>
      </w:r>
    </w:p>
    <w:p w14:paraId="08439124" w14:textId="77777777" w:rsidR="00A21255" w:rsidRDefault="00A21255" w:rsidP="00A21255">
      <w:pPr>
        <w:pStyle w:val="HELPsHeadline"/>
        <w:rPr>
          <w:rFonts w:eastAsia="Arial"/>
        </w:rPr>
      </w:pPr>
      <w:r>
        <w:rPr>
          <w:rFonts w:eastAsia="Arial"/>
        </w:rPr>
        <w:lastRenderedPageBreak/>
        <w:t xml:space="preserve">Introduction: </w:t>
      </w:r>
    </w:p>
    <w:p w14:paraId="2323C123" w14:textId="77777777" w:rsidR="00A21255" w:rsidRPr="009A0E09" w:rsidRDefault="00A21255" w:rsidP="00A21255">
      <w:pPr>
        <w:pStyle w:val="HELPsbulletedlist"/>
        <w:rPr>
          <w:bCs/>
          <w:i/>
          <w:iCs/>
        </w:rPr>
      </w:pPr>
      <w:r w:rsidRPr="009A0E09">
        <w:rPr>
          <w:color w:val="000000"/>
        </w:rPr>
        <w:t xml:space="preserve">Today’s lesson addresses mental and emotional health. If you are having feelings, emotions, or thoughts you should feel comfortable to reach out to me or a trusted adult at school. (Remind students of your procedures if students need to use a regulation or mindfulness tool or strategy.) </w:t>
      </w:r>
    </w:p>
    <w:p w14:paraId="2DB511E4" w14:textId="77777777" w:rsidR="00A21255" w:rsidRDefault="00A21255" w:rsidP="00A21255">
      <w:pPr>
        <w:pStyle w:val="HELPsbulletedlist"/>
        <w:rPr>
          <w:bCs/>
          <w:i/>
          <w:iCs/>
        </w:rPr>
      </w:pPr>
      <w:r w:rsidRPr="009A0E09">
        <w:rPr>
          <w:color w:val="000000"/>
        </w:rPr>
        <w:t>Reminder students of your classroom expectations and norms to create a safe supportive environment. (</w:t>
      </w:r>
      <w:r w:rsidRPr="00231870">
        <w:rPr>
          <w:color w:val="FF0000"/>
          <w:u w:val="single"/>
        </w:rPr>
        <w:t>INSERT your procedures here)</w:t>
      </w:r>
    </w:p>
    <w:p w14:paraId="167C17D2" w14:textId="77777777" w:rsidR="00A21255" w:rsidRDefault="00A21255" w:rsidP="00A21255">
      <w:pPr>
        <w:pStyle w:val="HELPsbulletedlist"/>
        <w:rPr>
          <w:bCs/>
          <w:i/>
          <w:iCs/>
        </w:rPr>
      </w:pPr>
      <w:r w:rsidRPr="008C1340">
        <w:t>Today we will be defining mental and emotional (ME) health; looking at ME health and the interrelationships among other components of health; and demonstrating self-care activities that strengthen our ME health. Our goal in each lesson is to develop the tools and skills to strengthen our ME healt</w:t>
      </w:r>
      <w:r>
        <w:t>h. We will</w:t>
      </w:r>
      <w:r w:rsidRPr="008C1340">
        <w:t xml:space="preserve"> showcase </w:t>
      </w:r>
      <w:r>
        <w:t xml:space="preserve">our work in Lesson 10 </w:t>
      </w:r>
      <w:r w:rsidRPr="008C1340">
        <w:t xml:space="preserve">when we create a ME Health Toolkit. </w:t>
      </w:r>
    </w:p>
    <w:p w14:paraId="31AA8B69" w14:textId="77777777" w:rsidR="00A21255" w:rsidRDefault="00A21255" w:rsidP="00A21255">
      <w:pPr>
        <w:pStyle w:val="HELPsbulletedlist"/>
        <w:rPr>
          <w:bCs/>
          <w:i/>
          <w:iCs/>
        </w:rPr>
      </w:pPr>
      <w:r w:rsidRPr="00231870">
        <w:t>How would you define ME health?</w:t>
      </w:r>
    </w:p>
    <w:p w14:paraId="76B316DB" w14:textId="77777777" w:rsidR="00A21255" w:rsidRPr="00A21255" w:rsidRDefault="00A21255" w:rsidP="00A21255">
      <w:pPr>
        <w:pStyle w:val="HELPsbulletedlist"/>
        <w:numPr>
          <w:ilvl w:val="1"/>
          <w:numId w:val="15"/>
        </w:numPr>
        <w:rPr>
          <w:bCs/>
          <w:i/>
          <w:iCs/>
        </w:rPr>
      </w:pPr>
      <w:r w:rsidRPr="00231870">
        <w:t xml:space="preserve">Have students share their answers. </w:t>
      </w:r>
    </w:p>
    <w:p w14:paraId="42EB9C96" w14:textId="2727A033" w:rsidR="00A21255" w:rsidRDefault="00A21255" w:rsidP="00A21255">
      <w:pPr>
        <w:pStyle w:val="HELPsHeadline"/>
      </w:pPr>
      <w:r>
        <w:t>Teaching Steps</w:t>
      </w:r>
    </w:p>
    <w:p w14:paraId="13BD5D38" w14:textId="77777777" w:rsidR="00A21255" w:rsidRDefault="00A21255" w:rsidP="00A21255">
      <w:pPr>
        <w:pStyle w:val="HELPsHeadline"/>
      </w:pPr>
    </w:p>
    <w:p w14:paraId="07441163" w14:textId="78743A43" w:rsidR="00A21255" w:rsidRPr="00231870" w:rsidRDefault="00A21255" w:rsidP="00A21255">
      <w:pPr>
        <w:pStyle w:val="HELPssubhead"/>
        <w:rPr>
          <w:bCs/>
          <w:i/>
          <w:iCs/>
        </w:rPr>
      </w:pPr>
      <w:r>
        <w:t>Activity 1 – What is ME Health</w:t>
      </w:r>
    </w:p>
    <w:p w14:paraId="4F80B5FC" w14:textId="77777777" w:rsidR="00A21255" w:rsidRDefault="00A21255" w:rsidP="00A21255">
      <w:pPr>
        <w:pStyle w:val="HELPsbulletedlist"/>
        <w:rPr>
          <w:color w:val="000000"/>
        </w:rPr>
      </w:pPr>
      <w:r>
        <w:t xml:space="preserve">Distribute Attachment #1 - ME Health Notes </w:t>
      </w:r>
    </w:p>
    <w:p w14:paraId="17D26A14" w14:textId="77777777" w:rsidR="00A21255" w:rsidRDefault="00A21255" w:rsidP="00A21255">
      <w:pPr>
        <w:pStyle w:val="HELPsbulletedlist"/>
        <w:rPr>
          <w:color w:val="000000"/>
        </w:rPr>
      </w:pPr>
      <w:r w:rsidRPr="00BE55A8">
        <w:rPr>
          <w:color w:val="000000"/>
        </w:rPr>
        <w:t xml:space="preserve">What is mental and emotional health? </w:t>
      </w:r>
    </w:p>
    <w:p w14:paraId="7E3C3975" w14:textId="77777777" w:rsidR="00A21255" w:rsidRPr="00231870" w:rsidRDefault="00A21255" w:rsidP="00A21255">
      <w:pPr>
        <w:pStyle w:val="HELPsbulletedlist"/>
        <w:numPr>
          <w:ilvl w:val="1"/>
          <w:numId w:val="15"/>
        </w:numPr>
        <w:rPr>
          <w:color w:val="000000"/>
        </w:rPr>
      </w:pPr>
      <w:r w:rsidRPr="00231870">
        <w:t>Formal definition from (</w:t>
      </w:r>
      <w:hyperlink r:id="rId7">
        <w:r w:rsidRPr="00231870">
          <w:rPr>
            <w:color w:val="1155CC"/>
            <w:u w:val="single"/>
          </w:rPr>
          <w:t>SAMHSA, 2023</w:t>
        </w:r>
      </w:hyperlink>
      <w:r w:rsidRPr="00231870">
        <w:t>) - ME health includes our emotional, psychological, and social well-being. It affects how we think, feel, and act, and helps determine how we handle stress, relate to others, and make choices.</w:t>
      </w:r>
    </w:p>
    <w:p w14:paraId="6775468C" w14:textId="77777777" w:rsidR="00A21255" w:rsidRPr="00231870" w:rsidRDefault="00A21255" w:rsidP="00A21255">
      <w:pPr>
        <w:pStyle w:val="HELPsbulletedlist"/>
        <w:numPr>
          <w:ilvl w:val="1"/>
          <w:numId w:val="15"/>
        </w:numPr>
        <w:rPr>
          <w:color w:val="000000"/>
        </w:rPr>
      </w:pPr>
      <w:r w:rsidRPr="00231870">
        <w:t xml:space="preserve">Mental health is important at every stage of life, from childhood and adolescence through adulthood. Over the course of your life, if you experience mental health problems, </w:t>
      </w:r>
      <w:proofErr w:type="spellStart"/>
      <w:r w:rsidRPr="00231870">
        <w:t>your</w:t>
      </w:r>
      <w:proofErr w:type="spellEnd"/>
      <w:r w:rsidRPr="00231870">
        <w:t xml:space="preserve"> thinking, mood, and behavior could be affected. </w:t>
      </w:r>
    </w:p>
    <w:p w14:paraId="19204B3E" w14:textId="77777777" w:rsidR="00A21255" w:rsidRPr="00610E07" w:rsidRDefault="00A21255" w:rsidP="00A21255">
      <w:pPr>
        <w:pStyle w:val="HELPsbulletedlist"/>
        <w:numPr>
          <w:ilvl w:val="1"/>
          <w:numId w:val="15"/>
        </w:numPr>
        <w:rPr>
          <w:color w:val="000000"/>
        </w:rPr>
      </w:pPr>
      <w:r w:rsidRPr="00231870">
        <w:rPr>
          <w:color w:val="000000"/>
        </w:rPr>
        <w:t>A user-friendly definition is that mental health is how we feel, think and act</w:t>
      </w:r>
      <w:r>
        <w:rPr>
          <w:color w:val="000000"/>
        </w:rPr>
        <w:t xml:space="preserve"> (</w:t>
      </w:r>
      <w:hyperlink r:id="rId8" w:history="1">
        <w:r w:rsidRPr="00231870">
          <w:rPr>
            <w:rStyle w:val="Hyperlink"/>
            <w:rFonts w:eastAsia="Arial"/>
            <w:sz w:val="22"/>
            <w:szCs w:val="22"/>
          </w:rPr>
          <w:t>Wisconsin, 2023</w:t>
        </w:r>
      </w:hyperlink>
      <w:r>
        <w:rPr>
          <w:color w:val="000000"/>
        </w:rPr>
        <w:t>)</w:t>
      </w:r>
      <w:r w:rsidRPr="00231870">
        <w:rPr>
          <w:color w:val="000000"/>
        </w:rPr>
        <w:t xml:space="preserve">. </w:t>
      </w:r>
      <w:r w:rsidRPr="00610E07">
        <w:t>It helps determine how we handle stress, relate to others, and make choices.</w:t>
      </w:r>
    </w:p>
    <w:p w14:paraId="06F34FF6" w14:textId="77777777" w:rsidR="00A21255" w:rsidRPr="005911F5" w:rsidRDefault="00A21255" w:rsidP="00A21255">
      <w:pPr>
        <w:pStyle w:val="HELPsbulletedlist"/>
        <w:numPr>
          <w:ilvl w:val="1"/>
          <w:numId w:val="15"/>
        </w:numPr>
        <w:rPr>
          <w:color w:val="000000"/>
        </w:rPr>
      </w:pPr>
      <w:r w:rsidRPr="005911F5">
        <w:t>Mental health is important at every stage of life</w:t>
      </w:r>
      <w:r>
        <w:t xml:space="preserve"> </w:t>
      </w:r>
      <w:r w:rsidRPr="005911F5">
        <w:t xml:space="preserve">from childhood and adolescence through adulthood. </w:t>
      </w:r>
      <w:r>
        <w:t xml:space="preserve">ME health </w:t>
      </w:r>
      <w:r w:rsidRPr="005911F5">
        <w:t>includes our emotional, psychological, and social well-being</w:t>
      </w:r>
      <w:r>
        <w:t xml:space="preserve">. </w:t>
      </w:r>
      <w:r w:rsidRPr="005911F5">
        <w:t xml:space="preserve">Your mental and emotional health impacts your thinking, mood, </w:t>
      </w:r>
      <w:r>
        <w:t xml:space="preserve">and </w:t>
      </w:r>
      <w:r w:rsidRPr="005911F5">
        <w:t>physical health</w:t>
      </w:r>
      <w:r>
        <w:t xml:space="preserve">; it can also affect </w:t>
      </w:r>
      <w:r w:rsidRPr="005911F5">
        <w:t xml:space="preserve">behavior. </w:t>
      </w:r>
    </w:p>
    <w:p w14:paraId="3F4F39F4" w14:textId="77777777" w:rsidR="00A21255" w:rsidRPr="005911F5" w:rsidRDefault="00A21255" w:rsidP="00A21255">
      <w:pPr>
        <w:pStyle w:val="HELPsbulletedlist"/>
        <w:numPr>
          <w:ilvl w:val="1"/>
          <w:numId w:val="15"/>
        </w:numPr>
        <w:rPr>
          <w:color w:val="000000"/>
        </w:rPr>
      </w:pPr>
      <w:r>
        <w:t>M</w:t>
      </w:r>
      <w:r w:rsidRPr="005911F5">
        <w:t>ental and emotional health is about your strengths, abilities, talents, and needs.</w:t>
      </w:r>
    </w:p>
    <w:p w14:paraId="5D6F1836" w14:textId="77777777" w:rsidR="00A21255" w:rsidRPr="005911F5" w:rsidRDefault="00A21255" w:rsidP="00A21255">
      <w:pPr>
        <w:pStyle w:val="HELPsbulletedlist"/>
        <w:numPr>
          <w:ilvl w:val="1"/>
          <w:numId w:val="15"/>
        </w:numPr>
        <w:rPr>
          <w:color w:val="000000"/>
        </w:rPr>
      </w:pPr>
      <w:r>
        <w:t xml:space="preserve">To enhance and support our mental and emotional health, we will recognize, reach out, and use our resources. </w:t>
      </w:r>
    </w:p>
    <w:p w14:paraId="0A00AFE7" w14:textId="77777777" w:rsidR="00A21255" w:rsidRPr="005911F5" w:rsidRDefault="00A21255" w:rsidP="00A21255">
      <w:pPr>
        <w:pStyle w:val="HELPsbulletedlist"/>
        <w:numPr>
          <w:ilvl w:val="2"/>
          <w:numId w:val="15"/>
        </w:numPr>
        <w:rPr>
          <w:color w:val="000000"/>
        </w:rPr>
      </w:pPr>
      <w:r w:rsidRPr="00315150">
        <w:rPr>
          <w:bCs/>
        </w:rPr>
        <w:t>Recognize</w:t>
      </w:r>
      <w:r>
        <w:t xml:space="preserve"> our feelings and emotions and how they influence how we think and act. </w:t>
      </w:r>
    </w:p>
    <w:p w14:paraId="5768F40D" w14:textId="77777777" w:rsidR="00A21255" w:rsidRPr="005911F5" w:rsidRDefault="00A21255" w:rsidP="00A21255">
      <w:pPr>
        <w:pStyle w:val="HELPsbulletedlist"/>
        <w:numPr>
          <w:ilvl w:val="2"/>
          <w:numId w:val="15"/>
        </w:numPr>
        <w:rPr>
          <w:color w:val="000000"/>
        </w:rPr>
      </w:pPr>
      <w:r w:rsidRPr="00315150">
        <w:rPr>
          <w:bCs/>
        </w:rPr>
        <w:t>Reach out</w:t>
      </w:r>
      <w:r>
        <w:t xml:space="preserve"> to trusted adults and mental health resources to support how we feel, think, and act.</w:t>
      </w:r>
    </w:p>
    <w:p w14:paraId="70678D55" w14:textId="77777777" w:rsidR="00A21255" w:rsidRPr="005911F5" w:rsidRDefault="00A21255" w:rsidP="00A21255">
      <w:pPr>
        <w:pStyle w:val="HELPsbulletedlist"/>
        <w:numPr>
          <w:ilvl w:val="2"/>
          <w:numId w:val="15"/>
        </w:numPr>
        <w:rPr>
          <w:color w:val="000000"/>
        </w:rPr>
      </w:pPr>
      <w:r>
        <w:t xml:space="preserve">Use </w:t>
      </w:r>
      <w:r w:rsidRPr="00315150">
        <w:rPr>
          <w:bCs/>
        </w:rPr>
        <w:t>resources</w:t>
      </w:r>
      <w:r>
        <w:t xml:space="preserve"> including trusted adults and mental health resources and strategies.</w:t>
      </w:r>
    </w:p>
    <w:p w14:paraId="4FA5E453" w14:textId="77777777" w:rsidR="00A21255" w:rsidRPr="00BE55A8" w:rsidRDefault="00A21255" w:rsidP="00A21255">
      <w:pPr>
        <w:pStyle w:val="HELPsbulletedlist"/>
        <w:numPr>
          <w:ilvl w:val="2"/>
          <w:numId w:val="15"/>
        </w:numPr>
        <w:rPr>
          <w:i/>
          <w:iCs/>
        </w:rPr>
      </w:pPr>
      <w:r w:rsidRPr="00BE55A8">
        <w:t>There are time</w:t>
      </w:r>
      <w:r>
        <w:t>s</w:t>
      </w:r>
      <w:r w:rsidRPr="00BE55A8">
        <w:t xml:space="preserve"> when we </w:t>
      </w:r>
      <w:r w:rsidRPr="00BE55A8">
        <w:rPr>
          <w:bCs/>
        </w:rPr>
        <w:t>recognize</w:t>
      </w:r>
      <w:r w:rsidRPr="00BE55A8">
        <w:t xml:space="preserve"> our health and wellness are not optimal. What do we do when our physical health is not </w:t>
      </w:r>
      <w:r>
        <w:t>OK</w:t>
      </w:r>
      <w:r w:rsidRPr="00BE55A8">
        <w:t xml:space="preserve">? </w:t>
      </w:r>
    </w:p>
    <w:p w14:paraId="2A3513F4" w14:textId="77777777" w:rsidR="00A21255" w:rsidRPr="00BE55A8" w:rsidRDefault="00A21255" w:rsidP="00A21255">
      <w:pPr>
        <w:pStyle w:val="HELPsbulletedlist"/>
        <w:numPr>
          <w:ilvl w:val="2"/>
          <w:numId w:val="15"/>
        </w:numPr>
        <w:rPr>
          <w:i/>
          <w:iCs/>
        </w:rPr>
      </w:pPr>
      <w:r w:rsidRPr="00BE55A8">
        <w:lastRenderedPageBreak/>
        <w:t xml:space="preserve">Reach out and seek help from a trusted adult, doctor, </w:t>
      </w:r>
      <w:r>
        <w:t xml:space="preserve">or </w:t>
      </w:r>
      <w:r w:rsidRPr="00BE55A8">
        <w:t>other professional who can support me.</w:t>
      </w:r>
    </w:p>
    <w:p w14:paraId="514B3C46" w14:textId="77777777" w:rsidR="00A21255" w:rsidRPr="00A31AF5" w:rsidRDefault="00A21255" w:rsidP="00A21255">
      <w:pPr>
        <w:pStyle w:val="HELPsbulletedlist"/>
        <w:numPr>
          <w:ilvl w:val="1"/>
          <w:numId w:val="15"/>
        </w:numPr>
        <w:rPr>
          <w:i/>
          <w:iCs/>
        </w:rPr>
      </w:pPr>
      <w:r w:rsidRPr="00BE55A8">
        <w:t xml:space="preserve">What should we do if our mental and emotional health is not </w:t>
      </w:r>
      <w:r>
        <w:t>OK</w:t>
      </w:r>
      <w:r w:rsidRPr="00BE55A8">
        <w:t xml:space="preserve">? </w:t>
      </w:r>
    </w:p>
    <w:p w14:paraId="4E5431F4" w14:textId="77777777" w:rsidR="00A21255" w:rsidRPr="00BE55A8" w:rsidRDefault="00A21255" w:rsidP="00A21255">
      <w:pPr>
        <w:pStyle w:val="HELPsbulletedlist"/>
        <w:numPr>
          <w:ilvl w:val="2"/>
          <w:numId w:val="15"/>
        </w:numPr>
        <w:rPr>
          <w:i/>
          <w:iCs/>
        </w:rPr>
      </w:pPr>
      <w:r w:rsidRPr="00BE55A8">
        <w:t xml:space="preserve">Reach out and seek help from a trusted adult, doctor, </w:t>
      </w:r>
      <w:r>
        <w:t xml:space="preserve">or </w:t>
      </w:r>
      <w:r w:rsidRPr="00BE55A8">
        <w:t>other professional who can support me.</w:t>
      </w:r>
    </w:p>
    <w:p w14:paraId="0F0D4665" w14:textId="77777777" w:rsidR="00A21255" w:rsidRPr="00BE55A8" w:rsidRDefault="00A21255" w:rsidP="00A21255">
      <w:pPr>
        <w:pStyle w:val="HELPsbulletedlist"/>
        <w:numPr>
          <w:ilvl w:val="2"/>
          <w:numId w:val="15"/>
        </w:numPr>
        <w:rPr>
          <w:i/>
          <w:iCs/>
        </w:rPr>
      </w:pPr>
      <w:r w:rsidRPr="00BE55A8">
        <w:t>We can also take steps to support ME. Th</w:t>
      </w:r>
      <w:r>
        <w:t xml:space="preserve">ese </w:t>
      </w:r>
      <w:r w:rsidRPr="00BE55A8">
        <w:t xml:space="preserve">might be activities or specific strategies for </w:t>
      </w:r>
      <w:r>
        <w:t>ME</w:t>
      </w:r>
      <w:r w:rsidRPr="00BE55A8">
        <w:t>. In our ME lessons</w:t>
      </w:r>
      <w:r>
        <w:t>,</w:t>
      </w:r>
      <w:r w:rsidRPr="00BE55A8">
        <w:t xml:space="preserve"> we call them </w:t>
      </w:r>
      <w:r>
        <w:t>“</w:t>
      </w:r>
      <w:r w:rsidRPr="00BE55A8">
        <w:t>recharge</w:t>
      </w:r>
      <w:r>
        <w:t>”</w:t>
      </w:r>
      <w:r w:rsidRPr="00BE55A8">
        <w:t xml:space="preserve"> or </w:t>
      </w:r>
      <w:r>
        <w:t>“</w:t>
      </w:r>
      <w:r w:rsidRPr="00BE55A8">
        <w:t xml:space="preserve">activities that </w:t>
      </w:r>
      <w:r>
        <w:t>strengthen</w:t>
      </w:r>
      <w:r w:rsidRPr="00BE55A8">
        <w:t xml:space="preserve"> ME.</w:t>
      </w:r>
      <w:r>
        <w:t>”</w:t>
      </w:r>
      <w:r w:rsidRPr="00BE55A8">
        <w:t xml:space="preserve"> </w:t>
      </w:r>
    </w:p>
    <w:p w14:paraId="0B5241A0" w14:textId="77777777" w:rsidR="00A21255" w:rsidRPr="00BE55A8" w:rsidRDefault="00A21255" w:rsidP="00A21255">
      <w:pPr>
        <w:pStyle w:val="HELPsbulletedlist"/>
        <w:numPr>
          <w:ilvl w:val="1"/>
          <w:numId w:val="15"/>
        </w:numPr>
        <w:rPr>
          <w:i/>
          <w:iCs/>
        </w:rPr>
      </w:pPr>
      <w:r w:rsidRPr="00BE55A8">
        <w:t xml:space="preserve">How could we help someone who isn’t feeling the best about their mental </w:t>
      </w:r>
      <w:r>
        <w:t>and</w:t>
      </w:r>
      <w:r w:rsidRPr="00BE55A8">
        <w:t xml:space="preserve"> emotional health?</w:t>
      </w:r>
    </w:p>
    <w:p w14:paraId="6DAC3BB0" w14:textId="77777777" w:rsidR="00A21255" w:rsidRPr="00315150" w:rsidRDefault="00A21255" w:rsidP="00A21255">
      <w:pPr>
        <w:pStyle w:val="HELPsbulletedlist"/>
        <w:numPr>
          <w:ilvl w:val="2"/>
          <w:numId w:val="15"/>
        </w:numPr>
        <w:rPr>
          <w:i/>
          <w:iCs/>
        </w:rPr>
      </w:pPr>
      <w:r w:rsidRPr="00BE55A8">
        <w:t xml:space="preserve">Reach out, listen, and demonstrate empathy. Be kind, nonjudgmental, and supportive. </w:t>
      </w:r>
    </w:p>
    <w:p w14:paraId="037AC15B" w14:textId="77777777" w:rsidR="00A21255" w:rsidRPr="00610E07" w:rsidRDefault="00A21255" w:rsidP="00A21255">
      <w:pPr>
        <w:pStyle w:val="HELPsbulletedlist"/>
        <w:numPr>
          <w:ilvl w:val="2"/>
          <w:numId w:val="15"/>
        </w:numPr>
        <w:rPr>
          <w:i/>
          <w:iCs/>
        </w:rPr>
      </w:pPr>
      <w:r>
        <w:t xml:space="preserve">We can also use this relationship to enhance our health. For example, we can use physical activity to enhance our physical health and in turn enhance our mental health. We can talk to friends to support our mental health. Ask students to think and share other examples. </w:t>
      </w:r>
    </w:p>
    <w:p w14:paraId="175881A0" w14:textId="77777777" w:rsidR="00A21255" w:rsidRDefault="00A21255" w:rsidP="00A21255">
      <w:pPr>
        <w:pStyle w:val="HELPsbulletedlist"/>
        <w:numPr>
          <w:ilvl w:val="1"/>
          <w:numId w:val="15"/>
        </w:numPr>
        <w:rPr>
          <w:color w:val="000000"/>
        </w:rPr>
      </w:pPr>
      <w:r w:rsidRPr="00231870">
        <w:rPr>
          <w:iCs/>
        </w:rPr>
        <w:t>How does our ME health impact other components</w:t>
      </w:r>
      <w:r>
        <w:rPr>
          <w:iCs/>
        </w:rPr>
        <w:t xml:space="preserve"> (e.g. </w:t>
      </w:r>
      <w:r w:rsidRPr="00231870">
        <w:rPr>
          <w:iCs/>
        </w:rPr>
        <w:t>physical, social, intellectual</w:t>
      </w:r>
      <w:r>
        <w:rPr>
          <w:iCs/>
        </w:rPr>
        <w:t>) and overall health and wellbeing?</w:t>
      </w:r>
      <w:r w:rsidRPr="00356FE6">
        <w:rPr>
          <w:i/>
        </w:rPr>
        <w:t xml:space="preserve"> </w:t>
      </w:r>
    </w:p>
    <w:p w14:paraId="39718821" w14:textId="77777777" w:rsidR="00A21255" w:rsidRPr="00610E07" w:rsidRDefault="00A21255" w:rsidP="00A21255">
      <w:pPr>
        <w:pStyle w:val="HELPsbulletedlist"/>
        <w:numPr>
          <w:ilvl w:val="2"/>
          <w:numId w:val="15"/>
        </w:numPr>
        <w:rPr>
          <w:color w:val="000000"/>
        </w:rPr>
      </w:pPr>
      <w:r w:rsidRPr="00610E07">
        <w:t xml:space="preserve">Our ME health is the foundation for all other health behaviors. Our ME health can have a positive or negative impact on other aspects of health. Other aspects of our health and wellness can impact ME. Let’s brainstorm a list of examples of the relationship between ME and other aspects of health and wellness. </w:t>
      </w:r>
    </w:p>
    <w:p w14:paraId="77206B65" w14:textId="5CFA4740" w:rsidR="00A21255" w:rsidRDefault="00A21255" w:rsidP="00A21255">
      <w:pPr>
        <w:pStyle w:val="HELPsbulletedlist"/>
        <w:numPr>
          <w:ilvl w:val="1"/>
          <w:numId w:val="15"/>
        </w:numPr>
      </w:pPr>
      <w:r w:rsidRPr="00356FE6">
        <w:t xml:space="preserve">Can you share </w:t>
      </w:r>
      <w:r>
        <w:t>how an</w:t>
      </w:r>
      <w:r w:rsidRPr="00356FE6">
        <w:t xml:space="preserve"> emotion or feeling that would influence how we think or act</w:t>
      </w:r>
      <w:r>
        <w:t>?</w:t>
      </w:r>
      <w:r w:rsidRPr="00356FE6">
        <w:rPr>
          <w:i/>
        </w:rPr>
        <w:t xml:space="preserve"> </w:t>
      </w:r>
      <w:r>
        <w:t xml:space="preserve">Example(s) </w:t>
      </w:r>
    </w:p>
    <w:p w14:paraId="31C4E9EB" w14:textId="77777777" w:rsidR="00A21255" w:rsidRDefault="00A21255" w:rsidP="00A21255">
      <w:pPr>
        <w:pStyle w:val="HELPsbulletedlist"/>
        <w:numPr>
          <w:ilvl w:val="2"/>
          <w:numId w:val="15"/>
        </w:numPr>
      </w:pPr>
      <w:r>
        <w:t>A referee makes the wrong call that costs the team the game.</w:t>
      </w:r>
    </w:p>
    <w:p w14:paraId="6A4EA952" w14:textId="77777777" w:rsidR="00A21255" w:rsidRDefault="00A21255" w:rsidP="00A21255">
      <w:pPr>
        <w:pStyle w:val="HELPsbulletedlist"/>
        <w:numPr>
          <w:ilvl w:val="2"/>
          <w:numId w:val="15"/>
        </w:numPr>
      </w:pPr>
      <w:r>
        <w:t>Someone is sharing a rumor about you.</w:t>
      </w:r>
    </w:p>
    <w:p w14:paraId="66C29D88" w14:textId="77777777" w:rsidR="00A21255" w:rsidRDefault="00A21255" w:rsidP="00A21255">
      <w:pPr>
        <w:pStyle w:val="HELPsbulletedlist"/>
        <w:numPr>
          <w:ilvl w:val="2"/>
          <w:numId w:val="15"/>
        </w:numPr>
      </w:pPr>
      <w:r>
        <w:t xml:space="preserve">You found out a friend is moving to another school. </w:t>
      </w:r>
    </w:p>
    <w:p w14:paraId="53225614" w14:textId="77777777" w:rsidR="00A21255" w:rsidRDefault="00A21255" w:rsidP="00A21255">
      <w:pPr>
        <w:pStyle w:val="HELPsbulletedlist"/>
        <w:numPr>
          <w:ilvl w:val="2"/>
          <w:numId w:val="15"/>
        </w:numPr>
      </w:pPr>
      <w:r>
        <w:t xml:space="preserve">You had the highest score on the quiz. </w:t>
      </w:r>
    </w:p>
    <w:p w14:paraId="674D17C7" w14:textId="77777777" w:rsidR="00A21255" w:rsidRPr="00FB7619" w:rsidRDefault="00A21255" w:rsidP="00A21255">
      <w:pPr>
        <w:pStyle w:val="HELPsbulletedlist"/>
        <w:numPr>
          <w:ilvl w:val="1"/>
          <w:numId w:val="15"/>
        </w:numPr>
      </w:pPr>
      <w:r>
        <w:t xml:space="preserve">Discuss the answers of feel, think, and act. Then ask what you could do to be sure to do to think and act in healthy and safe ways: </w:t>
      </w:r>
    </w:p>
    <w:p w14:paraId="13961752" w14:textId="77777777" w:rsidR="00A21255" w:rsidRDefault="00A21255" w:rsidP="00A21255">
      <w:pPr>
        <w:pStyle w:val="HELPsbulletedlist"/>
        <w:numPr>
          <w:ilvl w:val="2"/>
          <w:numId w:val="15"/>
        </w:numPr>
      </w:pPr>
      <w:r>
        <w:t>Recognize when we need support of others.</w:t>
      </w:r>
    </w:p>
    <w:p w14:paraId="00095918" w14:textId="77777777" w:rsidR="00A21255" w:rsidRDefault="00A21255" w:rsidP="00A21255">
      <w:pPr>
        <w:pStyle w:val="HELPsbulletedlist"/>
        <w:numPr>
          <w:ilvl w:val="2"/>
          <w:numId w:val="15"/>
        </w:numPr>
      </w:pPr>
      <w:r>
        <w:t xml:space="preserve">Reach out and talk to someone. </w:t>
      </w:r>
    </w:p>
    <w:p w14:paraId="01AB98F5" w14:textId="77777777" w:rsidR="00A21255" w:rsidRDefault="00A21255" w:rsidP="00A21255">
      <w:pPr>
        <w:pStyle w:val="HELPsbulletedlist"/>
        <w:numPr>
          <w:ilvl w:val="2"/>
          <w:numId w:val="15"/>
        </w:numPr>
      </w:pPr>
      <w:r>
        <w:t xml:space="preserve">Resources – connect to resources like trusted adults, teachers, counselors, and community resources like 988, text and help lines. </w:t>
      </w:r>
    </w:p>
    <w:p w14:paraId="2F179B11" w14:textId="77777777" w:rsidR="00A21255" w:rsidRPr="00FB7619" w:rsidRDefault="00A21255" w:rsidP="00A21255">
      <w:pPr>
        <w:pStyle w:val="HELPsbulletedlist"/>
        <w:numPr>
          <w:ilvl w:val="2"/>
          <w:numId w:val="15"/>
        </w:numPr>
      </w:pPr>
      <w:r>
        <w:t>Recharge – try an activity that enhances ME!</w:t>
      </w:r>
    </w:p>
    <w:p w14:paraId="37A494D1" w14:textId="08571F9B" w:rsidR="00A21255" w:rsidRDefault="00A21255" w:rsidP="00A21255">
      <w:pPr>
        <w:pStyle w:val="HELPssubhead"/>
      </w:pPr>
      <w:r>
        <w:rPr>
          <w:i/>
        </w:rPr>
        <w:t xml:space="preserve">Activity 2: </w:t>
      </w:r>
      <w:r>
        <w:t>Recognize ME: What are your Feelings &amp; Emotions</w:t>
      </w:r>
    </w:p>
    <w:p w14:paraId="3FEDDBB9" w14:textId="77777777" w:rsidR="00A21255" w:rsidRPr="00633060" w:rsidRDefault="00A21255" w:rsidP="00A21255">
      <w:pPr>
        <w:pStyle w:val="HELPsbulletedlist"/>
      </w:pPr>
      <w:r w:rsidRPr="00633060">
        <w:rPr>
          <w:color w:val="000000"/>
        </w:rPr>
        <w:t xml:space="preserve">Our mental and emotional health is </w:t>
      </w:r>
      <w:r>
        <w:rPr>
          <w:color w:val="000000"/>
        </w:rPr>
        <w:t>how we think, feel and act</w:t>
      </w:r>
      <w:r w:rsidRPr="00633060">
        <w:rPr>
          <w:color w:val="000000"/>
        </w:rPr>
        <w:t xml:space="preserve"> </w:t>
      </w:r>
      <w:r>
        <w:rPr>
          <w:color w:val="000000"/>
        </w:rPr>
        <w:t>(</w:t>
      </w:r>
      <w:hyperlink r:id="rId9" w:history="1">
        <w:r w:rsidRPr="00231870">
          <w:rPr>
            <w:rStyle w:val="Hyperlink"/>
            <w:rFonts w:eastAsia="Arial"/>
            <w:sz w:val="22"/>
            <w:szCs w:val="22"/>
          </w:rPr>
          <w:t>Wisconsin, 2023</w:t>
        </w:r>
      </w:hyperlink>
      <w:r>
        <w:rPr>
          <w:color w:val="000000"/>
        </w:rPr>
        <w:t>).</w:t>
      </w:r>
    </w:p>
    <w:p w14:paraId="23131682" w14:textId="77777777" w:rsidR="00A21255" w:rsidRPr="00633060" w:rsidRDefault="00A21255" w:rsidP="00A21255">
      <w:pPr>
        <w:pStyle w:val="HELPsbulletedlist"/>
        <w:numPr>
          <w:ilvl w:val="1"/>
          <w:numId w:val="15"/>
        </w:numPr>
      </w:pPr>
      <w:r w:rsidRPr="00633060">
        <w:rPr>
          <w:i/>
          <w:iCs/>
          <w:color w:val="000000"/>
        </w:rPr>
        <w:t>Feelings and emotions</w:t>
      </w:r>
      <w:r w:rsidRPr="00633060">
        <w:rPr>
          <w:color w:val="000000"/>
        </w:rPr>
        <w:t xml:space="preserve"> are </w:t>
      </w:r>
    </w:p>
    <w:p w14:paraId="2E534BF3" w14:textId="77777777" w:rsidR="00A21255" w:rsidRPr="00633060" w:rsidRDefault="00A21255" w:rsidP="00A21255">
      <w:pPr>
        <w:pStyle w:val="HELPsbulletedlist"/>
        <w:numPr>
          <w:ilvl w:val="2"/>
          <w:numId w:val="15"/>
        </w:numPr>
      </w:pPr>
      <w:r w:rsidRPr="00633060">
        <w:rPr>
          <w:color w:val="000000"/>
        </w:rPr>
        <w:t xml:space="preserve">Everyone experiences emotions but how we experience them and respond to them are up to each person. </w:t>
      </w:r>
    </w:p>
    <w:p w14:paraId="4C957122" w14:textId="77777777" w:rsidR="00A21255" w:rsidRPr="00D635F4" w:rsidRDefault="00A21255" w:rsidP="00A21255">
      <w:pPr>
        <w:pStyle w:val="HELPsbulletedlist"/>
        <w:numPr>
          <w:ilvl w:val="2"/>
          <w:numId w:val="15"/>
        </w:numPr>
      </w:pPr>
      <w:r w:rsidRPr="00633060">
        <w:rPr>
          <w:color w:val="000000"/>
        </w:rPr>
        <w:t xml:space="preserve">People experience a wide range of feelings and emotions. </w:t>
      </w:r>
    </w:p>
    <w:p w14:paraId="1C22069C" w14:textId="77777777" w:rsidR="00A21255" w:rsidRPr="00633060" w:rsidRDefault="00A21255" w:rsidP="00A21255">
      <w:pPr>
        <w:pStyle w:val="HELPsbulletedlist"/>
        <w:numPr>
          <w:ilvl w:val="2"/>
          <w:numId w:val="15"/>
        </w:numPr>
      </w:pPr>
      <w:r w:rsidRPr="00633060">
        <w:rPr>
          <w:color w:val="000000"/>
        </w:rPr>
        <w:lastRenderedPageBreak/>
        <w:t xml:space="preserve">Feelings are not good or bad or positive or negative, but </w:t>
      </w:r>
      <w:r>
        <w:rPr>
          <w:color w:val="000000"/>
        </w:rPr>
        <w:t xml:space="preserve">feelings </w:t>
      </w:r>
      <w:r w:rsidRPr="00633060">
        <w:rPr>
          <w:color w:val="000000"/>
        </w:rPr>
        <w:t>give us information that we can pay attention to</w:t>
      </w:r>
      <w:r>
        <w:rPr>
          <w:color w:val="000000"/>
        </w:rPr>
        <w:t xml:space="preserve"> so we can think and act in health and safe ways.</w:t>
      </w:r>
    </w:p>
    <w:p w14:paraId="60645FAB" w14:textId="77777777" w:rsidR="00A21255" w:rsidRPr="00633060" w:rsidRDefault="00A21255" w:rsidP="00A21255">
      <w:pPr>
        <w:pStyle w:val="HELPsbulletedlist"/>
        <w:numPr>
          <w:ilvl w:val="2"/>
          <w:numId w:val="15"/>
        </w:numPr>
      </w:pPr>
      <w:r w:rsidRPr="00633060">
        <w:rPr>
          <w:color w:val="000000"/>
        </w:rPr>
        <w:t xml:space="preserve">It’s important to understand emotions and feelings because they can impact how we act. We want to be sure we act in ways that are healthy and safe. </w:t>
      </w:r>
    </w:p>
    <w:p w14:paraId="05B70A87" w14:textId="77777777" w:rsidR="00A21255" w:rsidRPr="00633060" w:rsidRDefault="00A21255" w:rsidP="00A21255">
      <w:pPr>
        <w:pStyle w:val="HELPsbulletedlist"/>
        <w:numPr>
          <w:ilvl w:val="1"/>
          <w:numId w:val="15"/>
        </w:numPr>
      </w:pPr>
      <w:r w:rsidRPr="00633060">
        <w:rPr>
          <w:i/>
          <w:iCs/>
          <w:color w:val="000000"/>
        </w:rPr>
        <w:t xml:space="preserve">Thoughts </w:t>
      </w:r>
      <w:r w:rsidRPr="00633060">
        <w:rPr>
          <w:color w:val="000000"/>
        </w:rPr>
        <w:t xml:space="preserve">occur when our brain is at work to process information to help us learn, progress, and navigate life and its decisions. </w:t>
      </w:r>
    </w:p>
    <w:p w14:paraId="5A1B83A1" w14:textId="77777777" w:rsidR="00A21255" w:rsidRPr="0041738D" w:rsidRDefault="00A21255" w:rsidP="00A21255">
      <w:pPr>
        <w:pStyle w:val="HELPsbulletedlist"/>
        <w:numPr>
          <w:ilvl w:val="1"/>
          <w:numId w:val="15"/>
        </w:numPr>
      </w:pPr>
      <w:r w:rsidRPr="00633060">
        <w:rPr>
          <w:i/>
          <w:iCs/>
          <w:color w:val="000000"/>
        </w:rPr>
        <w:t>Actions</w:t>
      </w:r>
      <w:r w:rsidRPr="00633060">
        <w:rPr>
          <w:color w:val="000000"/>
        </w:rPr>
        <w:t xml:space="preserve"> are behaviors or decisions using our mind and bodies.</w:t>
      </w:r>
    </w:p>
    <w:p w14:paraId="6C95A63B" w14:textId="77777777" w:rsidR="00A21255" w:rsidRPr="00633060" w:rsidRDefault="00A21255" w:rsidP="00A21255">
      <w:pPr>
        <w:pStyle w:val="HELPsbulletedlist"/>
      </w:pPr>
      <w:r>
        <w:rPr>
          <w:color w:val="000000"/>
        </w:rPr>
        <w:t xml:space="preserve">Lessons 2 and 3 will address thoughts and actions. Lesson 1 will target how we talk about our mental health, particularly our feelings and emotions. </w:t>
      </w:r>
    </w:p>
    <w:p w14:paraId="4F89FC7C" w14:textId="47708F03" w:rsidR="00A21255" w:rsidRPr="004F3134" w:rsidRDefault="00A21255" w:rsidP="00A21255">
      <w:pPr>
        <w:pStyle w:val="HELPsbulletedlist"/>
      </w:pPr>
      <w:r w:rsidRPr="00633060">
        <w:t>Let’s practice identifying</w:t>
      </w:r>
      <w:r>
        <w:t xml:space="preserve"> and describing</w:t>
      </w:r>
      <w:r w:rsidRPr="00633060">
        <w:t xml:space="preserve"> different emotions. </w:t>
      </w:r>
      <w:r>
        <w:t xml:space="preserve">The Feelings Index (Attachment 1.2) will help us describe our feelings. Describing our feelings and emotions will help us talk about them and make us aware of how people around us are feeling. </w:t>
      </w:r>
    </w:p>
    <w:p w14:paraId="7BA7FCFB" w14:textId="77777777" w:rsidR="00A21255" w:rsidRPr="004F3134" w:rsidRDefault="00A21255" w:rsidP="0079473D">
      <w:pPr>
        <w:pStyle w:val="HELPsbulletedlist"/>
        <w:numPr>
          <w:ilvl w:val="1"/>
          <w:numId w:val="15"/>
        </w:numPr>
      </w:pPr>
      <w:r>
        <w:t xml:space="preserve">Step 1: Recognize feelings </w:t>
      </w:r>
    </w:p>
    <w:p w14:paraId="76A12483" w14:textId="77777777" w:rsidR="00A21255" w:rsidRDefault="00A21255" w:rsidP="0079473D">
      <w:pPr>
        <w:pStyle w:val="HELPsbulletedlist"/>
        <w:numPr>
          <w:ilvl w:val="2"/>
          <w:numId w:val="15"/>
        </w:numPr>
      </w:pPr>
      <w:r>
        <w:t xml:space="preserve">When we recognize feelings, we use a word from our </w:t>
      </w:r>
      <w:proofErr w:type="gramStart"/>
      <w:r>
        <w:t>feelings</w:t>
      </w:r>
      <w:proofErr w:type="gramEnd"/>
      <w:r>
        <w:t xml:space="preserve"> vocabulary in the Feelings Index (Attachment 1.2) and then use an adjective to describe the strength of the feeling. </w:t>
      </w:r>
    </w:p>
    <w:p w14:paraId="1F02B50C" w14:textId="77777777" w:rsidR="00A21255" w:rsidRPr="00D635F4" w:rsidRDefault="00A21255" w:rsidP="0079473D">
      <w:pPr>
        <w:pStyle w:val="HELPsbulletedlist"/>
        <w:numPr>
          <w:ilvl w:val="2"/>
          <w:numId w:val="15"/>
        </w:numPr>
      </w:pPr>
      <w:r>
        <w:t xml:space="preserve">It is also helpful to recognize what might be causing you to feel this way. </w:t>
      </w:r>
    </w:p>
    <w:p w14:paraId="45E83FC9" w14:textId="77777777" w:rsidR="00A21255" w:rsidRPr="004F3134" w:rsidRDefault="00A21255" w:rsidP="0079473D">
      <w:pPr>
        <w:pStyle w:val="HELPsbulletedlist"/>
        <w:numPr>
          <w:ilvl w:val="2"/>
          <w:numId w:val="15"/>
        </w:numPr>
      </w:pPr>
      <w:r>
        <w:rPr>
          <w:i/>
          <w:iCs/>
        </w:rPr>
        <w:t xml:space="preserve">Example – </w:t>
      </w:r>
      <w:r>
        <w:t>I’m feeling really (Level 3) tired because I stayed up late to ______.</w:t>
      </w:r>
    </w:p>
    <w:p w14:paraId="79E3E539" w14:textId="77777777" w:rsidR="00A21255" w:rsidRPr="005B1523" w:rsidRDefault="00A21255" w:rsidP="0079473D">
      <w:pPr>
        <w:pStyle w:val="HELPsbulletedlist"/>
        <w:numPr>
          <w:ilvl w:val="1"/>
          <w:numId w:val="15"/>
        </w:numPr>
      </w:pPr>
      <w:r>
        <w:t xml:space="preserve">Sometimes we can’t find exactly the right word to share our emotions or feelings; that’s why the wheel organizes them into categories </w:t>
      </w:r>
    </w:p>
    <w:p w14:paraId="36DDA86E" w14:textId="77777777" w:rsidR="00A21255" w:rsidRDefault="00A21255" w:rsidP="0079473D">
      <w:pPr>
        <w:pStyle w:val="HELPsbulletedlist"/>
        <w:numPr>
          <w:ilvl w:val="2"/>
          <w:numId w:val="15"/>
        </w:numPr>
        <w:rPr>
          <w:color w:val="000000"/>
        </w:rPr>
      </w:pPr>
      <w:r>
        <w:rPr>
          <w:color w:val="000000"/>
        </w:rPr>
        <w:t>Green – I’m ready to go. I feel calm, ready, and focused.</w:t>
      </w:r>
    </w:p>
    <w:p w14:paraId="70934D03" w14:textId="77777777" w:rsidR="00A21255" w:rsidRDefault="00A21255" w:rsidP="0079473D">
      <w:pPr>
        <w:pStyle w:val="HELPsbulletedlist"/>
        <w:numPr>
          <w:ilvl w:val="2"/>
          <w:numId w:val="15"/>
        </w:numPr>
        <w:rPr>
          <w:color w:val="000000"/>
        </w:rPr>
      </w:pPr>
      <w:r>
        <w:rPr>
          <w:color w:val="000000"/>
        </w:rPr>
        <w:t>Blue – I’m feeling sad or moving slowly; I need some help to get going.</w:t>
      </w:r>
    </w:p>
    <w:p w14:paraId="5DFE701D" w14:textId="77777777" w:rsidR="00A21255" w:rsidRDefault="00A21255" w:rsidP="0079473D">
      <w:pPr>
        <w:pStyle w:val="HELPsbulletedlist"/>
        <w:numPr>
          <w:ilvl w:val="2"/>
          <w:numId w:val="15"/>
        </w:numPr>
        <w:rPr>
          <w:color w:val="000000"/>
        </w:rPr>
      </w:pPr>
      <w:r>
        <w:rPr>
          <w:color w:val="000000"/>
        </w:rPr>
        <w:t>Yellow – I’m feeling cautious or worried. I also need some help to accomplish what I want or need to do.</w:t>
      </w:r>
    </w:p>
    <w:p w14:paraId="051FE454" w14:textId="77777777" w:rsidR="00A21255" w:rsidRDefault="00A21255" w:rsidP="0079473D">
      <w:pPr>
        <w:pStyle w:val="HELPsbulletedlist"/>
        <w:numPr>
          <w:ilvl w:val="2"/>
          <w:numId w:val="15"/>
        </w:numPr>
        <w:rPr>
          <w:color w:val="000000"/>
        </w:rPr>
      </w:pPr>
      <w:r>
        <w:rPr>
          <w:color w:val="000000"/>
        </w:rPr>
        <w:t xml:space="preserve">Red – I’m feeling frustrated or angry. I don’t feel in control, and I need some help getting control. </w:t>
      </w:r>
    </w:p>
    <w:p w14:paraId="33870B2F" w14:textId="77777777" w:rsidR="00A21255" w:rsidRDefault="00A21255" w:rsidP="0079473D">
      <w:pPr>
        <w:pStyle w:val="HELPsbulletedlist"/>
        <w:numPr>
          <w:ilvl w:val="1"/>
          <w:numId w:val="15"/>
        </w:numPr>
      </w:pPr>
      <w:r>
        <w:t>Step 2: Describing Feelings</w:t>
      </w:r>
    </w:p>
    <w:p w14:paraId="5EC4EB68" w14:textId="77777777" w:rsidR="00A21255" w:rsidRDefault="00A21255" w:rsidP="0079473D">
      <w:pPr>
        <w:pStyle w:val="HELPsbulletedlist"/>
        <w:numPr>
          <w:ilvl w:val="2"/>
          <w:numId w:val="15"/>
        </w:numPr>
      </w:pPr>
      <w:r>
        <w:t>We can use a scale to describe the strength or size of our emotions. The range is between 1 and 3. Level 1 feelings are smaller, so I can think and act in healthy and safe ways using my upstairs brain. At the top of the scale is 3, or big feelings. Big feelings are when I am unable to control how I think and act because I’m using my downstairs brain. When I’m at Level 2, I should watch my feelings and use my tools, strategies, and resources to think and act in healthy and safe ways. In Level 2, I need the support of my tools and can reach out for help or support if needed.</w:t>
      </w:r>
    </w:p>
    <w:p w14:paraId="4387CCBF" w14:textId="77777777" w:rsidR="00A21255" w:rsidRDefault="00A21255" w:rsidP="0079473D">
      <w:pPr>
        <w:pStyle w:val="HELPsbulletedlist"/>
        <w:numPr>
          <w:ilvl w:val="1"/>
          <w:numId w:val="15"/>
        </w:numPr>
      </w:pPr>
      <w:r>
        <w:t>When we are describing feelings, we use the following steps (See Attachment 1.1, Part III)</w:t>
      </w:r>
    </w:p>
    <w:p w14:paraId="4BC69EAB" w14:textId="77777777" w:rsidR="00A21255" w:rsidRDefault="00A21255" w:rsidP="0079473D">
      <w:pPr>
        <w:pStyle w:val="HELPsbulletedlist"/>
        <w:numPr>
          <w:ilvl w:val="2"/>
          <w:numId w:val="15"/>
        </w:numPr>
      </w:pPr>
      <w:r>
        <w:t>I feel _______</w:t>
      </w:r>
      <w:proofErr w:type="gramStart"/>
      <w:r>
        <w:t>_  (</w:t>
      </w:r>
      <w:proofErr w:type="gramEnd"/>
      <w:r>
        <w:t xml:space="preserve">feeling word). </w:t>
      </w:r>
      <w:proofErr w:type="gramStart"/>
      <w:r>
        <w:t>This feels (small, medium, or strong)</w:t>
      </w:r>
      <w:proofErr w:type="gramEnd"/>
      <w:r>
        <w:t xml:space="preserve"> </w:t>
      </w:r>
    </w:p>
    <w:p w14:paraId="1DC1D373" w14:textId="77777777" w:rsidR="00A21255" w:rsidRDefault="00A21255" w:rsidP="0079473D">
      <w:pPr>
        <w:pStyle w:val="HELPsbulletedlist"/>
        <w:numPr>
          <w:ilvl w:val="2"/>
          <w:numId w:val="15"/>
        </w:numPr>
      </w:pPr>
      <w:r>
        <w:t>I feel this way because _____________.</w:t>
      </w:r>
    </w:p>
    <w:p w14:paraId="2FD9A7A3" w14:textId="77777777" w:rsidR="00A21255" w:rsidRDefault="00A21255" w:rsidP="0079473D">
      <w:pPr>
        <w:pStyle w:val="HELPsbulletedlist"/>
        <w:numPr>
          <w:ilvl w:val="3"/>
          <w:numId w:val="15"/>
        </w:numPr>
      </w:pPr>
      <w:r>
        <w:t xml:space="preserve">Think about what tools or people could help you think and act in healthy ways. </w:t>
      </w:r>
    </w:p>
    <w:p w14:paraId="4C00EF48" w14:textId="77777777" w:rsidR="00A21255" w:rsidRDefault="00A21255" w:rsidP="0079473D">
      <w:pPr>
        <w:pStyle w:val="HELPsbulletedlist"/>
        <w:numPr>
          <w:ilvl w:val="3"/>
          <w:numId w:val="15"/>
        </w:numPr>
      </w:pPr>
      <w:r>
        <w:lastRenderedPageBreak/>
        <w:t>Practice describing how you would feel for each situation (See Attachment 1.1, Part III):</w:t>
      </w:r>
    </w:p>
    <w:p w14:paraId="5AE8798B" w14:textId="77777777" w:rsidR="00A21255" w:rsidRDefault="00A21255" w:rsidP="0079473D">
      <w:pPr>
        <w:pStyle w:val="HELPsbulletedlist"/>
        <w:numPr>
          <w:ilvl w:val="4"/>
          <w:numId w:val="15"/>
        </w:numPr>
      </w:pPr>
      <w:r>
        <w:t>A referee makes a wrong call, and it costs the team the game.</w:t>
      </w:r>
    </w:p>
    <w:p w14:paraId="238BA1EA" w14:textId="77777777" w:rsidR="00A21255" w:rsidRDefault="00A21255" w:rsidP="0079473D">
      <w:pPr>
        <w:pStyle w:val="HELPsbulletedlist"/>
        <w:numPr>
          <w:ilvl w:val="4"/>
          <w:numId w:val="15"/>
        </w:numPr>
      </w:pPr>
      <w:r>
        <w:t xml:space="preserve">You have a test coming up, and you are unsure how you will do. </w:t>
      </w:r>
    </w:p>
    <w:p w14:paraId="3ECF4E5F" w14:textId="77777777" w:rsidR="00A21255" w:rsidRDefault="00A21255" w:rsidP="0079473D">
      <w:pPr>
        <w:pStyle w:val="HELPsbulletedlist"/>
        <w:numPr>
          <w:ilvl w:val="4"/>
          <w:numId w:val="15"/>
        </w:numPr>
      </w:pPr>
      <w:r>
        <w:t xml:space="preserve">You missed your alarm, and now you’re late for school. </w:t>
      </w:r>
    </w:p>
    <w:p w14:paraId="31FE6D7A" w14:textId="77777777" w:rsidR="00A21255" w:rsidRPr="00045A0B" w:rsidRDefault="00A21255" w:rsidP="0079473D">
      <w:pPr>
        <w:pStyle w:val="HELPsbulletedlist"/>
        <w:numPr>
          <w:ilvl w:val="4"/>
          <w:numId w:val="15"/>
        </w:numPr>
      </w:pPr>
      <w:r>
        <w:t xml:space="preserve">You had the highest score on the quiz. </w:t>
      </w:r>
    </w:p>
    <w:p w14:paraId="08BAA86E" w14:textId="77777777" w:rsidR="00A21255" w:rsidRPr="00633060" w:rsidRDefault="00A21255" w:rsidP="0079473D">
      <w:pPr>
        <w:pStyle w:val="HELPsbulletedlist"/>
        <w:numPr>
          <w:ilvl w:val="1"/>
          <w:numId w:val="15"/>
        </w:numPr>
      </w:pPr>
      <w:r w:rsidRPr="00633060">
        <w:t xml:space="preserve">There are times when we </w:t>
      </w:r>
      <w:r w:rsidRPr="00633060">
        <w:rPr>
          <w:bCs/>
        </w:rPr>
        <w:t>recognize</w:t>
      </w:r>
      <w:r w:rsidRPr="00633060">
        <w:t xml:space="preserve"> our feelings or health are not at their best or we need help </w:t>
      </w:r>
      <w:r>
        <w:t xml:space="preserve">to think and act in ways that are </w:t>
      </w:r>
      <w:r w:rsidRPr="00633060">
        <w:t xml:space="preserve">healthy and safe.  </w:t>
      </w:r>
    </w:p>
    <w:p w14:paraId="7BDC45E5" w14:textId="77777777" w:rsidR="00A21255" w:rsidRPr="00633060" w:rsidRDefault="00A21255" w:rsidP="0079473D">
      <w:pPr>
        <w:pStyle w:val="HELPsbulletedlist"/>
        <w:numPr>
          <w:ilvl w:val="1"/>
          <w:numId w:val="15"/>
        </w:numPr>
      </w:pPr>
      <w:r w:rsidRPr="00633060">
        <w:t xml:space="preserve">What do we do when we need help with our physical health or when we need help making healthy choices? (refer to Behavioral HELPs Substance Use Prevention Lessons) </w:t>
      </w:r>
    </w:p>
    <w:p w14:paraId="4C725C66" w14:textId="77777777" w:rsidR="00A21255" w:rsidRPr="00633060" w:rsidRDefault="00A21255" w:rsidP="0079473D">
      <w:pPr>
        <w:pStyle w:val="HELPsbulletedlist"/>
        <w:numPr>
          <w:ilvl w:val="2"/>
          <w:numId w:val="15"/>
        </w:numPr>
      </w:pPr>
      <w:r w:rsidRPr="00633060">
        <w:t>Reach out and seek help from a trusted adult, doctor, or other professional who can support me.</w:t>
      </w:r>
    </w:p>
    <w:p w14:paraId="5A4F98C8" w14:textId="77777777" w:rsidR="00A21255" w:rsidRPr="00633060" w:rsidRDefault="00A21255" w:rsidP="0079473D">
      <w:pPr>
        <w:pStyle w:val="HELPsbulletedlist"/>
        <w:numPr>
          <w:ilvl w:val="2"/>
          <w:numId w:val="15"/>
        </w:numPr>
        <w:rPr>
          <w:i/>
          <w:iCs/>
        </w:rPr>
      </w:pPr>
      <w:r w:rsidRPr="00633060">
        <w:t xml:space="preserve">What should we do if recognize our feelings and thinking or our mental and emotional health is not at its best, we’re not feeling ok, or we might act in a way that is unhealthy or unsafe? </w:t>
      </w:r>
    </w:p>
    <w:p w14:paraId="6CF4693D" w14:textId="0CFD1E64" w:rsidR="00A21255" w:rsidRPr="0079473D" w:rsidRDefault="00A21255" w:rsidP="0079473D">
      <w:pPr>
        <w:pStyle w:val="HELPsbulletedlist"/>
        <w:numPr>
          <w:ilvl w:val="2"/>
          <w:numId w:val="15"/>
        </w:numPr>
        <w:rPr>
          <w:i/>
          <w:iCs/>
        </w:rPr>
      </w:pPr>
      <w:r w:rsidRPr="00633060">
        <w:rPr>
          <w:bCs/>
        </w:rPr>
        <w:t>Reach out</w:t>
      </w:r>
      <w:r w:rsidRPr="00633060">
        <w:t xml:space="preserve"> </w:t>
      </w:r>
      <w:r>
        <w:t xml:space="preserve">and use our </w:t>
      </w:r>
      <w:r>
        <w:rPr>
          <w:bCs/>
        </w:rPr>
        <w:t xml:space="preserve">Resources </w:t>
      </w:r>
      <w:r>
        <w:t xml:space="preserve">to support our mental health. </w:t>
      </w:r>
    </w:p>
    <w:p w14:paraId="777648D6" w14:textId="77777777" w:rsidR="00A21255" w:rsidRPr="00AA46A8" w:rsidRDefault="00A21255" w:rsidP="0079473D">
      <w:pPr>
        <w:pStyle w:val="HELPsbulletedlist"/>
        <w:numPr>
          <w:ilvl w:val="3"/>
          <w:numId w:val="15"/>
        </w:numPr>
        <w:rPr>
          <w:i/>
          <w:iCs/>
        </w:rPr>
      </w:pPr>
      <w:r>
        <w:t>Our resources could be a trusted adult, a friend, mental health professional or even tools that help us manage our feelings so we can think and act in healthy ways.</w:t>
      </w:r>
    </w:p>
    <w:p w14:paraId="0FD5275E" w14:textId="77777777" w:rsidR="00A21255" w:rsidRPr="00AA46A8" w:rsidRDefault="00A21255" w:rsidP="0079473D">
      <w:pPr>
        <w:pStyle w:val="HELPsbulletedlist"/>
        <w:numPr>
          <w:ilvl w:val="3"/>
          <w:numId w:val="15"/>
        </w:numPr>
        <w:rPr>
          <w:i/>
          <w:iCs/>
        </w:rPr>
      </w:pPr>
      <w:r>
        <w:t xml:space="preserve">In our future lessons we’ll learn more about how to reach out and use a variety of resources to support ME (our mental and emotional health). We will also learn more about overwhelming feelings and urgent signs that someone needs support for their mental health. Remember, if you recognize you feel you need support or help with your mental health you can reach out and use your resources. </w:t>
      </w:r>
    </w:p>
    <w:p w14:paraId="7F53EABB" w14:textId="77777777" w:rsidR="00A21255" w:rsidRPr="00633060" w:rsidRDefault="00A21255" w:rsidP="0079473D">
      <w:pPr>
        <w:pStyle w:val="HELPsbulletedlist"/>
        <w:numPr>
          <w:ilvl w:val="2"/>
          <w:numId w:val="15"/>
        </w:numPr>
        <w:rPr>
          <w:i/>
          <w:iCs/>
        </w:rPr>
      </w:pPr>
      <w:r>
        <w:t>We will also learn how to support and advocate for mental health. We’ll learn to b</w:t>
      </w:r>
      <w:r w:rsidRPr="00633060">
        <w:t xml:space="preserve">e kind and reach out, listen, and let them know a trusted adult can help them. </w:t>
      </w:r>
    </w:p>
    <w:p w14:paraId="516100DE" w14:textId="77777777" w:rsidR="00A21255" w:rsidRPr="00356FE6" w:rsidRDefault="00A21255" w:rsidP="0079473D">
      <w:pPr>
        <w:pStyle w:val="HELPssubhead"/>
      </w:pPr>
      <w:r w:rsidRPr="00610E07">
        <w:t xml:space="preserve">Activity 2: </w:t>
      </w:r>
      <w:r w:rsidRPr="00356FE6">
        <w:t>Around the Room - Practice ME Health Activities</w:t>
      </w:r>
    </w:p>
    <w:p w14:paraId="116B24EF" w14:textId="77777777" w:rsidR="00A21255" w:rsidRPr="00CC28D5" w:rsidRDefault="00A21255" w:rsidP="00A21255">
      <w:pPr>
        <w:pStyle w:val="HELPsbulletedlist"/>
        <w:rPr>
          <w:i/>
          <w:iCs/>
        </w:rPr>
      </w:pPr>
      <w:r w:rsidRPr="00633060">
        <w:t>We can also take steps to support ME</w:t>
      </w:r>
      <w:r>
        <w:t xml:space="preserve"> health. These activities are all tools, strategies, and resources that help to enhance our health. They can be called self-care activity and i</w:t>
      </w:r>
      <w:r w:rsidRPr="00633060">
        <w:t xml:space="preserve">n our </w:t>
      </w:r>
      <w:r>
        <w:t xml:space="preserve">ME health </w:t>
      </w:r>
      <w:r w:rsidRPr="00633060">
        <w:t xml:space="preserve">lessons we call them recharge or strengthen ME activities. </w:t>
      </w:r>
    </w:p>
    <w:p w14:paraId="5674A7F5" w14:textId="77777777" w:rsidR="00A21255" w:rsidRPr="00CC28D5" w:rsidRDefault="00A21255" w:rsidP="00A21255">
      <w:pPr>
        <w:pStyle w:val="HELPsbulletedlist"/>
        <w:rPr>
          <w:i/>
          <w:iCs/>
        </w:rPr>
      </w:pPr>
      <w:r>
        <w:t xml:space="preserve">Today you will have the opportunity to practice some self-care activities that you may find helpful or not so helpful. You will not stay at an activity for more than 5 minutes, during that time you will describe how you feel during the activity and rate its usefulness to enhancing your health. So, if it is not your favorite, give it a try and the next station will hopefully be one you like better. </w:t>
      </w:r>
    </w:p>
    <w:p w14:paraId="545C589D" w14:textId="77777777" w:rsidR="00A21255" w:rsidRPr="00CC28D5" w:rsidRDefault="00A21255" w:rsidP="00A21255">
      <w:pPr>
        <w:pStyle w:val="HELPsbulletedlist"/>
        <w:rPr>
          <w:i/>
          <w:iCs/>
        </w:rPr>
      </w:pPr>
      <w:r>
        <w:t xml:space="preserve">Explain and model your ME health activities. </w:t>
      </w:r>
    </w:p>
    <w:p w14:paraId="75C06D7A" w14:textId="77777777" w:rsidR="00A21255" w:rsidRDefault="00A21255" w:rsidP="00A21255">
      <w:pPr>
        <w:pStyle w:val="HELPsbulletedlist"/>
        <w:rPr>
          <w:i/>
          <w:iCs/>
        </w:rPr>
      </w:pPr>
      <w:r>
        <w:t xml:space="preserve">Share Attachment 1.3 and explain how to complete the worksheet. </w:t>
      </w:r>
    </w:p>
    <w:p w14:paraId="7234D77B" w14:textId="77777777" w:rsidR="00A21255" w:rsidRPr="0079473D" w:rsidRDefault="00A21255" w:rsidP="0079473D">
      <w:pPr>
        <w:pStyle w:val="HELPsbulletedlist"/>
      </w:pPr>
      <w:r w:rsidRPr="0079473D">
        <w:t xml:space="preserve">Name the station. Complete the station activity. Then answer the three questions for each station. </w:t>
      </w:r>
    </w:p>
    <w:p w14:paraId="703B74C1" w14:textId="77777777" w:rsidR="00A21255" w:rsidRPr="0079473D" w:rsidRDefault="00A21255" w:rsidP="0079473D">
      <w:pPr>
        <w:pStyle w:val="HELPsbulletedlist"/>
      </w:pPr>
      <w:r w:rsidRPr="0079473D">
        <w:t xml:space="preserve">When you finish the stations be sure to identify three activities you can use to support ME health. They can be activities you used today or any activities that support ME. </w:t>
      </w:r>
    </w:p>
    <w:p w14:paraId="33FAFFAF" w14:textId="77777777" w:rsidR="00A21255" w:rsidRPr="00660E67" w:rsidRDefault="00A21255" w:rsidP="00A21255">
      <w:pPr>
        <w:pStyle w:val="HELPsbulletedlist"/>
        <w:rPr>
          <w:i/>
          <w:iCs/>
        </w:rPr>
      </w:pPr>
      <w:r>
        <w:lastRenderedPageBreak/>
        <w:t xml:space="preserve">Brainstorm/Journal activity – Can you think of feeling you had and how you used an activity or resource to help you think and act in healthy ways? </w:t>
      </w:r>
    </w:p>
    <w:p w14:paraId="3F2FA1E2" w14:textId="77777777" w:rsidR="00A21255" w:rsidRPr="00660E67" w:rsidRDefault="00A21255" w:rsidP="0079473D">
      <w:pPr>
        <w:pStyle w:val="HELPsbulletedlist"/>
        <w:numPr>
          <w:ilvl w:val="1"/>
          <w:numId w:val="15"/>
        </w:numPr>
        <w:rPr>
          <w:i/>
          <w:iCs/>
        </w:rPr>
      </w:pPr>
      <w:r>
        <w:t xml:space="preserve">I was really upset this morning, but I listened to my favorite music, and I felt a little calmer. </w:t>
      </w:r>
    </w:p>
    <w:p w14:paraId="2162359E" w14:textId="77777777" w:rsidR="00A21255" w:rsidRDefault="00A21255" w:rsidP="0079473D">
      <w:pPr>
        <w:pStyle w:val="HELPsbulletedlist"/>
        <w:numPr>
          <w:ilvl w:val="1"/>
          <w:numId w:val="15"/>
        </w:numPr>
        <w:rPr>
          <w:i/>
          <w:iCs/>
        </w:rPr>
      </w:pPr>
      <w:r>
        <w:t xml:space="preserve">I was nervous about the test, but I took a deep breath, and I felt a little more relaxed. </w:t>
      </w:r>
    </w:p>
    <w:p w14:paraId="4FAFB20F" w14:textId="77777777" w:rsidR="00A21255" w:rsidRPr="00CC28D5" w:rsidRDefault="00A21255" w:rsidP="0079473D">
      <w:pPr>
        <w:pStyle w:val="HELPsbulletedlist"/>
        <w:numPr>
          <w:ilvl w:val="1"/>
          <w:numId w:val="15"/>
        </w:numPr>
        <w:rPr>
          <w:i/>
          <w:iCs/>
        </w:rPr>
      </w:pPr>
      <w:r>
        <w:rPr>
          <w:i/>
          <w:iCs/>
        </w:rPr>
        <w:t xml:space="preserve">Other answers might be </w:t>
      </w:r>
      <w:r w:rsidRPr="00660E67">
        <w:t xml:space="preserve">Ask for help; talk to trusted adults, such as a parent/guardian, counselor, coach, faith leader, teacher, etc. Positive self-talk/mindset, belief in yourself, exercise, proper nutrition, mindfulness activities (ex. deep breathing), self-care activities, adequate sleep, setting goals, staying connected with others, building and strengthening relationships, showing gratitude, participating in acts of kindness, exploring sense of purpose, prosocial (doing something to benefit, help or care for someone else because you believe that other people’s feelings and experiences are important) behaviors such as, showing kindness by speaking gently to someone or considering their feelings, comforting someone who’s sad or hurt, sharing with others, donating money, volunteering time, offering to help someone, cooperating with other people in a game or task, showing care for animals and the environment, etc. </w:t>
      </w:r>
    </w:p>
    <w:p w14:paraId="224EC41D" w14:textId="77777777" w:rsidR="00A21255" w:rsidRDefault="00A21255" w:rsidP="0079473D">
      <w:pPr>
        <w:pStyle w:val="HELPsHeadline"/>
        <w:rPr>
          <w:rFonts w:eastAsia="Arial"/>
        </w:rPr>
      </w:pPr>
      <w:r>
        <w:rPr>
          <w:rFonts w:eastAsia="Arial"/>
        </w:rPr>
        <w:t xml:space="preserve">Closure: </w:t>
      </w:r>
    </w:p>
    <w:p w14:paraId="42C65E22" w14:textId="77777777" w:rsidR="00A21255" w:rsidRDefault="00A21255" w:rsidP="00A21255">
      <w:pPr>
        <w:pStyle w:val="HELPsbulletedlist"/>
      </w:pPr>
      <w:r w:rsidRPr="00CC28D5">
        <w:t xml:space="preserve">Give each student a post it </w:t>
      </w:r>
      <w:proofErr w:type="gramStart"/>
      <w:r w:rsidRPr="00CC28D5">
        <w:t>note</w:t>
      </w:r>
      <w:proofErr w:type="gramEnd"/>
      <w:r w:rsidRPr="00CC28D5">
        <w:t xml:space="preserve"> and have them write which strategy they will put into action this week to strengthen their MEH. Have students </w:t>
      </w:r>
      <w:r>
        <w:t>share</w:t>
      </w:r>
      <w:r w:rsidRPr="00CC28D5">
        <w:t xml:space="preserve"> the strategies </w:t>
      </w:r>
      <w:r>
        <w:t>on the board.</w:t>
      </w:r>
      <w:r w:rsidRPr="00CC28D5">
        <w:t xml:space="preserve"> </w:t>
      </w:r>
    </w:p>
    <w:p w14:paraId="4F1610C6" w14:textId="77777777" w:rsidR="00A21255" w:rsidRPr="00CC28D5" w:rsidRDefault="00A21255" w:rsidP="00A21255">
      <w:pPr>
        <w:pStyle w:val="HELPsbulletedlist"/>
      </w:pPr>
      <w:r w:rsidRPr="00CC28D5">
        <w:t xml:space="preserve">Ask Students - </w:t>
      </w:r>
      <w:r w:rsidRPr="00CC28D5">
        <w:rPr>
          <w:i/>
        </w:rPr>
        <w:t xml:space="preserve">What are examples of self-care activities? </w:t>
      </w:r>
    </w:p>
    <w:p w14:paraId="1C8E4E47" w14:textId="77777777" w:rsidR="00A21255" w:rsidRDefault="00A21255" w:rsidP="0079473D">
      <w:pPr>
        <w:pStyle w:val="HELPsbulletedlist"/>
        <w:numPr>
          <w:ilvl w:val="1"/>
          <w:numId w:val="15"/>
        </w:numPr>
      </w:pPr>
      <w:r w:rsidRPr="00CC28D5">
        <w:t xml:space="preserve">Possible Answers - activities you enjoy like listening to music, painting your nails, talking with friends, exercise, cooking, coloring, journaling, reading, etc. </w:t>
      </w:r>
    </w:p>
    <w:p w14:paraId="1A5DC52C" w14:textId="77777777" w:rsidR="00A21255" w:rsidRPr="00CC28D5" w:rsidRDefault="00A21255" w:rsidP="00A21255">
      <w:pPr>
        <w:pStyle w:val="HELPsbulletedlist"/>
      </w:pPr>
      <w:r w:rsidRPr="00CC28D5">
        <w:t xml:space="preserve">Ask Students - </w:t>
      </w:r>
      <w:r w:rsidRPr="00CC28D5">
        <w:rPr>
          <w:i/>
        </w:rPr>
        <w:t>Why are self-care activities important?</w:t>
      </w:r>
      <w:r w:rsidRPr="00CC28D5">
        <w:t xml:space="preserve"> </w:t>
      </w:r>
    </w:p>
    <w:p w14:paraId="1A61F87C" w14:textId="77777777" w:rsidR="00A21255" w:rsidRPr="00356FE6" w:rsidRDefault="00A21255" w:rsidP="0079473D">
      <w:pPr>
        <w:pStyle w:val="HELPsbulletedlist"/>
        <w:numPr>
          <w:ilvl w:val="1"/>
          <w:numId w:val="15"/>
        </w:numPr>
        <w:rPr>
          <w:i/>
        </w:rPr>
      </w:pPr>
      <w:r w:rsidRPr="00356FE6">
        <w:t xml:space="preserve">Possible Answers - Self-care activities provide a sense of calm; helps us to refocus; alleviates anxiety; helps to redirect thoughts; allows us to be present in the moment; etc. </w:t>
      </w:r>
    </w:p>
    <w:p w14:paraId="3B867C2C" w14:textId="77777777" w:rsidR="00A21255" w:rsidRPr="00CC28D5" w:rsidRDefault="00A21255" w:rsidP="0079473D">
      <w:pPr>
        <w:pStyle w:val="HELPsbulletedlist"/>
        <w:numPr>
          <w:ilvl w:val="1"/>
          <w:numId w:val="15"/>
        </w:numPr>
        <w:rPr>
          <w:i/>
        </w:rPr>
      </w:pPr>
      <w:r w:rsidRPr="00356FE6">
        <w:rPr>
          <w:i/>
          <w:iCs/>
        </w:rPr>
        <w:t>Note.</w:t>
      </w:r>
      <w:r>
        <w:t xml:space="preserve"> </w:t>
      </w:r>
      <w:hyperlink r:id="rId10">
        <w:r w:rsidRPr="00356FE6">
          <w:rPr>
            <w:i/>
            <w:color w:val="1155CC"/>
            <w:u w:val="single"/>
          </w:rPr>
          <w:t>Erika’s Lighthouse Self Care Video</w:t>
        </w:r>
      </w:hyperlink>
      <w:r w:rsidRPr="00356FE6">
        <w:rPr>
          <w:i/>
        </w:rPr>
        <w:t xml:space="preserve"> - In addition to teens talking about the self-care activities they participate in; this video clip also references depression and provides suicide prevention resources.</w:t>
      </w:r>
    </w:p>
    <w:p w14:paraId="315676A2" w14:textId="77777777" w:rsidR="00A21255" w:rsidRPr="002A49F8" w:rsidRDefault="00A21255" w:rsidP="00A21255">
      <w:pPr>
        <w:pStyle w:val="HELPsbulletedlist"/>
      </w:pPr>
      <w:r w:rsidRPr="002A49F8">
        <w:t xml:space="preserve">What did you feel during the MH activities? </w:t>
      </w:r>
    </w:p>
    <w:p w14:paraId="5D11E5BD" w14:textId="77777777" w:rsidR="00A21255" w:rsidRPr="002A49F8" w:rsidRDefault="00A21255" w:rsidP="00A21255">
      <w:pPr>
        <w:pStyle w:val="HELPsbulletedlist"/>
      </w:pPr>
      <w:r w:rsidRPr="002A49F8">
        <w:t xml:space="preserve">Did you feel any different after the activities? </w:t>
      </w:r>
    </w:p>
    <w:p w14:paraId="12A7690B" w14:textId="77777777" w:rsidR="00A21255" w:rsidRPr="002A49F8" w:rsidRDefault="00A21255" w:rsidP="00A21255">
      <w:pPr>
        <w:pStyle w:val="HELPsbulletedlist"/>
      </w:pPr>
      <w:r w:rsidRPr="002A49F8">
        <w:t xml:space="preserve">So why would it be important to use activities, tools, and resources for ME health? </w:t>
      </w:r>
    </w:p>
    <w:p w14:paraId="3B757542" w14:textId="77777777" w:rsidR="00A21255" w:rsidRDefault="00A21255" w:rsidP="00A21255">
      <w:pPr>
        <w:pStyle w:val="HELPsbulletedlist"/>
      </w:pPr>
      <w:r w:rsidRPr="002A49F8">
        <w:t xml:space="preserve">Now what activities would you use to enhance ME health? </w:t>
      </w:r>
    </w:p>
    <w:p w14:paraId="2420298A" w14:textId="77777777" w:rsidR="00A21255" w:rsidRPr="00FA43BA" w:rsidRDefault="00A21255" w:rsidP="00A21255">
      <w:pPr>
        <w:pStyle w:val="HELPsbodycopy"/>
      </w:pPr>
      <w:r w:rsidRPr="00FA43BA">
        <w:rPr>
          <w:b/>
        </w:rPr>
        <w:t>Lesson Resources:</w:t>
      </w:r>
      <w:r w:rsidRPr="00FA43BA">
        <w:t xml:space="preserve"> These are additional materials outside of the Behavioral HELP Mental Emotional Health (MEH) Curriculum that provide information that supports the development or implementation of the lesson. </w:t>
      </w:r>
    </w:p>
    <w:p w14:paraId="00E64E55" w14:textId="77777777" w:rsidR="00A21255" w:rsidRPr="00A21255" w:rsidRDefault="00A21255" w:rsidP="0079473D">
      <w:pPr>
        <w:pStyle w:val="HELPsbulletedlist"/>
        <w:numPr>
          <w:ilvl w:val="1"/>
          <w:numId w:val="15"/>
        </w:numPr>
        <w:rPr>
          <w:rFonts w:eastAsia="Arial"/>
          <w:sz w:val="15"/>
          <w:szCs w:val="15"/>
        </w:rPr>
      </w:pPr>
      <w:hyperlink r:id="rId11">
        <w:r w:rsidRPr="00A21255">
          <w:rPr>
            <w:rFonts w:eastAsia="Arial"/>
            <w:color w:val="1155CC"/>
            <w:sz w:val="15"/>
            <w:szCs w:val="15"/>
            <w:u w:val="single"/>
          </w:rPr>
          <w:t>Mental Health Journal</w:t>
        </w:r>
      </w:hyperlink>
      <w:r w:rsidRPr="00A21255">
        <w:rPr>
          <w:rFonts w:eastAsia="Arial"/>
          <w:sz w:val="15"/>
          <w:szCs w:val="15"/>
        </w:rPr>
        <w:t xml:space="preserve"> </w:t>
      </w:r>
    </w:p>
    <w:p w14:paraId="1E57B307" w14:textId="77777777" w:rsidR="00A21255" w:rsidRPr="00A21255" w:rsidRDefault="00A21255" w:rsidP="0079473D">
      <w:pPr>
        <w:pStyle w:val="HELPsbulletedlist"/>
        <w:numPr>
          <w:ilvl w:val="1"/>
          <w:numId w:val="15"/>
        </w:numPr>
        <w:rPr>
          <w:rFonts w:eastAsia="Arial"/>
          <w:sz w:val="15"/>
          <w:szCs w:val="15"/>
        </w:rPr>
      </w:pPr>
      <w:hyperlink r:id="rId12">
        <w:r w:rsidRPr="00A21255">
          <w:rPr>
            <w:rFonts w:eastAsia="Arial"/>
            <w:color w:val="1155CC"/>
            <w:sz w:val="15"/>
            <w:szCs w:val="15"/>
            <w:u w:val="single"/>
          </w:rPr>
          <w:t xml:space="preserve">Glitter Jar </w:t>
        </w:r>
      </w:hyperlink>
    </w:p>
    <w:p w14:paraId="257BC41A" w14:textId="77777777" w:rsidR="00A21255" w:rsidRPr="00A21255" w:rsidRDefault="00A21255" w:rsidP="0079473D">
      <w:pPr>
        <w:pStyle w:val="HELPsbulletedlist"/>
        <w:numPr>
          <w:ilvl w:val="1"/>
          <w:numId w:val="15"/>
        </w:numPr>
        <w:rPr>
          <w:rFonts w:eastAsia="Arial"/>
          <w:sz w:val="15"/>
          <w:szCs w:val="15"/>
        </w:rPr>
      </w:pPr>
      <w:hyperlink r:id="rId13">
        <w:r w:rsidRPr="00A21255">
          <w:rPr>
            <w:rFonts w:eastAsia="Arial"/>
            <w:color w:val="0563C1"/>
            <w:sz w:val="15"/>
            <w:szCs w:val="15"/>
            <w:u w:val="single"/>
          </w:rPr>
          <w:t>https://www.samhsa.gov/mental-health</w:t>
        </w:r>
      </w:hyperlink>
      <w:r w:rsidRPr="00A21255">
        <w:rPr>
          <w:rFonts w:eastAsia="Arial"/>
          <w:sz w:val="15"/>
          <w:szCs w:val="15"/>
        </w:rPr>
        <w:t xml:space="preserve"> </w:t>
      </w:r>
    </w:p>
    <w:p w14:paraId="181ECD09" w14:textId="77777777" w:rsidR="00A21255" w:rsidRPr="00A21255" w:rsidRDefault="00A21255" w:rsidP="0079473D">
      <w:pPr>
        <w:pStyle w:val="HELPsbulletedlist"/>
        <w:numPr>
          <w:ilvl w:val="1"/>
          <w:numId w:val="15"/>
        </w:numPr>
        <w:rPr>
          <w:rFonts w:eastAsia="Arial"/>
          <w:sz w:val="15"/>
          <w:szCs w:val="15"/>
        </w:rPr>
      </w:pPr>
      <w:hyperlink r:id="rId14">
        <w:r w:rsidRPr="00A21255">
          <w:rPr>
            <w:rFonts w:eastAsia="Arial"/>
            <w:color w:val="0563C1"/>
            <w:sz w:val="15"/>
            <w:szCs w:val="15"/>
            <w:u w:val="single"/>
          </w:rPr>
          <w:t>https://www.samhsa.gov/mental-health/how-to-talk/people-with-mental-health-problems</w:t>
        </w:r>
      </w:hyperlink>
      <w:r w:rsidRPr="00A21255">
        <w:rPr>
          <w:rFonts w:eastAsia="Arial"/>
          <w:sz w:val="15"/>
          <w:szCs w:val="15"/>
        </w:rPr>
        <w:t xml:space="preserve"> </w:t>
      </w:r>
    </w:p>
    <w:p w14:paraId="70AC9B36" w14:textId="77777777" w:rsidR="00A21255" w:rsidRPr="00A21255" w:rsidRDefault="00A21255" w:rsidP="0079473D">
      <w:pPr>
        <w:pStyle w:val="HELPsbulletedlist"/>
        <w:numPr>
          <w:ilvl w:val="1"/>
          <w:numId w:val="15"/>
        </w:numPr>
        <w:rPr>
          <w:rFonts w:eastAsia="Arial"/>
          <w:sz w:val="15"/>
          <w:szCs w:val="15"/>
        </w:rPr>
      </w:pPr>
      <w:hyperlink r:id="rId15">
        <w:r w:rsidRPr="00A21255">
          <w:rPr>
            <w:rFonts w:eastAsia="Arial"/>
            <w:color w:val="1155CC"/>
            <w:sz w:val="15"/>
            <w:szCs w:val="15"/>
            <w:u w:val="single"/>
          </w:rPr>
          <w:t>https://copingskillsforkids.com/blog/using-shapes-to-teach-deep-breathing</w:t>
        </w:r>
      </w:hyperlink>
      <w:r w:rsidRPr="00A21255">
        <w:rPr>
          <w:rFonts w:eastAsia="Arial"/>
          <w:sz w:val="15"/>
          <w:szCs w:val="15"/>
        </w:rPr>
        <w:t xml:space="preserve"> </w:t>
      </w:r>
    </w:p>
    <w:p w14:paraId="72C0825A" w14:textId="77777777" w:rsidR="007A54E0" w:rsidRDefault="007A54E0">
      <w:pPr>
        <w:spacing w:after="120" w:line="276" w:lineRule="auto"/>
        <w:rPr>
          <w:rFonts w:ascii="Arial" w:eastAsia="Lustria" w:hAnsi="Arial" w:cs="Arial"/>
          <w:b/>
          <w:sz w:val="20"/>
          <w:szCs w:val="20"/>
        </w:rPr>
      </w:pPr>
      <w:r>
        <w:br w:type="page"/>
      </w:r>
    </w:p>
    <w:p w14:paraId="614659E3" w14:textId="0FF98719" w:rsidR="007A54E0" w:rsidRPr="0079473D" w:rsidRDefault="007A54E0" w:rsidP="007A54E0">
      <w:pPr>
        <w:pStyle w:val="HELPssubhead"/>
        <w:spacing w:after="180"/>
      </w:pPr>
      <w:r w:rsidRPr="00FA43BA">
        <w:lastRenderedPageBreak/>
        <w:t xml:space="preserve">Attachment </w:t>
      </w:r>
      <w:r>
        <w:t xml:space="preserve">1.1: Mental Emotional Health (MEH) Notes </w:t>
      </w:r>
    </w:p>
    <w:p w14:paraId="62F33D91" w14:textId="77777777" w:rsidR="007A54E0" w:rsidRPr="0079473D" w:rsidRDefault="007A54E0" w:rsidP="007A54E0">
      <w:pPr>
        <w:pStyle w:val="HELPsbodycopy"/>
        <w:numPr>
          <w:ilvl w:val="0"/>
          <w:numId w:val="56"/>
        </w:numPr>
        <w:ind w:hanging="270"/>
      </w:pPr>
      <w:r w:rsidRPr="0079473D">
        <w:t xml:space="preserve">Define three elements of ME health. </w:t>
      </w:r>
    </w:p>
    <w:p w14:paraId="288DD74B" w14:textId="77777777" w:rsidR="007A54E0" w:rsidRDefault="007A54E0" w:rsidP="007A54E0">
      <w:pPr>
        <w:pStyle w:val="HELPsbodycopy"/>
      </w:pPr>
    </w:p>
    <w:p w14:paraId="64891623" w14:textId="77777777" w:rsidR="007A54E0" w:rsidRDefault="007A54E0" w:rsidP="007A54E0">
      <w:pPr>
        <w:pStyle w:val="HELPsbodycopy"/>
      </w:pPr>
    </w:p>
    <w:p w14:paraId="7A2317E6" w14:textId="77777777" w:rsidR="007A54E0" w:rsidRPr="0079473D" w:rsidRDefault="007A54E0" w:rsidP="007A54E0">
      <w:pPr>
        <w:pStyle w:val="HELPsbodycopy"/>
      </w:pPr>
    </w:p>
    <w:p w14:paraId="2F58D4EE" w14:textId="77777777" w:rsidR="007A54E0" w:rsidRPr="0079473D" w:rsidRDefault="007A54E0" w:rsidP="007A54E0">
      <w:pPr>
        <w:pStyle w:val="HELPsbodycopy"/>
        <w:numPr>
          <w:ilvl w:val="0"/>
          <w:numId w:val="56"/>
        </w:numPr>
        <w:ind w:hanging="270"/>
      </w:pPr>
      <w:r w:rsidRPr="0079473D">
        <w:t>Describe how ME health impacts another component of health and wellness.</w:t>
      </w:r>
    </w:p>
    <w:p w14:paraId="7DED8A65" w14:textId="77777777" w:rsidR="007A54E0" w:rsidRDefault="007A54E0" w:rsidP="007A54E0">
      <w:pPr>
        <w:pStyle w:val="HELPsbodycopy"/>
      </w:pPr>
    </w:p>
    <w:p w14:paraId="1CE34007" w14:textId="77777777" w:rsidR="007A54E0" w:rsidRDefault="007A54E0" w:rsidP="007A54E0">
      <w:pPr>
        <w:pStyle w:val="HELPsbodycopy"/>
      </w:pPr>
    </w:p>
    <w:p w14:paraId="551BFF45" w14:textId="77777777" w:rsidR="007A54E0" w:rsidRDefault="007A54E0" w:rsidP="007A54E0">
      <w:pPr>
        <w:pStyle w:val="HELPsbodycopy"/>
      </w:pPr>
    </w:p>
    <w:p w14:paraId="2E1CD2C8" w14:textId="77777777" w:rsidR="007A54E0" w:rsidRPr="0079473D" w:rsidRDefault="007A54E0" w:rsidP="007A54E0">
      <w:pPr>
        <w:pStyle w:val="HELPsbodycopy"/>
      </w:pPr>
    </w:p>
    <w:p w14:paraId="22CF1EE5" w14:textId="77777777" w:rsidR="007A54E0" w:rsidRPr="0079473D" w:rsidRDefault="007A54E0" w:rsidP="007A54E0">
      <w:pPr>
        <w:pStyle w:val="HELPsbodycopy"/>
        <w:numPr>
          <w:ilvl w:val="0"/>
          <w:numId w:val="56"/>
        </w:numPr>
        <w:ind w:hanging="270"/>
      </w:pPr>
      <w:r w:rsidRPr="0079473D">
        <w:t>List three “R” activities that can enhance mental and emotional health.</w:t>
      </w:r>
    </w:p>
    <w:p w14:paraId="7EE101AB" w14:textId="77777777" w:rsidR="007A54E0" w:rsidRDefault="007A54E0" w:rsidP="007A54E0">
      <w:pPr>
        <w:rPr>
          <w:rFonts w:ascii="Arial" w:eastAsia="Arial" w:hAnsi="Arial" w:cs="Arial"/>
          <w:b/>
          <w:sz w:val="22"/>
          <w:szCs w:val="22"/>
        </w:rPr>
      </w:pPr>
    </w:p>
    <w:p w14:paraId="1909EC18" w14:textId="77777777" w:rsidR="007A54E0" w:rsidRDefault="007A54E0" w:rsidP="007A54E0">
      <w:pPr>
        <w:rPr>
          <w:rFonts w:ascii="Arial" w:eastAsia="Arial" w:hAnsi="Arial" w:cs="Arial"/>
          <w:b/>
          <w:sz w:val="22"/>
          <w:szCs w:val="22"/>
        </w:rPr>
      </w:pPr>
    </w:p>
    <w:p w14:paraId="2CB308A5" w14:textId="77777777" w:rsidR="007A54E0" w:rsidRDefault="007A54E0" w:rsidP="007A54E0">
      <w:pPr>
        <w:rPr>
          <w:rFonts w:ascii="Arial" w:eastAsia="Arial" w:hAnsi="Arial" w:cs="Arial"/>
          <w:b/>
          <w:sz w:val="22"/>
          <w:szCs w:val="22"/>
        </w:rPr>
      </w:pPr>
    </w:p>
    <w:p w14:paraId="6B5F770F" w14:textId="77777777" w:rsidR="007A54E0" w:rsidRDefault="007A54E0" w:rsidP="007A54E0">
      <w:pPr>
        <w:rPr>
          <w:rFonts w:ascii="Arial" w:eastAsia="Arial" w:hAnsi="Arial" w:cs="Arial"/>
          <w:b/>
          <w:sz w:val="22"/>
          <w:szCs w:val="22"/>
        </w:rPr>
      </w:pPr>
    </w:p>
    <w:p w14:paraId="4867617A" w14:textId="77777777" w:rsidR="007A54E0" w:rsidRDefault="007A54E0" w:rsidP="007A54E0">
      <w:pPr>
        <w:rPr>
          <w:rFonts w:ascii="Arial" w:eastAsia="Arial" w:hAnsi="Arial" w:cs="Arial"/>
          <w:b/>
          <w:sz w:val="22"/>
          <w:szCs w:val="22"/>
        </w:rPr>
      </w:pPr>
    </w:p>
    <w:p w14:paraId="411355DE" w14:textId="77777777" w:rsidR="007A54E0" w:rsidRDefault="007A54E0" w:rsidP="007A54E0">
      <w:pPr>
        <w:pStyle w:val="HELPsbodycopy"/>
        <w:spacing w:after="360"/>
        <w:rPr>
          <w:b/>
        </w:rPr>
      </w:pPr>
      <w:r>
        <w:rPr>
          <w:b/>
        </w:rPr>
        <w:t xml:space="preserve">Directions: </w:t>
      </w:r>
      <w:r w:rsidRPr="00C510CD">
        <w:t>Complete each statement to recognize the color, feeling</w:t>
      </w:r>
      <w:r>
        <w:t>,</w:t>
      </w:r>
      <w:r w:rsidRPr="00C510CD">
        <w:t xml:space="preserve"> and reason. Look at the </w:t>
      </w:r>
      <w:r>
        <w:t xml:space="preserve">Feelings Index </w:t>
      </w:r>
      <w:r w:rsidRPr="00C510CD">
        <w:t>to determine the color and feeling. In the “Because” column</w:t>
      </w:r>
      <w:r>
        <w:t>,</w:t>
      </w:r>
      <w:r w:rsidRPr="00C510CD">
        <w:t xml:space="preserve"> add the reason you would feel this way.</w:t>
      </w:r>
      <w:r>
        <w:rPr>
          <w:b/>
        </w:rPr>
        <w:t xml:space="preserve"> </w:t>
      </w:r>
    </w:p>
    <w:p w14:paraId="1DD2099B" w14:textId="77777777" w:rsidR="007A54E0" w:rsidRDefault="007A54E0" w:rsidP="007A54E0">
      <w:pPr>
        <w:pStyle w:val="HELPsbodycopy"/>
        <w:numPr>
          <w:ilvl w:val="0"/>
          <w:numId w:val="45"/>
        </w:numPr>
        <w:spacing w:after="120"/>
      </w:pPr>
      <w:r>
        <w:t>A referee makes the wrong call that costs the team the game.</w:t>
      </w:r>
    </w:p>
    <w:tbl>
      <w:tblPr>
        <w:tblW w:w="10620" w:type="dxa"/>
        <w:tblInd w:w="-17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90"/>
        <w:gridCol w:w="4410"/>
        <w:gridCol w:w="5220"/>
      </w:tblGrid>
      <w:tr w:rsidR="007A54E0" w14:paraId="5B82C1A3" w14:textId="77777777" w:rsidTr="003E478F">
        <w:tc>
          <w:tcPr>
            <w:tcW w:w="990" w:type="dxa"/>
            <w:shd w:val="clear" w:color="auto" w:fill="F3F3F3"/>
            <w:tcMar>
              <w:top w:w="100" w:type="dxa"/>
              <w:left w:w="100" w:type="dxa"/>
              <w:bottom w:w="100" w:type="dxa"/>
              <w:right w:w="100" w:type="dxa"/>
            </w:tcMar>
          </w:tcPr>
          <w:p w14:paraId="1DC73EA0" w14:textId="77777777" w:rsidR="007A54E0" w:rsidRDefault="007A54E0" w:rsidP="003E478F">
            <w:pPr>
              <w:pStyle w:val="HELPsbodycopy"/>
              <w:rPr>
                <w:b/>
              </w:rPr>
            </w:pPr>
            <w:r>
              <w:rPr>
                <w:b/>
              </w:rPr>
              <w:t>Color</w:t>
            </w:r>
          </w:p>
        </w:tc>
        <w:tc>
          <w:tcPr>
            <w:tcW w:w="4410" w:type="dxa"/>
            <w:shd w:val="clear" w:color="auto" w:fill="F3F3F3"/>
          </w:tcPr>
          <w:p w14:paraId="7FBA4641" w14:textId="77777777" w:rsidR="007A54E0" w:rsidRDefault="007A54E0" w:rsidP="003E478F">
            <w:pPr>
              <w:pStyle w:val="HELPsbodycopy"/>
              <w:rPr>
                <w:b/>
              </w:rPr>
            </w:pPr>
            <w:r>
              <w:rPr>
                <w:b/>
              </w:rPr>
              <w:t>Feeling</w:t>
            </w:r>
          </w:p>
        </w:tc>
        <w:tc>
          <w:tcPr>
            <w:tcW w:w="5220" w:type="dxa"/>
            <w:shd w:val="clear" w:color="auto" w:fill="F3F3F3"/>
          </w:tcPr>
          <w:p w14:paraId="28262C6B" w14:textId="77777777" w:rsidR="007A54E0" w:rsidRDefault="007A54E0" w:rsidP="003E478F">
            <w:pPr>
              <w:pStyle w:val="HELPsbodycopy"/>
              <w:rPr>
                <w:b/>
              </w:rPr>
            </w:pPr>
            <w:r>
              <w:rPr>
                <w:b/>
              </w:rPr>
              <w:t>Because…</w:t>
            </w:r>
          </w:p>
        </w:tc>
      </w:tr>
      <w:tr w:rsidR="007A54E0" w:rsidRPr="00861F58" w14:paraId="33C0F01D" w14:textId="77777777" w:rsidTr="003E478F">
        <w:tc>
          <w:tcPr>
            <w:tcW w:w="990" w:type="dxa"/>
            <w:shd w:val="clear" w:color="auto" w:fill="auto"/>
            <w:tcMar>
              <w:top w:w="100" w:type="dxa"/>
              <w:left w:w="100" w:type="dxa"/>
              <w:bottom w:w="100" w:type="dxa"/>
              <w:right w:w="100" w:type="dxa"/>
            </w:tcMar>
          </w:tcPr>
          <w:p w14:paraId="424B6FF8" w14:textId="77777777" w:rsidR="007A54E0" w:rsidRPr="00861F58" w:rsidRDefault="007A54E0" w:rsidP="003E478F">
            <w:pPr>
              <w:pStyle w:val="HELPsbodycopy"/>
            </w:pPr>
          </w:p>
        </w:tc>
        <w:tc>
          <w:tcPr>
            <w:tcW w:w="4410" w:type="dxa"/>
          </w:tcPr>
          <w:p w14:paraId="63134A31" w14:textId="77777777" w:rsidR="007A54E0" w:rsidRPr="00861F58" w:rsidRDefault="007A54E0" w:rsidP="003E478F">
            <w:pPr>
              <w:pStyle w:val="HELPsbodycopy"/>
            </w:pPr>
            <w:r w:rsidRPr="00861F58">
              <w:t>I am feeling ________________</w:t>
            </w:r>
            <w:r>
              <w:t>________</w:t>
            </w:r>
          </w:p>
        </w:tc>
        <w:tc>
          <w:tcPr>
            <w:tcW w:w="5220" w:type="dxa"/>
          </w:tcPr>
          <w:p w14:paraId="7612367A" w14:textId="77777777" w:rsidR="007A54E0" w:rsidRPr="00861F58" w:rsidRDefault="007A54E0" w:rsidP="003E478F">
            <w:pPr>
              <w:pStyle w:val="HELPsbodycopy"/>
            </w:pPr>
          </w:p>
        </w:tc>
      </w:tr>
    </w:tbl>
    <w:p w14:paraId="0BC863E0" w14:textId="77777777" w:rsidR="007A54E0" w:rsidRDefault="007A54E0" w:rsidP="007A54E0">
      <w:pPr>
        <w:pStyle w:val="HELPsbodycopy"/>
        <w:numPr>
          <w:ilvl w:val="0"/>
          <w:numId w:val="45"/>
        </w:numPr>
        <w:spacing w:before="240" w:after="120"/>
      </w:pPr>
      <w:r>
        <w:t xml:space="preserve">You have a test coming up, and you are unsure how you will do. </w:t>
      </w:r>
    </w:p>
    <w:tbl>
      <w:tblPr>
        <w:tblW w:w="10620" w:type="dxa"/>
        <w:tblInd w:w="-17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90"/>
        <w:gridCol w:w="4410"/>
        <w:gridCol w:w="5220"/>
      </w:tblGrid>
      <w:tr w:rsidR="007A54E0" w14:paraId="5F121273" w14:textId="77777777" w:rsidTr="003E478F">
        <w:tc>
          <w:tcPr>
            <w:tcW w:w="990" w:type="dxa"/>
            <w:shd w:val="clear" w:color="auto" w:fill="F3F3F3"/>
            <w:tcMar>
              <w:top w:w="100" w:type="dxa"/>
              <w:left w:w="100" w:type="dxa"/>
              <w:bottom w:w="100" w:type="dxa"/>
              <w:right w:w="100" w:type="dxa"/>
            </w:tcMar>
          </w:tcPr>
          <w:p w14:paraId="21AC4BF6" w14:textId="77777777" w:rsidR="007A54E0" w:rsidRDefault="007A54E0" w:rsidP="003E478F">
            <w:pPr>
              <w:pStyle w:val="HELPsbodycopy"/>
              <w:rPr>
                <w:b/>
              </w:rPr>
            </w:pPr>
            <w:r>
              <w:rPr>
                <w:b/>
              </w:rPr>
              <w:t>Color</w:t>
            </w:r>
          </w:p>
        </w:tc>
        <w:tc>
          <w:tcPr>
            <w:tcW w:w="4410" w:type="dxa"/>
            <w:shd w:val="clear" w:color="auto" w:fill="F3F3F3"/>
          </w:tcPr>
          <w:p w14:paraId="69EAF00F" w14:textId="77777777" w:rsidR="007A54E0" w:rsidRDefault="007A54E0" w:rsidP="003E478F">
            <w:pPr>
              <w:pStyle w:val="HELPsbodycopy"/>
              <w:rPr>
                <w:b/>
              </w:rPr>
            </w:pPr>
            <w:r>
              <w:rPr>
                <w:b/>
              </w:rPr>
              <w:t>Feeling</w:t>
            </w:r>
          </w:p>
        </w:tc>
        <w:tc>
          <w:tcPr>
            <w:tcW w:w="5220" w:type="dxa"/>
            <w:shd w:val="clear" w:color="auto" w:fill="F3F3F3"/>
          </w:tcPr>
          <w:p w14:paraId="75086B87" w14:textId="77777777" w:rsidR="007A54E0" w:rsidRDefault="007A54E0" w:rsidP="003E478F">
            <w:pPr>
              <w:pStyle w:val="HELPsbodycopy"/>
              <w:rPr>
                <w:b/>
              </w:rPr>
            </w:pPr>
            <w:r>
              <w:rPr>
                <w:b/>
              </w:rPr>
              <w:t>Because…</w:t>
            </w:r>
          </w:p>
        </w:tc>
      </w:tr>
      <w:tr w:rsidR="007A54E0" w:rsidRPr="00861F58" w14:paraId="27FFE6F6" w14:textId="77777777" w:rsidTr="003E478F">
        <w:tc>
          <w:tcPr>
            <w:tcW w:w="990" w:type="dxa"/>
            <w:shd w:val="clear" w:color="auto" w:fill="auto"/>
            <w:tcMar>
              <w:top w:w="100" w:type="dxa"/>
              <w:left w:w="100" w:type="dxa"/>
              <w:bottom w:w="100" w:type="dxa"/>
              <w:right w:w="100" w:type="dxa"/>
            </w:tcMar>
          </w:tcPr>
          <w:p w14:paraId="535AC215" w14:textId="77777777" w:rsidR="007A54E0" w:rsidRPr="00861F58" w:rsidRDefault="007A54E0" w:rsidP="003E478F">
            <w:pPr>
              <w:pStyle w:val="HELPsbodycopy"/>
            </w:pPr>
          </w:p>
        </w:tc>
        <w:tc>
          <w:tcPr>
            <w:tcW w:w="4410" w:type="dxa"/>
          </w:tcPr>
          <w:p w14:paraId="5BD48694" w14:textId="77777777" w:rsidR="007A54E0" w:rsidRPr="00861F58" w:rsidRDefault="007A54E0" w:rsidP="003E478F">
            <w:pPr>
              <w:pStyle w:val="HELPsbodycopy"/>
            </w:pPr>
            <w:r w:rsidRPr="00861F58">
              <w:t>I am feeling ________________</w:t>
            </w:r>
            <w:r>
              <w:t>________</w:t>
            </w:r>
          </w:p>
        </w:tc>
        <w:tc>
          <w:tcPr>
            <w:tcW w:w="5220" w:type="dxa"/>
          </w:tcPr>
          <w:p w14:paraId="033BCBA3" w14:textId="77777777" w:rsidR="007A54E0" w:rsidRPr="00861F58" w:rsidRDefault="007A54E0" w:rsidP="003E478F">
            <w:pPr>
              <w:pStyle w:val="HELPsbodycopy"/>
            </w:pPr>
          </w:p>
        </w:tc>
      </w:tr>
    </w:tbl>
    <w:p w14:paraId="1F4C2E6F" w14:textId="77777777" w:rsidR="007A54E0" w:rsidRDefault="007A54E0" w:rsidP="007A54E0">
      <w:pPr>
        <w:pStyle w:val="HELPsbodycopy"/>
        <w:numPr>
          <w:ilvl w:val="0"/>
          <w:numId w:val="45"/>
        </w:numPr>
        <w:spacing w:before="240" w:after="120"/>
      </w:pPr>
      <w:r>
        <w:t xml:space="preserve">You missed your alarm, and now you’re late for school. </w:t>
      </w:r>
    </w:p>
    <w:tbl>
      <w:tblPr>
        <w:tblW w:w="10620" w:type="dxa"/>
        <w:tblInd w:w="-17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90"/>
        <w:gridCol w:w="4410"/>
        <w:gridCol w:w="5220"/>
      </w:tblGrid>
      <w:tr w:rsidR="007A54E0" w14:paraId="2C15901E" w14:textId="77777777" w:rsidTr="003E478F">
        <w:tc>
          <w:tcPr>
            <w:tcW w:w="990" w:type="dxa"/>
            <w:shd w:val="clear" w:color="auto" w:fill="F3F3F3"/>
            <w:tcMar>
              <w:top w:w="100" w:type="dxa"/>
              <w:left w:w="100" w:type="dxa"/>
              <w:bottom w:w="100" w:type="dxa"/>
              <w:right w:w="100" w:type="dxa"/>
            </w:tcMar>
          </w:tcPr>
          <w:p w14:paraId="489E123E" w14:textId="77777777" w:rsidR="007A54E0" w:rsidRDefault="007A54E0" w:rsidP="003E478F">
            <w:pPr>
              <w:pStyle w:val="HELPsbodycopy"/>
              <w:rPr>
                <w:b/>
              </w:rPr>
            </w:pPr>
            <w:r>
              <w:rPr>
                <w:b/>
              </w:rPr>
              <w:t>Color</w:t>
            </w:r>
          </w:p>
        </w:tc>
        <w:tc>
          <w:tcPr>
            <w:tcW w:w="4410" w:type="dxa"/>
            <w:shd w:val="clear" w:color="auto" w:fill="F3F3F3"/>
          </w:tcPr>
          <w:p w14:paraId="732EBE05" w14:textId="77777777" w:rsidR="007A54E0" w:rsidRDefault="007A54E0" w:rsidP="003E478F">
            <w:pPr>
              <w:pStyle w:val="HELPsbodycopy"/>
              <w:rPr>
                <w:b/>
              </w:rPr>
            </w:pPr>
            <w:r>
              <w:rPr>
                <w:b/>
              </w:rPr>
              <w:t>Feeling</w:t>
            </w:r>
          </w:p>
        </w:tc>
        <w:tc>
          <w:tcPr>
            <w:tcW w:w="5220" w:type="dxa"/>
            <w:shd w:val="clear" w:color="auto" w:fill="F3F3F3"/>
          </w:tcPr>
          <w:p w14:paraId="633CBC6D" w14:textId="77777777" w:rsidR="007A54E0" w:rsidRDefault="007A54E0" w:rsidP="003E478F">
            <w:pPr>
              <w:pStyle w:val="HELPsbodycopy"/>
              <w:rPr>
                <w:b/>
              </w:rPr>
            </w:pPr>
            <w:r>
              <w:rPr>
                <w:b/>
              </w:rPr>
              <w:t>Because…</w:t>
            </w:r>
          </w:p>
        </w:tc>
      </w:tr>
      <w:tr w:rsidR="007A54E0" w:rsidRPr="00861F58" w14:paraId="0DF056FB" w14:textId="77777777" w:rsidTr="003E478F">
        <w:tc>
          <w:tcPr>
            <w:tcW w:w="990" w:type="dxa"/>
            <w:shd w:val="clear" w:color="auto" w:fill="auto"/>
            <w:tcMar>
              <w:top w:w="100" w:type="dxa"/>
              <w:left w:w="100" w:type="dxa"/>
              <w:bottom w:w="100" w:type="dxa"/>
              <w:right w:w="100" w:type="dxa"/>
            </w:tcMar>
          </w:tcPr>
          <w:p w14:paraId="5246A5AA" w14:textId="77777777" w:rsidR="007A54E0" w:rsidRPr="00861F58" w:rsidRDefault="007A54E0" w:rsidP="003E478F">
            <w:pPr>
              <w:pStyle w:val="HELPsbodycopy"/>
            </w:pPr>
          </w:p>
        </w:tc>
        <w:tc>
          <w:tcPr>
            <w:tcW w:w="4410" w:type="dxa"/>
          </w:tcPr>
          <w:p w14:paraId="7B4E51A2" w14:textId="77777777" w:rsidR="007A54E0" w:rsidRPr="00861F58" w:rsidRDefault="007A54E0" w:rsidP="003E478F">
            <w:pPr>
              <w:pStyle w:val="HELPsbodycopy"/>
            </w:pPr>
            <w:r w:rsidRPr="00861F58">
              <w:t>I am feeling ________________</w:t>
            </w:r>
            <w:r>
              <w:t>________</w:t>
            </w:r>
          </w:p>
        </w:tc>
        <w:tc>
          <w:tcPr>
            <w:tcW w:w="5220" w:type="dxa"/>
          </w:tcPr>
          <w:p w14:paraId="069E9CC1" w14:textId="77777777" w:rsidR="007A54E0" w:rsidRPr="00861F58" w:rsidRDefault="007A54E0" w:rsidP="003E478F">
            <w:pPr>
              <w:pStyle w:val="HELPsbodycopy"/>
            </w:pPr>
          </w:p>
        </w:tc>
      </w:tr>
    </w:tbl>
    <w:p w14:paraId="58459DDE" w14:textId="77777777" w:rsidR="007A54E0" w:rsidRDefault="007A54E0" w:rsidP="007A54E0">
      <w:pPr>
        <w:pStyle w:val="HELPsbodycopy"/>
        <w:numPr>
          <w:ilvl w:val="0"/>
          <w:numId w:val="45"/>
        </w:numPr>
        <w:spacing w:before="240" w:after="120"/>
      </w:pPr>
      <w:r>
        <w:t xml:space="preserve">You had the highest score on the quiz. </w:t>
      </w:r>
    </w:p>
    <w:tbl>
      <w:tblPr>
        <w:tblW w:w="10620" w:type="dxa"/>
        <w:tblInd w:w="-17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90"/>
        <w:gridCol w:w="4410"/>
        <w:gridCol w:w="5220"/>
      </w:tblGrid>
      <w:tr w:rsidR="007A54E0" w14:paraId="70AEA494" w14:textId="77777777" w:rsidTr="003E478F">
        <w:tc>
          <w:tcPr>
            <w:tcW w:w="990" w:type="dxa"/>
            <w:shd w:val="clear" w:color="auto" w:fill="F3F3F3"/>
            <w:tcMar>
              <w:top w:w="100" w:type="dxa"/>
              <w:left w:w="100" w:type="dxa"/>
              <w:bottom w:w="100" w:type="dxa"/>
              <w:right w:w="100" w:type="dxa"/>
            </w:tcMar>
          </w:tcPr>
          <w:p w14:paraId="01C640D1" w14:textId="77777777" w:rsidR="007A54E0" w:rsidRDefault="007A54E0" w:rsidP="003E478F">
            <w:pPr>
              <w:pStyle w:val="HELPsbodycopy"/>
              <w:rPr>
                <w:b/>
              </w:rPr>
            </w:pPr>
            <w:r>
              <w:rPr>
                <w:b/>
              </w:rPr>
              <w:t>Color</w:t>
            </w:r>
          </w:p>
        </w:tc>
        <w:tc>
          <w:tcPr>
            <w:tcW w:w="4410" w:type="dxa"/>
            <w:shd w:val="clear" w:color="auto" w:fill="F3F3F3"/>
          </w:tcPr>
          <w:p w14:paraId="2DB14C5F" w14:textId="77777777" w:rsidR="007A54E0" w:rsidRDefault="007A54E0" w:rsidP="003E478F">
            <w:pPr>
              <w:pStyle w:val="HELPsbodycopy"/>
              <w:rPr>
                <w:b/>
              </w:rPr>
            </w:pPr>
            <w:r>
              <w:rPr>
                <w:b/>
              </w:rPr>
              <w:t>Feeling</w:t>
            </w:r>
          </w:p>
        </w:tc>
        <w:tc>
          <w:tcPr>
            <w:tcW w:w="5220" w:type="dxa"/>
            <w:shd w:val="clear" w:color="auto" w:fill="F3F3F3"/>
          </w:tcPr>
          <w:p w14:paraId="05CBA612" w14:textId="77777777" w:rsidR="007A54E0" w:rsidRDefault="007A54E0" w:rsidP="003E478F">
            <w:pPr>
              <w:pStyle w:val="HELPsbodycopy"/>
              <w:rPr>
                <w:b/>
              </w:rPr>
            </w:pPr>
            <w:r>
              <w:rPr>
                <w:b/>
              </w:rPr>
              <w:t>Because…</w:t>
            </w:r>
          </w:p>
        </w:tc>
      </w:tr>
      <w:tr w:rsidR="007A54E0" w:rsidRPr="00861F58" w14:paraId="767873E5" w14:textId="77777777" w:rsidTr="003E478F">
        <w:tc>
          <w:tcPr>
            <w:tcW w:w="990" w:type="dxa"/>
            <w:shd w:val="clear" w:color="auto" w:fill="auto"/>
            <w:tcMar>
              <w:top w:w="100" w:type="dxa"/>
              <w:left w:w="100" w:type="dxa"/>
              <w:bottom w:w="100" w:type="dxa"/>
              <w:right w:w="100" w:type="dxa"/>
            </w:tcMar>
          </w:tcPr>
          <w:p w14:paraId="76ECA9C3" w14:textId="77777777" w:rsidR="007A54E0" w:rsidRPr="00861F58" w:rsidRDefault="007A54E0" w:rsidP="003E478F">
            <w:pPr>
              <w:pStyle w:val="HELPsbodycopy"/>
            </w:pPr>
          </w:p>
        </w:tc>
        <w:tc>
          <w:tcPr>
            <w:tcW w:w="4410" w:type="dxa"/>
          </w:tcPr>
          <w:p w14:paraId="7039A289" w14:textId="77777777" w:rsidR="007A54E0" w:rsidRPr="00861F58" w:rsidRDefault="007A54E0" w:rsidP="003E478F">
            <w:pPr>
              <w:pStyle w:val="HELPsbodycopy"/>
            </w:pPr>
            <w:r w:rsidRPr="00861F58">
              <w:t>I am feeling ________________</w:t>
            </w:r>
            <w:r>
              <w:t>________</w:t>
            </w:r>
          </w:p>
        </w:tc>
        <w:tc>
          <w:tcPr>
            <w:tcW w:w="5220" w:type="dxa"/>
          </w:tcPr>
          <w:p w14:paraId="6E1D55FB" w14:textId="77777777" w:rsidR="007A54E0" w:rsidRPr="00861F58" w:rsidRDefault="007A54E0" w:rsidP="003E478F">
            <w:pPr>
              <w:pStyle w:val="HELPsbodycopy"/>
            </w:pPr>
          </w:p>
        </w:tc>
      </w:tr>
    </w:tbl>
    <w:p w14:paraId="0602FFD2" w14:textId="77777777" w:rsidR="007A54E0" w:rsidRDefault="007A54E0" w:rsidP="007A54E0">
      <w:pPr>
        <w:spacing w:after="120" w:line="276" w:lineRule="auto"/>
        <w:rPr>
          <w:rFonts w:ascii="Arial" w:eastAsia="Arial" w:hAnsi="Arial" w:cs="Arial"/>
          <w:b/>
          <w:bCs/>
          <w:sz w:val="22"/>
          <w:szCs w:val="22"/>
        </w:rPr>
      </w:pPr>
    </w:p>
    <w:p w14:paraId="3C1CD6DC" w14:textId="77777777" w:rsidR="007A54E0" w:rsidRDefault="007A54E0" w:rsidP="007A54E0">
      <w:pPr>
        <w:pStyle w:val="HELPsbodycopy"/>
        <w:rPr>
          <w:b/>
        </w:rPr>
      </w:pPr>
    </w:p>
    <w:p w14:paraId="396B78E9" w14:textId="77777777" w:rsidR="007A54E0" w:rsidRDefault="007A54E0" w:rsidP="007A54E0">
      <w:pPr>
        <w:pStyle w:val="HELPsbodycopy"/>
        <w:contextualSpacing/>
        <w:rPr>
          <w:b/>
        </w:rPr>
      </w:pPr>
    </w:p>
    <w:p w14:paraId="6B0A44F4" w14:textId="77777777" w:rsidR="007A54E0" w:rsidRDefault="007A54E0" w:rsidP="007A54E0">
      <w:pPr>
        <w:pStyle w:val="HELPsbodycopy"/>
        <w:contextualSpacing/>
        <w:rPr>
          <w:b/>
        </w:rPr>
      </w:pPr>
      <w:r>
        <w:rPr>
          <w:b/>
        </w:rPr>
        <w:t xml:space="preserve">Directions. </w:t>
      </w:r>
      <w:r w:rsidRPr="00963C0B">
        <w:t xml:space="preserve">Use your </w:t>
      </w:r>
      <w:r w:rsidRPr="0015486F">
        <w:t xml:space="preserve">Feelings </w:t>
      </w:r>
      <w:r>
        <w:t xml:space="preserve">Index </w:t>
      </w:r>
      <w:r w:rsidRPr="00963C0B">
        <w:t xml:space="preserve">to </w:t>
      </w:r>
      <w:r>
        <w:t xml:space="preserve">practice describing how you are feeling. Choose an emotion in each color category and write it in the first column. In the next column, use the statement provided to describe </w:t>
      </w:r>
      <w:r w:rsidRPr="00963C0B">
        <w:t>situation that would make you feel this way.</w:t>
      </w:r>
    </w:p>
    <w:p w14:paraId="04043B55" w14:textId="77777777" w:rsidR="007A54E0" w:rsidRDefault="007A54E0" w:rsidP="007A54E0">
      <w:pPr>
        <w:pStyle w:val="HELPsbodycopy"/>
        <w:rPr>
          <w:b/>
        </w:rPr>
      </w:pPr>
    </w:p>
    <w:tbl>
      <w:tblPr>
        <w:tblW w:w="9830"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8390"/>
      </w:tblGrid>
      <w:tr w:rsidR="007A54E0" w14:paraId="6FF31FDA" w14:textId="77777777" w:rsidTr="003E478F">
        <w:trPr>
          <w:trHeight w:val="1800"/>
        </w:trPr>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3164D491" w14:textId="77777777" w:rsidR="007A54E0" w:rsidRPr="00AE3149" w:rsidRDefault="007A54E0" w:rsidP="003E478F">
            <w:pPr>
              <w:pStyle w:val="HELPsbodycopy"/>
              <w:rPr>
                <w:b/>
                <w:sz w:val="24"/>
                <w:szCs w:val="24"/>
              </w:rPr>
            </w:pPr>
            <w:r w:rsidRPr="00AE3149">
              <w:rPr>
                <w:b/>
                <w:sz w:val="24"/>
                <w:szCs w:val="24"/>
              </w:rPr>
              <w:t>Color</w:t>
            </w:r>
          </w:p>
          <w:p w14:paraId="043B8A5B" w14:textId="77777777" w:rsidR="007A54E0" w:rsidRPr="00C510CD" w:rsidRDefault="007A54E0" w:rsidP="003E478F">
            <w:pPr>
              <w:pStyle w:val="HELPsbodycopy"/>
            </w:pPr>
            <w:r>
              <w:t>Happy</w:t>
            </w:r>
          </w:p>
        </w:tc>
        <w:tc>
          <w:tcPr>
            <w:tcW w:w="83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Pr>
          <w:p w14:paraId="7B378A10" w14:textId="77777777" w:rsidR="007A54E0" w:rsidRPr="00AE3149" w:rsidRDefault="007A54E0" w:rsidP="003E478F">
            <w:pPr>
              <w:pStyle w:val="HELPsbodycopy"/>
              <w:rPr>
                <w:b/>
                <w:sz w:val="24"/>
                <w:szCs w:val="24"/>
              </w:rPr>
            </w:pPr>
            <w:r w:rsidRPr="00AE3149">
              <w:rPr>
                <w:sz w:val="24"/>
                <w:szCs w:val="24"/>
              </w:rPr>
              <w:t>I am feeling ________________</w:t>
            </w:r>
            <w:r w:rsidRPr="00AE3149">
              <w:rPr>
                <w:b/>
                <w:sz w:val="24"/>
                <w:szCs w:val="24"/>
              </w:rPr>
              <w:t xml:space="preserve"> </w:t>
            </w:r>
            <w:r w:rsidRPr="00AE3149">
              <w:rPr>
                <w:sz w:val="24"/>
                <w:szCs w:val="24"/>
              </w:rPr>
              <w:t>because ________________.</w:t>
            </w:r>
          </w:p>
          <w:p w14:paraId="1CB8932E" w14:textId="77777777" w:rsidR="007A54E0" w:rsidRPr="00C510CD" w:rsidRDefault="007A54E0" w:rsidP="003E478F">
            <w:pPr>
              <w:pStyle w:val="HELPsbodycopy"/>
              <w:rPr>
                <w:i/>
                <w:iCs/>
              </w:rPr>
            </w:pPr>
            <w:r w:rsidRPr="00C510CD">
              <w:rPr>
                <w:i/>
                <w:iCs/>
              </w:rPr>
              <w:t>I am feeling happy because it is Friday, and I have big plans for this weekend.</w:t>
            </w:r>
          </w:p>
        </w:tc>
      </w:tr>
      <w:tr w:rsidR="007A54E0" w14:paraId="0FD24FF2" w14:textId="77777777" w:rsidTr="003E478F">
        <w:trPr>
          <w:trHeight w:val="231"/>
        </w:trPr>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DC0F1D"/>
            <w:tcMar>
              <w:top w:w="100" w:type="dxa"/>
              <w:left w:w="100" w:type="dxa"/>
              <w:bottom w:w="100" w:type="dxa"/>
              <w:right w:w="100" w:type="dxa"/>
            </w:tcMar>
          </w:tcPr>
          <w:p w14:paraId="5D19EDB9" w14:textId="77777777" w:rsidR="007A54E0" w:rsidRPr="00AE3149" w:rsidRDefault="007A54E0" w:rsidP="003E478F">
            <w:pPr>
              <w:pStyle w:val="HELPsbodycopy"/>
              <w:rPr>
                <w:b/>
                <w:bCs/>
                <w:color w:val="FFFFFF" w:themeColor="background1"/>
              </w:rPr>
            </w:pPr>
            <w:r w:rsidRPr="00AE3149">
              <w:rPr>
                <w:b/>
                <w:bCs/>
                <w:color w:val="FFFFFF" w:themeColor="background1"/>
              </w:rPr>
              <w:t>Red</w:t>
            </w:r>
          </w:p>
        </w:tc>
        <w:tc>
          <w:tcPr>
            <w:tcW w:w="839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6C1B1E4" w14:textId="77777777" w:rsidR="007A54E0" w:rsidRPr="00861F58" w:rsidRDefault="007A54E0" w:rsidP="003E478F">
            <w:pPr>
              <w:pStyle w:val="HELPsbodycopy"/>
            </w:pPr>
          </w:p>
        </w:tc>
      </w:tr>
      <w:tr w:rsidR="007A54E0" w14:paraId="7D2C3746" w14:textId="77777777" w:rsidTr="003E478F">
        <w:trPr>
          <w:trHeight w:val="1440"/>
        </w:trPr>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1251C1C5" w14:textId="77777777" w:rsidR="007A54E0" w:rsidRPr="00AE3149" w:rsidRDefault="007A54E0" w:rsidP="003E478F">
            <w:pPr>
              <w:pStyle w:val="HELPsbodycopy"/>
              <w:jc w:val="center"/>
              <w:rPr>
                <w:b/>
                <w:bCs/>
                <w:color w:val="FFFFFF" w:themeColor="background1"/>
              </w:rPr>
            </w:pPr>
          </w:p>
        </w:tc>
        <w:tc>
          <w:tcPr>
            <w:tcW w:w="83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58367A6" w14:textId="77777777" w:rsidR="007A54E0" w:rsidRPr="00861F58" w:rsidRDefault="007A54E0" w:rsidP="003E478F">
            <w:pPr>
              <w:pStyle w:val="HELPsbodycopy"/>
            </w:pPr>
          </w:p>
        </w:tc>
      </w:tr>
      <w:tr w:rsidR="007A54E0" w14:paraId="3CB1AE65" w14:textId="77777777" w:rsidTr="003E478F">
        <w:trPr>
          <w:trHeight w:val="132"/>
        </w:trPr>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1C6DB9"/>
            <w:tcMar>
              <w:top w:w="100" w:type="dxa"/>
              <w:left w:w="100" w:type="dxa"/>
              <w:bottom w:w="100" w:type="dxa"/>
              <w:right w:w="100" w:type="dxa"/>
            </w:tcMar>
          </w:tcPr>
          <w:p w14:paraId="24516ED2" w14:textId="77777777" w:rsidR="007A54E0" w:rsidRPr="00AE3149" w:rsidRDefault="007A54E0" w:rsidP="003E478F">
            <w:pPr>
              <w:pStyle w:val="HELPsbodycopy"/>
              <w:rPr>
                <w:b/>
                <w:bCs/>
                <w:color w:val="FFFFFF" w:themeColor="background1"/>
              </w:rPr>
            </w:pPr>
            <w:r w:rsidRPr="00AE3149">
              <w:rPr>
                <w:b/>
                <w:bCs/>
                <w:color w:val="FFFFFF" w:themeColor="background1"/>
              </w:rPr>
              <w:t>Blue</w:t>
            </w:r>
          </w:p>
        </w:tc>
        <w:tc>
          <w:tcPr>
            <w:tcW w:w="839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3152177" w14:textId="77777777" w:rsidR="007A54E0" w:rsidRPr="00861F58" w:rsidRDefault="007A54E0" w:rsidP="003E478F">
            <w:pPr>
              <w:pStyle w:val="HELPsbodycopy"/>
            </w:pPr>
          </w:p>
        </w:tc>
      </w:tr>
      <w:tr w:rsidR="007A54E0" w14:paraId="65275E3C" w14:textId="77777777" w:rsidTr="003E478F">
        <w:trPr>
          <w:trHeight w:val="1440"/>
        </w:trPr>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077C1C35" w14:textId="77777777" w:rsidR="007A54E0" w:rsidRPr="00AE3149" w:rsidRDefault="007A54E0" w:rsidP="003E478F">
            <w:pPr>
              <w:pStyle w:val="HELPsbodycopy"/>
              <w:jc w:val="center"/>
              <w:rPr>
                <w:b/>
                <w:bCs/>
                <w:color w:val="FFFFFF" w:themeColor="background1"/>
              </w:rPr>
            </w:pPr>
          </w:p>
        </w:tc>
        <w:tc>
          <w:tcPr>
            <w:tcW w:w="83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F52C39E" w14:textId="77777777" w:rsidR="007A54E0" w:rsidRPr="00861F58" w:rsidRDefault="007A54E0" w:rsidP="003E478F">
            <w:pPr>
              <w:pStyle w:val="HELPsbodycopy"/>
            </w:pPr>
          </w:p>
        </w:tc>
      </w:tr>
      <w:tr w:rsidR="007A54E0" w14:paraId="19D8BACB" w14:textId="77777777" w:rsidTr="003E478F">
        <w:trPr>
          <w:trHeight w:val="285"/>
        </w:trPr>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ED209"/>
            <w:tcMar>
              <w:top w:w="100" w:type="dxa"/>
              <w:left w:w="100" w:type="dxa"/>
              <w:bottom w:w="100" w:type="dxa"/>
              <w:right w:w="100" w:type="dxa"/>
            </w:tcMar>
          </w:tcPr>
          <w:p w14:paraId="32571BD5" w14:textId="77777777" w:rsidR="007A54E0" w:rsidRPr="00AE3149" w:rsidRDefault="007A54E0" w:rsidP="003E478F">
            <w:pPr>
              <w:pStyle w:val="HELPsbodycopy"/>
              <w:rPr>
                <w:b/>
                <w:bCs/>
                <w:color w:val="000000" w:themeColor="text1"/>
              </w:rPr>
            </w:pPr>
            <w:r w:rsidRPr="00AE3149">
              <w:rPr>
                <w:b/>
                <w:bCs/>
                <w:color w:val="000000" w:themeColor="text1"/>
              </w:rPr>
              <w:t>Yellow</w:t>
            </w:r>
          </w:p>
        </w:tc>
        <w:tc>
          <w:tcPr>
            <w:tcW w:w="839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2D393C4" w14:textId="77777777" w:rsidR="007A54E0" w:rsidRPr="00861F58" w:rsidRDefault="007A54E0" w:rsidP="003E478F">
            <w:pPr>
              <w:pStyle w:val="HELPsbodycopy"/>
            </w:pPr>
          </w:p>
        </w:tc>
      </w:tr>
      <w:tr w:rsidR="007A54E0" w14:paraId="1AEDCC35" w14:textId="77777777" w:rsidTr="003E478F">
        <w:trPr>
          <w:trHeight w:val="1440"/>
        </w:trPr>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2A82C980" w14:textId="77777777" w:rsidR="007A54E0" w:rsidRPr="00AE3149" w:rsidRDefault="007A54E0" w:rsidP="003E478F">
            <w:pPr>
              <w:pStyle w:val="HELPsbodycopy"/>
              <w:jc w:val="center"/>
              <w:rPr>
                <w:b/>
                <w:bCs/>
                <w:color w:val="000000" w:themeColor="text1"/>
              </w:rPr>
            </w:pPr>
          </w:p>
        </w:tc>
        <w:tc>
          <w:tcPr>
            <w:tcW w:w="83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678FF79" w14:textId="77777777" w:rsidR="007A54E0" w:rsidRPr="00861F58" w:rsidRDefault="007A54E0" w:rsidP="003E478F">
            <w:pPr>
              <w:pStyle w:val="HELPsbodycopy"/>
            </w:pPr>
          </w:p>
        </w:tc>
      </w:tr>
      <w:tr w:rsidR="007A54E0" w14:paraId="6F510089" w14:textId="77777777" w:rsidTr="003E478F">
        <w:trPr>
          <w:trHeight w:val="186"/>
        </w:trPr>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158434"/>
            <w:tcMar>
              <w:top w:w="100" w:type="dxa"/>
              <w:left w:w="100" w:type="dxa"/>
              <w:bottom w:w="100" w:type="dxa"/>
              <w:right w:w="100" w:type="dxa"/>
            </w:tcMar>
          </w:tcPr>
          <w:p w14:paraId="2FBFBB7C" w14:textId="77777777" w:rsidR="007A54E0" w:rsidRPr="00AE3149" w:rsidRDefault="007A54E0" w:rsidP="003E478F">
            <w:pPr>
              <w:pStyle w:val="HELPsbodycopy"/>
              <w:rPr>
                <w:b/>
                <w:bCs/>
                <w:color w:val="FFFFFF" w:themeColor="background1"/>
              </w:rPr>
            </w:pPr>
            <w:r w:rsidRPr="00AE3149">
              <w:rPr>
                <w:b/>
                <w:bCs/>
                <w:color w:val="FFFFFF" w:themeColor="background1"/>
              </w:rPr>
              <w:t>Green</w:t>
            </w:r>
          </w:p>
        </w:tc>
        <w:tc>
          <w:tcPr>
            <w:tcW w:w="839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98860A8" w14:textId="77777777" w:rsidR="007A54E0" w:rsidRDefault="007A54E0" w:rsidP="003E478F">
            <w:pPr>
              <w:pStyle w:val="HELPsbodycopy"/>
            </w:pPr>
          </w:p>
          <w:p w14:paraId="2FF0FA5A" w14:textId="77777777" w:rsidR="007A54E0" w:rsidRDefault="007A54E0" w:rsidP="003E478F"/>
          <w:p w14:paraId="4AC1290F" w14:textId="77777777" w:rsidR="007A54E0" w:rsidRPr="00511E18" w:rsidRDefault="007A54E0" w:rsidP="003E478F">
            <w:pPr>
              <w:tabs>
                <w:tab w:val="left" w:pos="1804"/>
              </w:tabs>
            </w:pPr>
            <w:r>
              <w:tab/>
            </w:r>
          </w:p>
        </w:tc>
      </w:tr>
      <w:tr w:rsidR="007A54E0" w14:paraId="3B5B6921" w14:textId="77777777" w:rsidTr="003E478F">
        <w:trPr>
          <w:trHeight w:val="1311"/>
        </w:trPr>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118E6AAE" w14:textId="77777777" w:rsidR="007A54E0" w:rsidRPr="00AE3149" w:rsidRDefault="007A54E0" w:rsidP="003E478F">
            <w:pPr>
              <w:pStyle w:val="HELPsbodycopy"/>
              <w:jc w:val="center"/>
              <w:rPr>
                <w:b/>
                <w:bCs/>
                <w:color w:val="FFFFFF" w:themeColor="background1"/>
              </w:rPr>
            </w:pPr>
          </w:p>
        </w:tc>
        <w:tc>
          <w:tcPr>
            <w:tcW w:w="8390" w:type="dxa"/>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1F9F3FB3" w14:textId="77777777" w:rsidR="007A54E0" w:rsidRPr="00861F58" w:rsidRDefault="007A54E0" w:rsidP="003E478F">
            <w:pPr>
              <w:pStyle w:val="HELPsbodycopy"/>
            </w:pPr>
          </w:p>
        </w:tc>
      </w:tr>
    </w:tbl>
    <w:p w14:paraId="3CDCEC2F" w14:textId="77777777" w:rsidR="007A54E0" w:rsidRDefault="007A54E0" w:rsidP="007A54E0">
      <w:pPr>
        <w:pStyle w:val="HELPsbodycopy"/>
        <w:rPr>
          <w:b/>
        </w:rPr>
      </w:pPr>
    </w:p>
    <w:p w14:paraId="7F2625E6" w14:textId="77777777" w:rsidR="007A54E0" w:rsidRDefault="007A54E0" w:rsidP="007A54E0">
      <w:pPr>
        <w:rPr>
          <w:rFonts w:ascii="Arial" w:eastAsia="Arial" w:hAnsi="Arial" w:cs="Arial"/>
          <w:b/>
          <w:sz w:val="22"/>
          <w:szCs w:val="22"/>
        </w:rPr>
      </w:pPr>
    </w:p>
    <w:p w14:paraId="79F8745E" w14:textId="77777777" w:rsidR="007A54E0" w:rsidRDefault="007A54E0">
      <w:pPr>
        <w:spacing w:after="120" w:line="276" w:lineRule="auto"/>
        <w:rPr>
          <w:rFonts w:ascii="Arial" w:eastAsia="Lustria" w:hAnsi="Arial" w:cs="Arial"/>
          <w:b/>
          <w:sz w:val="20"/>
          <w:szCs w:val="20"/>
        </w:rPr>
      </w:pPr>
      <w:r>
        <w:br w:type="page"/>
      </w:r>
    </w:p>
    <w:p w14:paraId="7588DD5D" w14:textId="15F52E28" w:rsidR="007A54E0" w:rsidRPr="00633060" w:rsidRDefault="007A54E0" w:rsidP="007A54E0">
      <w:pPr>
        <w:pStyle w:val="HELPssubhead"/>
        <w:spacing w:after="240"/>
      </w:pPr>
      <w:r w:rsidRPr="00633060">
        <w:lastRenderedPageBreak/>
        <w:t xml:space="preserve">Attachment </w:t>
      </w:r>
      <w:r>
        <w:t>1.</w:t>
      </w:r>
      <w:r w:rsidRPr="00633060">
        <w:t>2</w:t>
      </w:r>
      <w:r>
        <w:t>a</w:t>
      </w:r>
      <w:r w:rsidRPr="00633060">
        <w:t xml:space="preserve">: </w:t>
      </w:r>
      <w:r>
        <w:t>Feelings Index</w:t>
      </w:r>
    </w:p>
    <w:p w14:paraId="1EA13FE2" w14:textId="77777777" w:rsidR="007A54E0" w:rsidRDefault="007A54E0" w:rsidP="007A54E0">
      <w:pPr>
        <w:rPr>
          <w:rFonts w:ascii="Arial" w:eastAsia="Arial" w:hAnsi="Arial" w:cs="Arial"/>
          <w:b/>
          <w:sz w:val="22"/>
          <w:szCs w:val="22"/>
        </w:rPr>
      </w:pPr>
      <w:r>
        <w:rPr>
          <w:noProof/>
        </w:rPr>
        <w:drawing>
          <wp:inline distT="0" distB="0" distL="0" distR="0" wp14:anchorId="3FC25803" wp14:editId="295B7A4E">
            <wp:extent cx="5992327" cy="7340600"/>
            <wp:effectExtent l="0" t="0" r="0" b="0"/>
            <wp:docPr id="1238995501" name="Picture 123899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1972" cy="7352415"/>
                    </a:xfrm>
                    <a:prstGeom prst="rect">
                      <a:avLst/>
                    </a:prstGeom>
                  </pic:spPr>
                </pic:pic>
              </a:graphicData>
            </a:graphic>
          </wp:inline>
        </w:drawing>
      </w:r>
    </w:p>
    <w:p w14:paraId="00910256" w14:textId="77777777" w:rsidR="007A54E0" w:rsidRDefault="007A54E0" w:rsidP="007A54E0">
      <w:pPr>
        <w:spacing w:after="120" w:line="276" w:lineRule="auto"/>
        <w:contextualSpacing/>
        <w:rPr>
          <w:rFonts w:ascii="Arial" w:hAnsi="Arial" w:cs="Arial"/>
          <w:b/>
        </w:rPr>
      </w:pPr>
    </w:p>
    <w:p w14:paraId="56133D16" w14:textId="77777777" w:rsidR="007A54E0" w:rsidRPr="00DE5106" w:rsidRDefault="007A54E0" w:rsidP="007A54E0">
      <w:pPr>
        <w:pStyle w:val="HELPssubhead"/>
      </w:pPr>
      <w:r w:rsidRPr="00DE5106">
        <w:lastRenderedPageBreak/>
        <w:t>Attachment 1.3a: Mental Health Resilience Strategies Worksheet</w:t>
      </w:r>
    </w:p>
    <w:p w14:paraId="3B1B5667" w14:textId="77777777" w:rsidR="007A54E0" w:rsidRPr="00DE5106" w:rsidRDefault="007A54E0" w:rsidP="007A54E0">
      <w:pPr>
        <w:pStyle w:val="HELPsbodycopy"/>
        <w:rPr>
          <w:b/>
        </w:rPr>
      </w:pPr>
      <w:r w:rsidRPr="00DE5106">
        <w:rPr>
          <w:b/>
        </w:rPr>
        <w:t xml:space="preserve">Directions: </w:t>
      </w:r>
    </w:p>
    <w:p w14:paraId="22CE7174" w14:textId="77777777" w:rsidR="007A54E0" w:rsidRPr="00DE5106" w:rsidRDefault="007A54E0" w:rsidP="007A54E0">
      <w:pPr>
        <w:pStyle w:val="HELPsbodycopy"/>
        <w:spacing w:after="120"/>
        <w:rPr>
          <w:i/>
        </w:rPr>
      </w:pPr>
      <w:r w:rsidRPr="00DE5106">
        <w:rPr>
          <w:i/>
        </w:rPr>
        <w:t>Write the name of the station in the shaded box above each section. Then answer the three questions for each station. You can use a feeling word or color to best describe how you felt.</w:t>
      </w:r>
    </w:p>
    <w:p w14:paraId="64E34648" w14:textId="77777777" w:rsidR="007A54E0" w:rsidRPr="00DE5106" w:rsidRDefault="007A54E0" w:rsidP="007A54E0">
      <w:pPr>
        <w:pStyle w:val="HELPsbodycopy"/>
        <w:rPr>
          <w:i/>
        </w:rPr>
      </w:pPr>
      <w:r w:rsidRPr="00DE5106">
        <w:rPr>
          <w:i/>
        </w:rPr>
        <w:t xml:space="preserve">When you finish the stations, identify three activities you can use to support ME health. </w:t>
      </w:r>
    </w:p>
    <w:p w14:paraId="7E0C1B82" w14:textId="77777777" w:rsidR="007A54E0" w:rsidRPr="00246EBB" w:rsidRDefault="007A54E0" w:rsidP="007A54E0">
      <w:pPr>
        <w:pStyle w:val="HELPsbodycopy"/>
      </w:pPr>
    </w:p>
    <w:tbl>
      <w:tblPr>
        <w:tblStyle w:val="TableGrid"/>
        <w:tblW w:w="100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3955"/>
        <w:gridCol w:w="806"/>
        <w:gridCol w:w="4504"/>
        <w:gridCol w:w="810"/>
      </w:tblGrid>
      <w:tr w:rsidR="007A54E0" w:rsidRPr="00246EBB" w14:paraId="26847734" w14:textId="77777777" w:rsidTr="003E478F">
        <w:tc>
          <w:tcPr>
            <w:tcW w:w="4761" w:type="dxa"/>
            <w:gridSpan w:val="2"/>
            <w:tcBorders>
              <w:top w:val="single" w:sz="4" w:space="0" w:color="A6A6A6" w:themeColor="background1" w:themeShade="A6"/>
              <w:bottom w:val="nil"/>
              <w:right w:val="single" w:sz="4" w:space="0" w:color="A6A6A6" w:themeColor="background1" w:themeShade="A6"/>
            </w:tcBorders>
            <w:shd w:val="clear" w:color="auto" w:fill="E0E0E0"/>
          </w:tcPr>
          <w:p w14:paraId="318844E3" w14:textId="77777777" w:rsidR="007A54E0" w:rsidRPr="009C3C36" w:rsidRDefault="007A54E0" w:rsidP="003E478F">
            <w:pPr>
              <w:pStyle w:val="HELPsbodycopy"/>
              <w:spacing w:before="80" w:after="80"/>
              <w:rPr>
                <w:b/>
                <w:bCs/>
              </w:rPr>
            </w:pPr>
            <w:r w:rsidRPr="009C3C36">
              <w:rPr>
                <w:b/>
                <w:bCs/>
              </w:rPr>
              <w:t>Station 1:</w:t>
            </w:r>
          </w:p>
        </w:tc>
        <w:tc>
          <w:tcPr>
            <w:tcW w:w="5314" w:type="dxa"/>
            <w:gridSpan w:val="2"/>
            <w:tcBorders>
              <w:left w:val="single" w:sz="4" w:space="0" w:color="A6A6A6" w:themeColor="background1" w:themeShade="A6"/>
            </w:tcBorders>
            <w:shd w:val="clear" w:color="auto" w:fill="E0E0E0"/>
          </w:tcPr>
          <w:p w14:paraId="53C77947" w14:textId="77777777" w:rsidR="007A54E0" w:rsidRPr="009C3C36" w:rsidRDefault="007A54E0" w:rsidP="003E478F">
            <w:pPr>
              <w:pStyle w:val="HELPsbodycopy"/>
              <w:spacing w:before="80" w:after="80"/>
              <w:rPr>
                <w:b/>
                <w:bCs/>
              </w:rPr>
            </w:pPr>
            <w:r w:rsidRPr="009C3C36">
              <w:rPr>
                <w:b/>
                <w:bCs/>
              </w:rPr>
              <w:t>Station 2</w:t>
            </w:r>
            <w:r>
              <w:rPr>
                <w:b/>
                <w:bCs/>
              </w:rPr>
              <w:t>:</w:t>
            </w:r>
          </w:p>
        </w:tc>
      </w:tr>
      <w:tr w:rsidR="007A54E0" w:rsidRPr="00246EBB" w14:paraId="6D072521" w14:textId="77777777" w:rsidTr="003E478F">
        <w:tc>
          <w:tcPr>
            <w:tcW w:w="4761" w:type="dxa"/>
            <w:gridSpan w:val="2"/>
            <w:tcBorders>
              <w:top w:val="nil"/>
              <w:bottom w:val="nil"/>
              <w:right w:val="single" w:sz="4" w:space="0" w:color="A6A6A6" w:themeColor="background1" w:themeShade="A6"/>
            </w:tcBorders>
          </w:tcPr>
          <w:p w14:paraId="42DDDAA2" w14:textId="77777777" w:rsidR="007A54E0" w:rsidRPr="00246EBB" w:rsidRDefault="007A54E0" w:rsidP="003E478F">
            <w:pPr>
              <w:pStyle w:val="HELPsbodycopy"/>
              <w:spacing w:before="80" w:after="80"/>
            </w:pPr>
            <w:r w:rsidRPr="00246EBB">
              <w:t xml:space="preserve">I feel _______ when using this station. </w:t>
            </w:r>
          </w:p>
        </w:tc>
        <w:tc>
          <w:tcPr>
            <w:tcW w:w="5314" w:type="dxa"/>
            <w:gridSpan w:val="2"/>
            <w:tcBorders>
              <w:left w:val="single" w:sz="4" w:space="0" w:color="A6A6A6" w:themeColor="background1" w:themeShade="A6"/>
            </w:tcBorders>
          </w:tcPr>
          <w:p w14:paraId="54196366" w14:textId="77777777" w:rsidR="007A54E0" w:rsidRPr="00246EBB" w:rsidRDefault="007A54E0" w:rsidP="003E478F">
            <w:pPr>
              <w:pStyle w:val="HELPsbodycopy"/>
              <w:spacing w:before="80" w:after="80"/>
            </w:pPr>
            <w:r w:rsidRPr="00246EBB">
              <w:t xml:space="preserve">I feel _______ when using this station. </w:t>
            </w:r>
          </w:p>
        </w:tc>
      </w:tr>
      <w:tr w:rsidR="007A54E0" w:rsidRPr="00246EBB" w14:paraId="0601A37E" w14:textId="77777777" w:rsidTr="003E478F">
        <w:tc>
          <w:tcPr>
            <w:tcW w:w="4761" w:type="dxa"/>
            <w:gridSpan w:val="2"/>
            <w:tcBorders>
              <w:top w:val="nil"/>
              <w:bottom w:val="nil"/>
              <w:right w:val="single" w:sz="4" w:space="0" w:color="A6A6A6" w:themeColor="background1" w:themeShade="A6"/>
            </w:tcBorders>
          </w:tcPr>
          <w:p w14:paraId="46286477" w14:textId="77777777" w:rsidR="007A54E0" w:rsidRPr="00246EBB" w:rsidRDefault="007A54E0" w:rsidP="003E478F">
            <w:pPr>
              <w:pStyle w:val="HELPsbodycopy"/>
              <w:spacing w:before="80" w:after="80"/>
            </w:pPr>
            <w:r>
              <w:t>I would use this</w:t>
            </w:r>
            <w:r w:rsidRPr="00246EBB">
              <w:t xml:space="preserve"> station feeling</w:t>
            </w:r>
            <w:proofErr w:type="gramStart"/>
            <w:r>
              <w:t>…..</w:t>
            </w:r>
            <w:proofErr w:type="gramEnd"/>
          </w:p>
        </w:tc>
        <w:tc>
          <w:tcPr>
            <w:tcW w:w="5314" w:type="dxa"/>
            <w:gridSpan w:val="2"/>
            <w:tcBorders>
              <w:left w:val="single" w:sz="4" w:space="0" w:color="A6A6A6" w:themeColor="background1" w:themeShade="A6"/>
            </w:tcBorders>
          </w:tcPr>
          <w:p w14:paraId="16A2FE47" w14:textId="77777777" w:rsidR="007A54E0" w:rsidRPr="00246EBB" w:rsidRDefault="007A54E0" w:rsidP="003E478F">
            <w:pPr>
              <w:pStyle w:val="HELPsbodycopy"/>
              <w:spacing w:before="80" w:after="80"/>
            </w:pPr>
            <w:r>
              <w:t>I would use this</w:t>
            </w:r>
            <w:r w:rsidRPr="00246EBB">
              <w:t xml:space="preserve"> station feeling</w:t>
            </w:r>
            <w:proofErr w:type="gramStart"/>
            <w:r>
              <w:t>…..</w:t>
            </w:r>
            <w:proofErr w:type="gramEnd"/>
          </w:p>
        </w:tc>
      </w:tr>
      <w:tr w:rsidR="007A54E0" w:rsidRPr="00246EBB" w14:paraId="7F66EB1D" w14:textId="77777777" w:rsidTr="003E478F">
        <w:trPr>
          <w:trHeight w:val="347"/>
        </w:trPr>
        <w:tc>
          <w:tcPr>
            <w:tcW w:w="3955" w:type="dxa"/>
            <w:vMerge w:val="restart"/>
            <w:tcBorders>
              <w:top w:val="nil"/>
              <w:bottom w:val="nil"/>
            </w:tcBorders>
          </w:tcPr>
          <w:p w14:paraId="07E9C702" w14:textId="77777777" w:rsidR="007A54E0" w:rsidRPr="00246EBB" w:rsidRDefault="007A54E0" w:rsidP="003E478F">
            <w:pPr>
              <w:pStyle w:val="HELPsbodycopy"/>
              <w:spacing w:before="80" w:after="80"/>
            </w:pPr>
            <w:r w:rsidRPr="00246EBB">
              <w:t>I would use this station</w:t>
            </w:r>
            <w:r>
              <w:t xml:space="preserve"> again.</w:t>
            </w:r>
            <w:r w:rsidRPr="00246EBB">
              <w:t xml:space="preserve"> </w:t>
            </w:r>
          </w:p>
        </w:tc>
        <w:tc>
          <w:tcPr>
            <w:tcW w:w="806" w:type="dxa"/>
            <w:tcBorders>
              <w:top w:val="nil"/>
              <w:bottom w:val="nil"/>
              <w:right w:val="single" w:sz="4" w:space="0" w:color="A6A6A6" w:themeColor="background1" w:themeShade="A6"/>
            </w:tcBorders>
          </w:tcPr>
          <w:p w14:paraId="2E844DFA" w14:textId="77777777" w:rsidR="007A54E0" w:rsidRPr="00246EBB" w:rsidRDefault="007A54E0" w:rsidP="003E478F">
            <w:pPr>
              <w:pStyle w:val="HELPsbodycopy"/>
              <w:spacing w:before="80" w:after="80"/>
            </w:pPr>
            <w:r w:rsidRPr="00246EBB">
              <w:t>Yes</w:t>
            </w:r>
          </w:p>
        </w:tc>
        <w:tc>
          <w:tcPr>
            <w:tcW w:w="4504" w:type="dxa"/>
            <w:vMerge w:val="restart"/>
            <w:tcBorders>
              <w:left w:val="single" w:sz="4" w:space="0" w:color="A6A6A6" w:themeColor="background1" w:themeShade="A6"/>
            </w:tcBorders>
          </w:tcPr>
          <w:p w14:paraId="24B036C8" w14:textId="77777777" w:rsidR="007A54E0" w:rsidRPr="00246EBB" w:rsidRDefault="007A54E0" w:rsidP="003E478F">
            <w:pPr>
              <w:pStyle w:val="HELPsbodycopy"/>
              <w:spacing w:before="80" w:after="80"/>
            </w:pPr>
            <w:r w:rsidRPr="00246EBB">
              <w:t>I would use this station</w:t>
            </w:r>
            <w:r>
              <w:t xml:space="preserve"> again.</w:t>
            </w:r>
            <w:r w:rsidRPr="00246EBB">
              <w:t xml:space="preserve"> </w:t>
            </w:r>
          </w:p>
        </w:tc>
        <w:tc>
          <w:tcPr>
            <w:tcW w:w="810" w:type="dxa"/>
          </w:tcPr>
          <w:p w14:paraId="17324AA9" w14:textId="77777777" w:rsidR="007A54E0" w:rsidRPr="00246EBB" w:rsidRDefault="007A54E0" w:rsidP="003E478F">
            <w:pPr>
              <w:pStyle w:val="HELPsbodycopy"/>
              <w:spacing w:before="80" w:after="80"/>
            </w:pPr>
            <w:r w:rsidRPr="00246EBB">
              <w:t>Yes</w:t>
            </w:r>
          </w:p>
        </w:tc>
      </w:tr>
      <w:tr w:rsidR="007A54E0" w:rsidRPr="00246EBB" w14:paraId="453326B9" w14:textId="77777777" w:rsidTr="003E478F">
        <w:trPr>
          <w:trHeight w:val="346"/>
        </w:trPr>
        <w:tc>
          <w:tcPr>
            <w:tcW w:w="3955" w:type="dxa"/>
            <w:vMerge/>
            <w:tcBorders>
              <w:top w:val="nil"/>
              <w:bottom w:val="nil"/>
            </w:tcBorders>
          </w:tcPr>
          <w:p w14:paraId="2A56C0CE" w14:textId="77777777" w:rsidR="007A54E0" w:rsidRPr="00246EBB" w:rsidRDefault="007A54E0" w:rsidP="003E478F">
            <w:pPr>
              <w:pStyle w:val="HELPsbodycopy"/>
              <w:spacing w:before="80" w:after="80"/>
            </w:pPr>
          </w:p>
        </w:tc>
        <w:tc>
          <w:tcPr>
            <w:tcW w:w="806" w:type="dxa"/>
            <w:tcBorders>
              <w:top w:val="nil"/>
              <w:bottom w:val="nil"/>
              <w:right w:val="single" w:sz="4" w:space="0" w:color="A6A6A6" w:themeColor="background1" w:themeShade="A6"/>
            </w:tcBorders>
          </w:tcPr>
          <w:p w14:paraId="5D2F6FAF" w14:textId="77777777" w:rsidR="007A54E0" w:rsidRPr="00246EBB" w:rsidRDefault="007A54E0" w:rsidP="003E478F">
            <w:pPr>
              <w:pStyle w:val="HELPsbodycopy"/>
              <w:spacing w:before="80" w:after="80"/>
            </w:pPr>
            <w:r w:rsidRPr="00246EBB">
              <w:t>No</w:t>
            </w:r>
          </w:p>
        </w:tc>
        <w:tc>
          <w:tcPr>
            <w:tcW w:w="4504" w:type="dxa"/>
            <w:vMerge/>
            <w:tcBorders>
              <w:left w:val="single" w:sz="4" w:space="0" w:color="A6A6A6" w:themeColor="background1" w:themeShade="A6"/>
            </w:tcBorders>
          </w:tcPr>
          <w:p w14:paraId="7FDC6609" w14:textId="77777777" w:rsidR="007A54E0" w:rsidRPr="00246EBB" w:rsidRDefault="007A54E0" w:rsidP="003E478F">
            <w:pPr>
              <w:pStyle w:val="HELPsbodycopy"/>
              <w:spacing w:before="80" w:after="80"/>
            </w:pPr>
          </w:p>
        </w:tc>
        <w:tc>
          <w:tcPr>
            <w:tcW w:w="810" w:type="dxa"/>
          </w:tcPr>
          <w:p w14:paraId="454362D4" w14:textId="77777777" w:rsidR="007A54E0" w:rsidRPr="00246EBB" w:rsidRDefault="007A54E0" w:rsidP="003E478F">
            <w:pPr>
              <w:pStyle w:val="HELPsbodycopy"/>
              <w:spacing w:before="80" w:after="80"/>
            </w:pPr>
            <w:r w:rsidRPr="00246EBB">
              <w:t>No</w:t>
            </w:r>
          </w:p>
        </w:tc>
      </w:tr>
      <w:tr w:rsidR="007A54E0" w:rsidRPr="00246EBB" w14:paraId="36F59ECF" w14:textId="77777777" w:rsidTr="003E478F">
        <w:tc>
          <w:tcPr>
            <w:tcW w:w="4761" w:type="dxa"/>
            <w:gridSpan w:val="2"/>
            <w:tcBorders>
              <w:top w:val="nil"/>
              <w:bottom w:val="nil"/>
              <w:right w:val="single" w:sz="4" w:space="0" w:color="A6A6A6" w:themeColor="background1" w:themeShade="A6"/>
            </w:tcBorders>
            <w:shd w:val="clear" w:color="auto" w:fill="E0E0E0"/>
          </w:tcPr>
          <w:p w14:paraId="56615A87" w14:textId="77777777" w:rsidR="007A54E0" w:rsidRPr="009C3C36" w:rsidRDefault="007A54E0" w:rsidP="003E478F">
            <w:pPr>
              <w:pStyle w:val="HELPsbodycopy"/>
              <w:spacing w:before="80" w:after="80"/>
              <w:rPr>
                <w:b/>
                <w:bCs/>
              </w:rPr>
            </w:pPr>
            <w:r w:rsidRPr="009C3C36">
              <w:rPr>
                <w:b/>
                <w:bCs/>
              </w:rPr>
              <w:t xml:space="preserve">Station </w:t>
            </w:r>
            <w:r>
              <w:rPr>
                <w:b/>
                <w:bCs/>
              </w:rPr>
              <w:t>3:</w:t>
            </w:r>
          </w:p>
        </w:tc>
        <w:tc>
          <w:tcPr>
            <w:tcW w:w="5314" w:type="dxa"/>
            <w:gridSpan w:val="2"/>
            <w:tcBorders>
              <w:left w:val="single" w:sz="4" w:space="0" w:color="A6A6A6" w:themeColor="background1" w:themeShade="A6"/>
            </w:tcBorders>
            <w:shd w:val="clear" w:color="auto" w:fill="E0E0E0"/>
          </w:tcPr>
          <w:p w14:paraId="6FDAC648" w14:textId="77777777" w:rsidR="007A54E0" w:rsidRPr="009C3C36" w:rsidRDefault="007A54E0" w:rsidP="003E478F">
            <w:pPr>
              <w:pStyle w:val="HELPsbodycopy"/>
              <w:spacing w:before="80" w:after="80"/>
              <w:rPr>
                <w:b/>
                <w:bCs/>
              </w:rPr>
            </w:pPr>
            <w:r w:rsidRPr="009C3C36">
              <w:rPr>
                <w:b/>
                <w:bCs/>
              </w:rPr>
              <w:t xml:space="preserve">Station </w:t>
            </w:r>
            <w:r>
              <w:rPr>
                <w:b/>
                <w:bCs/>
              </w:rPr>
              <w:t>4:</w:t>
            </w:r>
          </w:p>
        </w:tc>
      </w:tr>
      <w:tr w:rsidR="007A54E0" w:rsidRPr="00246EBB" w14:paraId="402EE041" w14:textId="77777777" w:rsidTr="003E478F">
        <w:tc>
          <w:tcPr>
            <w:tcW w:w="4761" w:type="dxa"/>
            <w:gridSpan w:val="2"/>
            <w:tcBorders>
              <w:top w:val="nil"/>
              <w:bottom w:val="nil"/>
              <w:right w:val="single" w:sz="4" w:space="0" w:color="A6A6A6" w:themeColor="background1" w:themeShade="A6"/>
            </w:tcBorders>
          </w:tcPr>
          <w:p w14:paraId="07DA3F33" w14:textId="77777777" w:rsidR="007A54E0" w:rsidRPr="00246EBB" w:rsidRDefault="007A54E0" w:rsidP="003E478F">
            <w:pPr>
              <w:pStyle w:val="HELPsbodycopy"/>
              <w:spacing w:before="80" w:after="80"/>
            </w:pPr>
            <w:r w:rsidRPr="00246EBB">
              <w:t xml:space="preserve">I feel _______ when using this station. </w:t>
            </w:r>
          </w:p>
        </w:tc>
        <w:tc>
          <w:tcPr>
            <w:tcW w:w="5314" w:type="dxa"/>
            <w:gridSpan w:val="2"/>
            <w:tcBorders>
              <w:left w:val="single" w:sz="4" w:space="0" w:color="A6A6A6" w:themeColor="background1" w:themeShade="A6"/>
            </w:tcBorders>
          </w:tcPr>
          <w:p w14:paraId="5AB72C64" w14:textId="77777777" w:rsidR="007A54E0" w:rsidRPr="00246EBB" w:rsidRDefault="007A54E0" w:rsidP="003E478F">
            <w:pPr>
              <w:pStyle w:val="HELPsbodycopy"/>
              <w:spacing w:before="80" w:after="80"/>
            </w:pPr>
            <w:r w:rsidRPr="00246EBB">
              <w:t xml:space="preserve">I feel _______ when using this station. </w:t>
            </w:r>
          </w:p>
        </w:tc>
      </w:tr>
      <w:tr w:rsidR="007A54E0" w:rsidRPr="00246EBB" w14:paraId="54C4D48F" w14:textId="77777777" w:rsidTr="003E478F">
        <w:tc>
          <w:tcPr>
            <w:tcW w:w="4761" w:type="dxa"/>
            <w:gridSpan w:val="2"/>
            <w:tcBorders>
              <w:top w:val="nil"/>
              <w:bottom w:val="nil"/>
              <w:right w:val="single" w:sz="4" w:space="0" w:color="A6A6A6" w:themeColor="background1" w:themeShade="A6"/>
            </w:tcBorders>
          </w:tcPr>
          <w:p w14:paraId="615DF4FA" w14:textId="77777777" w:rsidR="007A54E0" w:rsidRPr="00246EBB" w:rsidRDefault="007A54E0" w:rsidP="003E478F">
            <w:pPr>
              <w:pStyle w:val="HELPsbodycopy"/>
              <w:spacing w:before="80" w:after="80"/>
            </w:pPr>
            <w:r>
              <w:t>I would use this</w:t>
            </w:r>
            <w:r w:rsidRPr="00246EBB">
              <w:t xml:space="preserve"> station feeling</w:t>
            </w:r>
            <w:proofErr w:type="gramStart"/>
            <w:r>
              <w:t>…..</w:t>
            </w:r>
            <w:proofErr w:type="gramEnd"/>
          </w:p>
        </w:tc>
        <w:tc>
          <w:tcPr>
            <w:tcW w:w="5314" w:type="dxa"/>
            <w:gridSpan w:val="2"/>
            <w:tcBorders>
              <w:left w:val="single" w:sz="4" w:space="0" w:color="A6A6A6" w:themeColor="background1" w:themeShade="A6"/>
            </w:tcBorders>
          </w:tcPr>
          <w:p w14:paraId="6C8C1314" w14:textId="77777777" w:rsidR="007A54E0" w:rsidRPr="00246EBB" w:rsidRDefault="007A54E0" w:rsidP="003E478F">
            <w:pPr>
              <w:pStyle w:val="HELPsbodycopy"/>
              <w:spacing w:before="80" w:after="80"/>
            </w:pPr>
            <w:r>
              <w:t>I would use this</w:t>
            </w:r>
            <w:r w:rsidRPr="00246EBB">
              <w:t xml:space="preserve"> station feeling</w:t>
            </w:r>
            <w:proofErr w:type="gramStart"/>
            <w:r>
              <w:t>…..</w:t>
            </w:r>
            <w:proofErr w:type="gramEnd"/>
          </w:p>
        </w:tc>
      </w:tr>
      <w:tr w:rsidR="007A54E0" w:rsidRPr="00246EBB" w14:paraId="76FCFB75" w14:textId="77777777" w:rsidTr="003E478F">
        <w:trPr>
          <w:trHeight w:val="347"/>
        </w:trPr>
        <w:tc>
          <w:tcPr>
            <w:tcW w:w="3955" w:type="dxa"/>
            <w:vMerge w:val="restart"/>
            <w:tcBorders>
              <w:top w:val="nil"/>
              <w:bottom w:val="nil"/>
            </w:tcBorders>
          </w:tcPr>
          <w:p w14:paraId="1E1B5A2D" w14:textId="77777777" w:rsidR="007A54E0" w:rsidRPr="00246EBB" w:rsidRDefault="007A54E0" w:rsidP="003E478F">
            <w:pPr>
              <w:pStyle w:val="HELPsbodycopy"/>
              <w:spacing w:before="80" w:after="80"/>
            </w:pPr>
            <w:r w:rsidRPr="00246EBB">
              <w:t>I would use this station</w:t>
            </w:r>
            <w:r>
              <w:t xml:space="preserve"> again.</w:t>
            </w:r>
            <w:r w:rsidRPr="00246EBB">
              <w:t xml:space="preserve"> </w:t>
            </w:r>
          </w:p>
        </w:tc>
        <w:tc>
          <w:tcPr>
            <w:tcW w:w="806" w:type="dxa"/>
            <w:tcBorders>
              <w:top w:val="nil"/>
              <w:bottom w:val="nil"/>
              <w:right w:val="single" w:sz="4" w:space="0" w:color="A6A6A6" w:themeColor="background1" w:themeShade="A6"/>
            </w:tcBorders>
          </w:tcPr>
          <w:p w14:paraId="1A5F3D3A" w14:textId="77777777" w:rsidR="007A54E0" w:rsidRPr="00246EBB" w:rsidRDefault="007A54E0" w:rsidP="003E478F">
            <w:pPr>
              <w:pStyle w:val="HELPsbodycopy"/>
              <w:spacing w:before="80" w:after="80"/>
            </w:pPr>
            <w:r w:rsidRPr="00246EBB">
              <w:t>Yes</w:t>
            </w:r>
          </w:p>
        </w:tc>
        <w:tc>
          <w:tcPr>
            <w:tcW w:w="4504" w:type="dxa"/>
            <w:vMerge w:val="restart"/>
            <w:tcBorders>
              <w:left w:val="single" w:sz="4" w:space="0" w:color="A6A6A6" w:themeColor="background1" w:themeShade="A6"/>
            </w:tcBorders>
          </w:tcPr>
          <w:p w14:paraId="52BC9B7B" w14:textId="77777777" w:rsidR="007A54E0" w:rsidRPr="00246EBB" w:rsidRDefault="007A54E0" w:rsidP="003E478F">
            <w:pPr>
              <w:pStyle w:val="HELPsbodycopy"/>
              <w:spacing w:before="80" w:after="80"/>
            </w:pPr>
            <w:r w:rsidRPr="00246EBB">
              <w:t xml:space="preserve">I would use this station </w:t>
            </w:r>
            <w:r>
              <w:t xml:space="preserve">again. </w:t>
            </w:r>
          </w:p>
        </w:tc>
        <w:tc>
          <w:tcPr>
            <w:tcW w:w="810" w:type="dxa"/>
          </w:tcPr>
          <w:p w14:paraId="28A5AD7A" w14:textId="77777777" w:rsidR="007A54E0" w:rsidRPr="00246EBB" w:rsidRDefault="007A54E0" w:rsidP="003E478F">
            <w:pPr>
              <w:pStyle w:val="HELPsbodycopy"/>
              <w:spacing w:before="80" w:after="80"/>
            </w:pPr>
            <w:r w:rsidRPr="00246EBB">
              <w:t>Yes</w:t>
            </w:r>
          </w:p>
        </w:tc>
      </w:tr>
      <w:tr w:rsidR="007A54E0" w:rsidRPr="00246EBB" w14:paraId="0E79A197" w14:textId="77777777" w:rsidTr="003E478F">
        <w:trPr>
          <w:trHeight w:val="346"/>
        </w:trPr>
        <w:tc>
          <w:tcPr>
            <w:tcW w:w="3955" w:type="dxa"/>
            <w:vMerge/>
            <w:tcBorders>
              <w:top w:val="nil"/>
              <w:bottom w:val="nil"/>
            </w:tcBorders>
          </w:tcPr>
          <w:p w14:paraId="6247A50C" w14:textId="77777777" w:rsidR="007A54E0" w:rsidRPr="00246EBB" w:rsidRDefault="007A54E0" w:rsidP="003E478F">
            <w:pPr>
              <w:pStyle w:val="HELPsbodycopy"/>
              <w:spacing w:before="80" w:after="80"/>
            </w:pPr>
          </w:p>
        </w:tc>
        <w:tc>
          <w:tcPr>
            <w:tcW w:w="806" w:type="dxa"/>
            <w:tcBorders>
              <w:top w:val="nil"/>
              <w:bottom w:val="nil"/>
              <w:right w:val="single" w:sz="4" w:space="0" w:color="A6A6A6" w:themeColor="background1" w:themeShade="A6"/>
            </w:tcBorders>
          </w:tcPr>
          <w:p w14:paraId="7193ACA0" w14:textId="77777777" w:rsidR="007A54E0" w:rsidRPr="00246EBB" w:rsidRDefault="007A54E0" w:rsidP="003E478F">
            <w:pPr>
              <w:pStyle w:val="HELPsbodycopy"/>
              <w:spacing w:before="80" w:after="80"/>
            </w:pPr>
            <w:r w:rsidRPr="00246EBB">
              <w:t>No</w:t>
            </w:r>
          </w:p>
        </w:tc>
        <w:tc>
          <w:tcPr>
            <w:tcW w:w="4504" w:type="dxa"/>
            <w:vMerge/>
            <w:tcBorders>
              <w:left w:val="single" w:sz="4" w:space="0" w:color="A6A6A6" w:themeColor="background1" w:themeShade="A6"/>
            </w:tcBorders>
          </w:tcPr>
          <w:p w14:paraId="49526C36" w14:textId="77777777" w:rsidR="007A54E0" w:rsidRPr="00246EBB" w:rsidRDefault="007A54E0" w:rsidP="003E478F">
            <w:pPr>
              <w:pStyle w:val="HELPsbodycopy"/>
              <w:spacing w:before="80" w:after="80"/>
            </w:pPr>
          </w:p>
        </w:tc>
        <w:tc>
          <w:tcPr>
            <w:tcW w:w="810" w:type="dxa"/>
          </w:tcPr>
          <w:p w14:paraId="7A0E37A5" w14:textId="77777777" w:rsidR="007A54E0" w:rsidRPr="00246EBB" w:rsidRDefault="007A54E0" w:rsidP="003E478F">
            <w:pPr>
              <w:pStyle w:val="HELPsbodycopy"/>
              <w:spacing w:before="80" w:after="80"/>
            </w:pPr>
            <w:r w:rsidRPr="00246EBB">
              <w:t>No</w:t>
            </w:r>
          </w:p>
        </w:tc>
      </w:tr>
      <w:tr w:rsidR="007A54E0" w:rsidRPr="009C3C36" w14:paraId="60C3E866" w14:textId="77777777" w:rsidTr="003E478F">
        <w:tc>
          <w:tcPr>
            <w:tcW w:w="4761" w:type="dxa"/>
            <w:gridSpan w:val="2"/>
            <w:tcBorders>
              <w:top w:val="nil"/>
              <w:bottom w:val="nil"/>
              <w:right w:val="single" w:sz="4" w:space="0" w:color="A6A6A6" w:themeColor="background1" w:themeShade="A6"/>
            </w:tcBorders>
            <w:shd w:val="clear" w:color="auto" w:fill="E0E0E0"/>
          </w:tcPr>
          <w:p w14:paraId="6B38DFDD" w14:textId="77777777" w:rsidR="007A54E0" w:rsidRPr="009C3C36" w:rsidRDefault="007A54E0" w:rsidP="003E478F">
            <w:pPr>
              <w:pStyle w:val="HELPsbodycopy"/>
              <w:spacing w:before="80" w:after="80"/>
              <w:rPr>
                <w:b/>
                <w:bCs/>
              </w:rPr>
            </w:pPr>
            <w:r w:rsidRPr="009C3C36">
              <w:rPr>
                <w:b/>
                <w:bCs/>
              </w:rPr>
              <w:t>Station 5</w:t>
            </w:r>
            <w:r>
              <w:rPr>
                <w:b/>
                <w:bCs/>
              </w:rPr>
              <w:t>:</w:t>
            </w:r>
          </w:p>
        </w:tc>
        <w:tc>
          <w:tcPr>
            <w:tcW w:w="5314" w:type="dxa"/>
            <w:gridSpan w:val="2"/>
            <w:tcBorders>
              <w:left w:val="single" w:sz="4" w:space="0" w:color="A6A6A6" w:themeColor="background1" w:themeShade="A6"/>
            </w:tcBorders>
            <w:shd w:val="clear" w:color="auto" w:fill="E0E0E0"/>
          </w:tcPr>
          <w:p w14:paraId="7FF12275" w14:textId="77777777" w:rsidR="007A54E0" w:rsidRPr="009C3C36" w:rsidRDefault="007A54E0" w:rsidP="003E478F">
            <w:pPr>
              <w:pStyle w:val="HELPsbodycopy"/>
              <w:spacing w:before="80" w:after="80"/>
              <w:rPr>
                <w:b/>
                <w:bCs/>
              </w:rPr>
            </w:pPr>
            <w:r w:rsidRPr="009C3C36">
              <w:rPr>
                <w:b/>
                <w:bCs/>
              </w:rPr>
              <w:t>Station 6</w:t>
            </w:r>
            <w:r>
              <w:rPr>
                <w:b/>
                <w:bCs/>
              </w:rPr>
              <w:t>:</w:t>
            </w:r>
          </w:p>
        </w:tc>
      </w:tr>
      <w:tr w:rsidR="007A54E0" w:rsidRPr="00246EBB" w14:paraId="033B4A71" w14:textId="77777777" w:rsidTr="003E478F">
        <w:tc>
          <w:tcPr>
            <w:tcW w:w="4761" w:type="dxa"/>
            <w:gridSpan w:val="2"/>
            <w:tcBorders>
              <w:top w:val="nil"/>
              <w:bottom w:val="nil"/>
              <w:right w:val="single" w:sz="4" w:space="0" w:color="A6A6A6" w:themeColor="background1" w:themeShade="A6"/>
            </w:tcBorders>
          </w:tcPr>
          <w:p w14:paraId="56B781AC" w14:textId="77777777" w:rsidR="007A54E0" w:rsidRPr="00246EBB" w:rsidRDefault="007A54E0" w:rsidP="003E478F">
            <w:pPr>
              <w:pStyle w:val="HELPsbodycopy"/>
              <w:spacing w:before="80" w:after="80"/>
            </w:pPr>
            <w:r w:rsidRPr="00246EBB">
              <w:t xml:space="preserve">I feel _______ when using this station. </w:t>
            </w:r>
          </w:p>
        </w:tc>
        <w:tc>
          <w:tcPr>
            <w:tcW w:w="5314" w:type="dxa"/>
            <w:gridSpan w:val="2"/>
            <w:tcBorders>
              <w:left w:val="single" w:sz="4" w:space="0" w:color="A6A6A6" w:themeColor="background1" w:themeShade="A6"/>
            </w:tcBorders>
          </w:tcPr>
          <w:p w14:paraId="58F67D8C" w14:textId="77777777" w:rsidR="007A54E0" w:rsidRPr="00246EBB" w:rsidRDefault="007A54E0" w:rsidP="003E478F">
            <w:pPr>
              <w:pStyle w:val="HELPsbodycopy"/>
              <w:spacing w:before="80" w:after="80"/>
            </w:pPr>
            <w:r w:rsidRPr="00246EBB">
              <w:t xml:space="preserve">I feel _______ when using this station. </w:t>
            </w:r>
          </w:p>
        </w:tc>
      </w:tr>
      <w:tr w:rsidR="007A54E0" w:rsidRPr="00246EBB" w14:paraId="1DBFA192" w14:textId="77777777" w:rsidTr="003E478F">
        <w:tc>
          <w:tcPr>
            <w:tcW w:w="4761" w:type="dxa"/>
            <w:gridSpan w:val="2"/>
            <w:tcBorders>
              <w:top w:val="nil"/>
              <w:bottom w:val="nil"/>
              <w:right w:val="single" w:sz="4" w:space="0" w:color="A6A6A6" w:themeColor="background1" w:themeShade="A6"/>
            </w:tcBorders>
          </w:tcPr>
          <w:p w14:paraId="14A377B7" w14:textId="77777777" w:rsidR="007A54E0" w:rsidRPr="00246EBB" w:rsidRDefault="007A54E0" w:rsidP="003E478F">
            <w:pPr>
              <w:pStyle w:val="HELPsbodycopy"/>
              <w:spacing w:before="80" w:after="80"/>
            </w:pPr>
            <w:r>
              <w:t>I would use this</w:t>
            </w:r>
            <w:r w:rsidRPr="00246EBB">
              <w:t xml:space="preserve"> station feeling</w:t>
            </w:r>
            <w:proofErr w:type="gramStart"/>
            <w:r>
              <w:t>…..</w:t>
            </w:r>
            <w:proofErr w:type="gramEnd"/>
          </w:p>
        </w:tc>
        <w:tc>
          <w:tcPr>
            <w:tcW w:w="5314" w:type="dxa"/>
            <w:gridSpan w:val="2"/>
            <w:tcBorders>
              <w:left w:val="single" w:sz="4" w:space="0" w:color="A6A6A6" w:themeColor="background1" w:themeShade="A6"/>
            </w:tcBorders>
          </w:tcPr>
          <w:p w14:paraId="5E3476D5" w14:textId="77777777" w:rsidR="007A54E0" w:rsidRPr="00246EBB" w:rsidRDefault="007A54E0" w:rsidP="003E478F">
            <w:pPr>
              <w:pStyle w:val="HELPsbodycopy"/>
              <w:spacing w:before="80" w:after="80"/>
            </w:pPr>
            <w:r>
              <w:t>I would use this</w:t>
            </w:r>
            <w:r w:rsidRPr="00246EBB">
              <w:t xml:space="preserve"> station feeling</w:t>
            </w:r>
            <w:proofErr w:type="gramStart"/>
            <w:r>
              <w:t>…..</w:t>
            </w:r>
            <w:proofErr w:type="gramEnd"/>
          </w:p>
        </w:tc>
      </w:tr>
      <w:tr w:rsidR="007A54E0" w:rsidRPr="00246EBB" w14:paraId="12E96FE9" w14:textId="77777777" w:rsidTr="003E478F">
        <w:trPr>
          <w:trHeight w:val="347"/>
        </w:trPr>
        <w:tc>
          <w:tcPr>
            <w:tcW w:w="3955" w:type="dxa"/>
            <w:vMerge w:val="restart"/>
            <w:tcBorders>
              <w:top w:val="nil"/>
              <w:bottom w:val="nil"/>
            </w:tcBorders>
          </w:tcPr>
          <w:p w14:paraId="5BA62FDC" w14:textId="77777777" w:rsidR="007A54E0" w:rsidRPr="00246EBB" w:rsidRDefault="007A54E0" w:rsidP="003E478F">
            <w:pPr>
              <w:pStyle w:val="HELPsbodycopy"/>
              <w:spacing w:before="80" w:after="80"/>
            </w:pPr>
            <w:r w:rsidRPr="00246EBB">
              <w:t xml:space="preserve">I would use this station </w:t>
            </w:r>
            <w:r>
              <w:t xml:space="preserve">again. </w:t>
            </w:r>
          </w:p>
        </w:tc>
        <w:tc>
          <w:tcPr>
            <w:tcW w:w="806" w:type="dxa"/>
            <w:tcBorders>
              <w:top w:val="nil"/>
              <w:bottom w:val="nil"/>
              <w:right w:val="single" w:sz="4" w:space="0" w:color="A6A6A6" w:themeColor="background1" w:themeShade="A6"/>
            </w:tcBorders>
          </w:tcPr>
          <w:p w14:paraId="1186F240" w14:textId="77777777" w:rsidR="007A54E0" w:rsidRPr="00246EBB" w:rsidRDefault="007A54E0" w:rsidP="003E478F">
            <w:pPr>
              <w:pStyle w:val="HELPsbodycopy"/>
              <w:spacing w:before="80" w:after="80"/>
            </w:pPr>
            <w:r w:rsidRPr="00246EBB">
              <w:t>Yes</w:t>
            </w:r>
          </w:p>
        </w:tc>
        <w:tc>
          <w:tcPr>
            <w:tcW w:w="4504" w:type="dxa"/>
            <w:vMerge w:val="restart"/>
            <w:tcBorders>
              <w:left w:val="single" w:sz="4" w:space="0" w:color="A6A6A6" w:themeColor="background1" w:themeShade="A6"/>
            </w:tcBorders>
          </w:tcPr>
          <w:p w14:paraId="0108473D" w14:textId="77777777" w:rsidR="007A54E0" w:rsidRPr="00246EBB" w:rsidRDefault="007A54E0" w:rsidP="003E478F">
            <w:pPr>
              <w:pStyle w:val="HELPsbodycopy"/>
              <w:spacing w:before="80" w:after="80"/>
            </w:pPr>
            <w:r w:rsidRPr="00246EBB">
              <w:t>I would use this station</w:t>
            </w:r>
            <w:r>
              <w:t xml:space="preserve"> again.</w:t>
            </w:r>
            <w:r w:rsidRPr="00246EBB">
              <w:t xml:space="preserve"> </w:t>
            </w:r>
          </w:p>
        </w:tc>
        <w:tc>
          <w:tcPr>
            <w:tcW w:w="810" w:type="dxa"/>
          </w:tcPr>
          <w:p w14:paraId="35A1954D" w14:textId="77777777" w:rsidR="007A54E0" w:rsidRPr="00246EBB" w:rsidRDefault="007A54E0" w:rsidP="003E478F">
            <w:pPr>
              <w:pStyle w:val="HELPsbodycopy"/>
              <w:spacing w:before="80" w:after="80"/>
            </w:pPr>
            <w:r w:rsidRPr="00246EBB">
              <w:t>Yes</w:t>
            </w:r>
          </w:p>
        </w:tc>
      </w:tr>
      <w:tr w:rsidR="007A54E0" w:rsidRPr="00246EBB" w14:paraId="01227621" w14:textId="77777777" w:rsidTr="003E478F">
        <w:trPr>
          <w:trHeight w:val="346"/>
        </w:trPr>
        <w:tc>
          <w:tcPr>
            <w:tcW w:w="3955" w:type="dxa"/>
            <w:vMerge/>
            <w:tcBorders>
              <w:top w:val="nil"/>
              <w:bottom w:val="single" w:sz="4" w:space="0" w:color="A6A6A6" w:themeColor="background1" w:themeShade="A6"/>
            </w:tcBorders>
          </w:tcPr>
          <w:p w14:paraId="207700C8" w14:textId="77777777" w:rsidR="007A54E0" w:rsidRPr="00246EBB" w:rsidRDefault="007A54E0" w:rsidP="003E478F">
            <w:pPr>
              <w:pStyle w:val="HELPsbodycopy"/>
              <w:spacing w:before="80" w:after="80"/>
            </w:pPr>
          </w:p>
        </w:tc>
        <w:tc>
          <w:tcPr>
            <w:tcW w:w="806" w:type="dxa"/>
            <w:tcBorders>
              <w:top w:val="nil"/>
              <w:bottom w:val="single" w:sz="4" w:space="0" w:color="A6A6A6" w:themeColor="background1" w:themeShade="A6"/>
              <w:right w:val="single" w:sz="4" w:space="0" w:color="A6A6A6" w:themeColor="background1" w:themeShade="A6"/>
            </w:tcBorders>
          </w:tcPr>
          <w:p w14:paraId="1065C8E8" w14:textId="77777777" w:rsidR="007A54E0" w:rsidRPr="00246EBB" w:rsidRDefault="007A54E0" w:rsidP="003E478F">
            <w:pPr>
              <w:pStyle w:val="HELPsbodycopy"/>
              <w:spacing w:before="80" w:after="80"/>
            </w:pPr>
            <w:r w:rsidRPr="00246EBB">
              <w:t>No</w:t>
            </w:r>
          </w:p>
        </w:tc>
        <w:tc>
          <w:tcPr>
            <w:tcW w:w="4504" w:type="dxa"/>
            <w:vMerge/>
            <w:tcBorders>
              <w:left w:val="single" w:sz="4" w:space="0" w:color="A6A6A6" w:themeColor="background1" w:themeShade="A6"/>
            </w:tcBorders>
          </w:tcPr>
          <w:p w14:paraId="2BD9345D" w14:textId="77777777" w:rsidR="007A54E0" w:rsidRPr="00246EBB" w:rsidRDefault="007A54E0" w:rsidP="003E478F">
            <w:pPr>
              <w:pStyle w:val="HELPsbodycopy"/>
              <w:spacing w:before="80" w:after="80"/>
            </w:pPr>
          </w:p>
        </w:tc>
        <w:tc>
          <w:tcPr>
            <w:tcW w:w="810" w:type="dxa"/>
          </w:tcPr>
          <w:p w14:paraId="46BAA395" w14:textId="77777777" w:rsidR="007A54E0" w:rsidRPr="00246EBB" w:rsidRDefault="007A54E0" w:rsidP="003E478F">
            <w:pPr>
              <w:pStyle w:val="HELPsbodycopy"/>
              <w:spacing w:before="80" w:after="80"/>
            </w:pPr>
            <w:r w:rsidRPr="00246EBB">
              <w:t>No</w:t>
            </w:r>
          </w:p>
        </w:tc>
      </w:tr>
    </w:tbl>
    <w:p w14:paraId="221A9227" w14:textId="77777777" w:rsidR="007A54E0" w:rsidRDefault="007A54E0" w:rsidP="007A54E0">
      <w:pPr>
        <w:pStyle w:val="HELPsbodycopy"/>
      </w:pPr>
    </w:p>
    <w:p w14:paraId="7065A48E" w14:textId="77777777" w:rsidR="007A54E0" w:rsidRPr="002002AB" w:rsidRDefault="007A54E0" w:rsidP="007A54E0">
      <w:pPr>
        <w:pStyle w:val="HELPsbodycopy"/>
        <w:spacing w:after="120"/>
        <w:rPr>
          <w:i/>
        </w:rPr>
      </w:pPr>
      <w:r w:rsidRPr="002002AB">
        <w:rPr>
          <w:i/>
        </w:rPr>
        <w:t xml:space="preserve">List three activities you would use for your ME health. </w:t>
      </w:r>
    </w:p>
    <w:tbl>
      <w:tblPr>
        <w:tblStyle w:val="TableGrid"/>
        <w:tblW w:w="1016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3145"/>
        <w:gridCol w:w="7020"/>
      </w:tblGrid>
      <w:tr w:rsidR="007A54E0" w:rsidRPr="00246EBB" w14:paraId="1FBBA82F" w14:textId="77777777" w:rsidTr="003E478F">
        <w:tc>
          <w:tcPr>
            <w:tcW w:w="3145" w:type="dxa"/>
            <w:shd w:val="clear" w:color="auto" w:fill="E0E0E0"/>
          </w:tcPr>
          <w:p w14:paraId="0666BE62" w14:textId="77777777" w:rsidR="007A54E0" w:rsidRPr="002002AB" w:rsidRDefault="007A54E0" w:rsidP="003E478F">
            <w:pPr>
              <w:pStyle w:val="HELPsbodycopy"/>
              <w:rPr>
                <w:b/>
                <w:sz w:val="24"/>
                <w:szCs w:val="24"/>
              </w:rPr>
            </w:pPr>
            <w:r w:rsidRPr="002002AB">
              <w:rPr>
                <w:b/>
                <w:sz w:val="24"/>
                <w:szCs w:val="24"/>
              </w:rPr>
              <w:t xml:space="preserve">When I am feeling … </w:t>
            </w:r>
          </w:p>
          <w:p w14:paraId="2EA268C7" w14:textId="77777777" w:rsidR="007A54E0" w:rsidRPr="00DF0BA8" w:rsidRDefault="007A54E0" w:rsidP="003E478F">
            <w:pPr>
              <w:pStyle w:val="HELPsbodycopy"/>
            </w:pPr>
            <w:r>
              <w:t>(L</w:t>
            </w:r>
            <w:r w:rsidRPr="00DF0BA8">
              <w:t>ist feeling)</w:t>
            </w:r>
          </w:p>
        </w:tc>
        <w:tc>
          <w:tcPr>
            <w:tcW w:w="7020" w:type="dxa"/>
            <w:shd w:val="clear" w:color="auto" w:fill="E0E0E0"/>
          </w:tcPr>
          <w:p w14:paraId="279A7675" w14:textId="77777777" w:rsidR="007A54E0" w:rsidRPr="002002AB" w:rsidRDefault="007A54E0" w:rsidP="003E478F">
            <w:pPr>
              <w:pStyle w:val="HELPsbodycopy"/>
              <w:rPr>
                <w:b/>
                <w:sz w:val="24"/>
                <w:szCs w:val="24"/>
              </w:rPr>
            </w:pPr>
            <w:r w:rsidRPr="002002AB">
              <w:rPr>
                <w:b/>
                <w:sz w:val="24"/>
                <w:szCs w:val="24"/>
              </w:rPr>
              <w:t xml:space="preserve">I will … </w:t>
            </w:r>
          </w:p>
          <w:p w14:paraId="6BBF2A03" w14:textId="77777777" w:rsidR="007A54E0" w:rsidRPr="00DF0BA8" w:rsidRDefault="007A54E0" w:rsidP="003E478F">
            <w:pPr>
              <w:pStyle w:val="HELPsbodycopy"/>
            </w:pPr>
            <w:r>
              <w:t>(L</w:t>
            </w:r>
            <w:r w:rsidRPr="00DF0BA8">
              <w:t>ist activity)</w:t>
            </w:r>
          </w:p>
        </w:tc>
      </w:tr>
      <w:tr w:rsidR="007A54E0" w:rsidRPr="00246EBB" w14:paraId="4A208A95" w14:textId="77777777" w:rsidTr="003E478F">
        <w:trPr>
          <w:trHeight w:val="720"/>
        </w:trPr>
        <w:tc>
          <w:tcPr>
            <w:tcW w:w="3145" w:type="dxa"/>
          </w:tcPr>
          <w:p w14:paraId="7D2FC68C" w14:textId="77777777" w:rsidR="007A54E0" w:rsidRPr="00DF0BA8" w:rsidRDefault="007A54E0" w:rsidP="003E478F">
            <w:pPr>
              <w:pStyle w:val="HELPsbodycopy"/>
            </w:pPr>
          </w:p>
        </w:tc>
        <w:tc>
          <w:tcPr>
            <w:tcW w:w="7020" w:type="dxa"/>
          </w:tcPr>
          <w:p w14:paraId="2CE0E0E5" w14:textId="77777777" w:rsidR="007A54E0" w:rsidRPr="00DF0BA8" w:rsidRDefault="007A54E0" w:rsidP="003E478F">
            <w:pPr>
              <w:pStyle w:val="HELPsbodycopy"/>
            </w:pPr>
          </w:p>
        </w:tc>
      </w:tr>
      <w:tr w:rsidR="007A54E0" w:rsidRPr="00246EBB" w14:paraId="193C518B" w14:textId="77777777" w:rsidTr="003E478F">
        <w:trPr>
          <w:trHeight w:val="720"/>
        </w:trPr>
        <w:tc>
          <w:tcPr>
            <w:tcW w:w="3145" w:type="dxa"/>
          </w:tcPr>
          <w:p w14:paraId="5D71445A" w14:textId="77777777" w:rsidR="007A54E0" w:rsidRPr="00DF0BA8" w:rsidRDefault="007A54E0" w:rsidP="003E478F">
            <w:pPr>
              <w:pStyle w:val="HELPsbodycopy"/>
            </w:pPr>
          </w:p>
        </w:tc>
        <w:tc>
          <w:tcPr>
            <w:tcW w:w="7020" w:type="dxa"/>
          </w:tcPr>
          <w:p w14:paraId="5D5822CF" w14:textId="77777777" w:rsidR="007A54E0" w:rsidRPr="00DF0BA8" w:rsidRDefault="007A54E0" w:rsidP="003E478F">
            <w:pPr>
              <w:pStyle w:val="HELPsbodycopy"/>
            </w:pPr>
          </w:p>
        </w:tc>
      </w:tr>
      <w:tr w:rsidR="007A54E0" w:rsidRPr="00246EBB" w14:paraId="12A29B1A" w14:textId="77777777" w:rsidTr="003E478F">
        <w:trPr>
          <w:trHeight w:val="720"/>
        </w:trPr>
        <w:tc>
          <w:tcPr>
            <w:tcW w:w="3145" w:type="dxa"/>
          </w:tcPr>
          <w:p w14:paraId="3A10FC04" w14:textId="77777777" w:rsidR="007A54E0" w:rsidRPr="00DF0BA8" w:rsidRDefault="007A54E0" w:rsidP="003E478F">
            <w:pPr>
              <w:pStyle w:val="HELPsbodycopy"/>
            </w:pPr>
          </w:p>
        </w:tc>
        <w:tc>
          <w:tcPr>
            <w:tcW w:w="7020" w:type="dxa"/>
          </w:tcPr>
          <w:p w14:paraId="38A0F9F9" w14:textId="77777777" w:rsidR="007A54E0" w:rsidRPr="00DF0BA8" w:rsidRDefault="007A54E0" w:rsidP="003E478F">
            <w:pPr>
              <w:pStyle w:val="HELPsbodycopy"/>
            </w:pPr>
          </w:p>
        </w:tc>
      </w:tr>
    </w:tbl>
    <w:p w14:paraId="0324FF87" w14:textId="77777777" w:rsidR="007A54E0" w:rsidRPr="00880DC3" w:rsidRDefault="007A54E0" w:rsidP="007A54E0">
      <w:pPr>
        <w:pStyle w:val="HELPsbodycopy"/>
        <w:rPr>
          <w:sz w:val="22"/>
        </w:rPr>
      </w:pPr>
    </w:p>
    <w:p w14:paraId="3D6B91AB" w14:textId="77777777" w:rsidR="007A54E0" w:rsidRDefault="007A54E0" w:rsidP="007A54E0">
      <w:pPr>
        <w:pStyle w:val="HELPsbodycopy"/>
        <w:contextualSpacing/>
      </w:pPr>
      <w:r w:rsidRPr="00DF0BA8">
        <w:t>Who is a trusted adult you can talk about your feelings and mental health?</w:t>
      </w:r>
      <w:r w:rsidRPr="00DF0BA8">
        <w:br w:type="page"/>
      </w:r>
    </w:p>
    <w:p w14:paraId="62C02CBB" w14:textId="77777777" w:rsidR="007A54E0" w:rsidRDefault="007A54E0" w:rsidP="007A54E0">
      <w:pPr>
        <w:pStyle w:val="HELPsbodycopy"/>
        <w:contextualSpacing/>
        <w:rPr>
          <w:b/>
        </w:rPr>
      </w:pPr>
    </w:p>
    <w:p w14:paraId="0180EA17" w14:textId="77777777" w:rsidR="007A54E0" w:rsidRPr="003E54B5" w:rsidRDefault="007A54E0" w:rsidP="007A54E0">
      <w:pPr>
        <w:pStyle w:val="HELPsbodycopy"/>
        <w:contextualSpacing/>
        <w:rPr>
          <w:rFonts w:eastAsia="Arial"/>
          <w:b/>
          <w:sz w:val="22"/>
          <w:szCs w:val="22"/>
        </w:rPr>
      </w:pPr>
      <w:r w:rsidRPr="003E54B5">
        <w:rPr>
          <w:b/>
        </w:rPr>
        <w:t xml:space="preserve">Attachment 1.4a: Favorite Song List </w:t>
      </w:r>
    </w:p>
    <w:p w14:paraId="49A113E6" w14:textId="77777777" w:rsidR="007A54E0" w:rsidRPr="002A49F8" w:rsidRDefault="007A54E0" w:rsidP="007A54E0">
      <w:pPr>
        <w:rPr>
          <w:rFonts w:ascii="Arial" w:eastAsia="Arial" w:hAnsi="Arial" w:cs="Arial"/>
          <w:b/>
          <w:sz w:val="22"/>
          <w:szCs w:val="22"/>
        </w:rPr>
      </w:pPr>
    </w:p>
    <w:p w14:paraId="43854A74" w14:textId="77777777" w:rsidR="007A54E0" w:rsidRPr="0079473D" w:rsidRDefault="007A54E0" w:rsidP="007A54E0">
      <w:pPr>
        <w:pStyle w:val="HELPsbodycopy"/>
      </w:pPr>
      <w:r w:rsidRPr="00880DC3">
        <w:t>Make a music playlist that brings your spirits up and motivates you. These should be uplifting, positive songs. Listen to this playlist when you’re feeling down!</w:t>
      </w:r>
    </w:p>
    <w:p w14:paraId="6B8618A8" w14:textId="77777777" w:rsidR="007A54E0" w:rsidRDefault="007A54E0" w:rsidP="007A54E0">
      <w:pPr>
        <w:jc w:val="center"/>
        <w:rPr>
          <w:rFonts w:ascii="Arial" w:eastAsia="Arial" w:hAnsi="Arial" w:cs="Arial"/>
          <w:sz w:val="22"/>
          <w:szCs w:val="22"/>
        </w:rPr>
      </w:pPr>
    </w:p>
    <w:tbl>
      <w:tblPr>
        <w:tblW w:w="93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rsidR="007A54E0" w14:paraId="760207C8" w14:textId="77777777" w:rsidTr="003E478F">
        <w:trPr>
          <w:trHeight w:val="576"/>
          <w:jc w:val="center"/>
        </w:trPr>
        <w:tc>
          <w:tcPr>
            <w:tcW w:w="9360" w:type="dxa"/>
            <w:shd w:val="clear" w:color="auto" w:fill="auto"/>
            <w:tcMar>
              <w:top w:w="100" w:type="dxa"/>
              <w:left w:w="100" w:type="dxa"/>
              <w:bottom w:w="100" w:type="dxa"/>
              <w:right w:w="100" w:type="dxa"/>
            </w:tcMar>
          </w:tcPr>
          <w:p w14:paraId="126CE10A" w14:textId="77777777" w:rsidR="007A54E0" w:rsidRDefault="007A54E0" w:rsidP="003E478F">
            <w:pPr>
              <w:widowControl w:val="0"/>
              <w:pBdr>
                <w:top w:val="nil"/>
                <w:left w:val="nil"/>
                <w:bottom w:val="nil"/>
                <w:right w:val="nil"/>
                <w:between w:val="nil"/>
              </w:pBdr>
              <w:spacing w:line="480" w:lineRule="auto"/>
              <w:rPr>
                <w:rFonts w:ascii="Arial" w:eastAsia="Arial" w:hAnsi="Arial" w:cs="Arial"/>
                <w:sz w:val="22"/>
                <w:szCs w:val="22"/>
              </w:rPr>
            </w:pPr>
          </w:p>
        </w:tc>
      </w:tr>
      <w:tr w:rsidR="007A54E0" w14:paraId="3B6D744F" w14:textId="77777777" w:rsidTr="003E478F">
        <w:trPr>
          <w:trHeight w:val="576"/>
          <w:jc w:val="center"/>
        </w:trPr>
        <w:tc>
          <w:tcPr>
            <w:tcW w:w="9360" w:type="dxa"/>
            <w:shd w:val="clear" w:color="auto" w:fill="auto"/>
            <w:tcMar>
              <w:top w:w="100" w:type="dxa"/>
              <w:left w:w="100" w:type="dxa"/>
              <w:bottom w:w="100" w:type="dxa"/>
              <w:right w:w="100" w:type="dxa"/>
            </w:tcMar>
          </w:tcPr>
          <w:p w14:paraId="46F18AFA" w14:textId="77777777" w:rsidR="007A54E0" w:rsidRDefault="007A54E0" w:rsidP="003E478F">
            <w:pPr>
              <w:widowControl w:val="0"/>
              <w:pBdr>
                <w:top w:val="nil"/>
                <w:left w:val="nil"/>
                <w:bottom w:val="nil"/>
                <w:right w:val="nil"/>
                <w:between w:val="nil"/>
              </w:pBdr>
              <w:spacing w:line="480" w:lineRule="auto"/>
              <w:rPr>
                <w:rFonts w:ascii="Arial" w:eastAsia="Arial" w:hAnsi="Arial" w:cs="Arial"/>
                <w:sz w:val="22"/>
                <w:szCs w:val="22"/>
              </w:rPr>
            </w:pPr>
          </w:p>
        </w:tc>
      </w:tr>
      <w:tr w:rsidR="007A54E0" w14:paraId="1F8E722A" w14:textId="77777777" w:rsidTr="003E478F">
        <w:trPr>
          <w:trHeight w:val="576"/>
          <w:jc w:val="center"/>
        </w:trPr>
        <w:tc>
          <w:tcPr>
            <w:tcW w:w="9360" w:type="dxa"/>
            <w:shd w:val="clear" w:color="auto" w:fill="auto"/>
            <w:tcMar>
              <w:top w:w="100" w:type="dxa"/>
              <w:left w:w="100" w:type="dxa"/>
              <w:bottom w:w="100" w:type="dxa"/>
              <w:right w:w="100" w:type="dxa"/>
            </w:tcMar>
          </w:tcPr>
          <w:p w14:paraId="7113CC38" w14:textId="77777777" w:rsidR="007A54E0" w:rsidRDefault="007A54E0" w:rsidP="003E478F">
            <w:pPr>
              <w:widowControl w:val="0"/>
              <w:pBdr>
                <w:top w:val="nil"/>
                <w:left w:val="nil"/>
                <w:bottom w:val="nil"/>
                <w:right w:val="nil"/>
                <w:between w:val="nil"/>
              </w:pBdr>
              <w:spacing w:line="480" w:lineRule="auto"/>
              <w:rPr>
                <w:rFonts w:ascii="Arial" w:eastAsia="Arial" w:hAnsi="Arial" w:cs="Arial"/>
                <w:sz w:val="22"/>
                <w:szCs w:val="22"/>
              </w:rPr>
            </w:pPr>
          </w:p>
        </w:tc>
      </w:tr>
      <w:tr w:rsidR="007A54E0" w14:paraId="41464BA9" w14:textId="77777777" w:rsidTr="003E478F">
        <w:trPr>
          <w:trHeight w:val="576"/>
          <w:jc w:val="center"/>
        </w:trPr>
        <w:tc>
          <w:tcPr>
            <w:tcW w:w="9360" w:type="dxa"/>
            <w:shd w:val="clear" w:color="auto" w:fill="auto"/>
            <w:tcMar>
              <w:top w:w="100" w:type="dxa"/>
              <w:left w:w="100" w:type="dxa"/>
              <w:bottom w:w="100" w:type="dxa"/>
              <w:right w:w="100" w:type="dxa"/>
            </w:tcMar>
          </w:tcPr>
          <w:p w14:paraId="36BE6570" w14:textId="77777777" w:rsidR="007A54E0" w:rsidRDefault="007A54E0" w:rsidP="003E478F">
            <w:pPr>
              <w:widowControl w:val="0"/>
              <w:pBdr>
                <w:top w:val="nil"/>
                <w:left w:val="nil"/>
                <w:bottom w:val="nil"/>
                <w:right w:val="nil"/>
                <w:between w:val="nil"/>
              </w:pBdr>
              <w:spacing w:line="480" w:lineRule="auto"/>
              <w:rPr>
                <w:rFonts w:ascii="Arial" w:eastAsia="Arial" w:hAnsi="Arial" w:cs="Arial"/>
                <w:sz w:val="22"/>
                <w:szCs w:val="22"/>
              </w:rPr>
            </w:pPr>
          </w:p>
        </w:tc>
      </w:tr>
      <w:tr w:rsidR="007A54E0" w14:paraId="3B8E5E5A" w14:textId="77777777" w:rsidTr="003E478F">
        <w:trPr>
          <w:trHeight w:val="576"/>
          <w:jc w:val="center"/>
        </w:trPr>
        <w:tc>
          <w:tcPr>
            <w:tcW w:w="9360" w:type="dxa"/>
            <w:shd w:val="clear" w:color="auto" w:fill="auto"/>
            <w:tcMar>
              <w:top w:w="100" w:type="dxa"/>
              <w:left w:w="100" w:type="dxa"/>
              <w:bottom w:w="100" w:type="dxa"/>
              <w:right w:w="100" w:type="dxa"/>
            </w:tcMar>
          </w:tcPr>
          <w:p w14:paraId="40D1614B" w14:textId="77777777" w:rsidR="007A54E0" w:rsidRDefault="007A54E0" w:rsidP="003E478F">
            <w:pPr>
              <w:widowControl w:val="0"/>
              <w:pBdr>
                <w:top w:val="nil"/>
                <w:left w:val="nil"/>
                <w:bottom w:val="nil"/>
                <w:right w:val="nil"/>
                <w:between w:val="nil"/>
              </w:pBdr>
              <w:spacing w:line="480" w:lineRule="auto"/>
              <w:rPr>
                <w:rFonts w:ascii="Arial" w:eastAsia="Arial" w:hAnsi="Arial" w:cs="Arial"/>
                <w:sz w:val="22"/>
                <w:szCs w:val="22"/>
              </w:rPr>
            </w:pPr>
          </w:p>
        </w:tc>
      </w:tr>
      <w:tr w:rsidR="007A54E0" w14:paraId="5AC17B2B" w14:textId="77777777" w:rsidTr="003E478F">
        <w:trPr>
          <w:trHeight w:val="576"/>
          <w:jc w:val="center"/>
        </w:trPr>
        <w:tc>
          <w:tcPr>
            <w:tcW w:w="9360" w:type="dxa"/>
            <w:shd w:val="clear" w:color="auto" w:fill="auto"/>
            <w:tcMar>
              <w:top w:w="100" w:type="dxa"/>
              <w:left w:w="100" w:type="dxa"/>
              <w:bottom w:w="100" w:type="dxa"/>
              <w:right w:w="100" w:type="dxa"/>
            </w:tcMar>
          </w:tcPr>
          <w:p w14:paraId="5FC66FF2" w14:textId="77777777" w:rsidR="007A54E0" w:rsidRDefault="007A54E0" w:rsidP="003E478F">
            <w:pPr>
              <w:widowControl w:val="0"/>
              <w:pBdr>
                <w:top w:val="nil"/>
                <w:left w:val="nil"/>
                <w:bottom w:val="nil"/>
                <w:right w:val="nil"/>
                <w:between w:val="nil"/>
              </w:pBdr>
              <w:spacing w:line="480" w:lineRule="auto"/>
              <w:rPr>
                <w:rFonts w:ascii="Arial" w:eastAsia="Arial" w:hAnsi="Arial" w:cs="Arial"/>
                <w:sz w:val="22"/>
                <w:szCs w:val="22"/>
              </w:rPr>
            </w:pPr>
          </w:p>
        </w:tc>
      </w:tr>
      <w:tr w:rsidR="007A54E0" w14:paraId="2D2F1036" w14:textId="77777777" w:rsidTr="003E478F">
        <w:trPr>
          <w:trHeight w:val="576"/>
          <w:jc w:val="center"/>
        </w:trPr>
        <w:tc>
          <w:tcPr>
            <w:tcW w:w="9360" w:type="dxa"/>
            <w:shd w:val="clear" w:color="auto" w:fill="auto"/>
            <w:tcMar>
              <w:top w:w="100" w:type="dxa"/>
              <w:left w:w="100" w:type="dxa"/>
              <w:bottom w:w="100" w:type="dxa"/>
              <w:right w:w="100" w:type="dxa"/>
            </w:tcMar>
          </w:tcPr>
          <w:p w14:paraId="4B9EFBCF" w14:textId="77777777" w:rsidR="007A54E0" w:rsidRDefault="007A54E0" w:rsidP="003E478F">
            <w:pPr>
              <w:widowControl w:val="0"/>
              <w:pBdr>
                <w:top w:val="nil"/>
                <w:left w:val="nil"/>
                <w:bottom w:val="nil"/>
                <w:right w:val="nil"/>
                <w:between w:val="nil"/>
              </w:pBdr>
              <w:spacing w:line="480" w:lineRule="auto"/>
              <w:rPr>
                <w:rFonts w:ascii="Arial" w:eastAsia="Arial" w:hAnsi="Arial" w:cs="Arial"/>
                <w:sz w:val="22"/>
                <w:szCs w:val="22"/>
              </w:rPr>
            </w:pPr>
          </w:p>
        </w:tc>
      </w:tr>
      <w:tr w:rsidR="007A54E0" w14:paraId="3693F38E" w14:textId="77777777" w:rsidTr="003E478F">
        <w:trPr>
          <w:trHeight w:val="576"/>
          <w:jc w:val="center"/>
        </w:trPr>
        <w:tc>
          <w:tcPr>
            <w:tcW w:w="9360" w:type="dxa"/>
            <w:shd w:val="clear" w:color="auto" w:fill="auto"/>
            <w:tcMar>
              <w:top w:w="100" w:type="dxa"/>
              <w:left w:w="100" w:type="dxa"/>
              <w:bottom w:w="100" w:type="dxa"/>
              <w:right w:w="100" w:type="dxa"/>
            </w:tcMar>
          </w:tcPr>
          <w:p w14:paraId="018DC38F" w14:textId="77777777" w:rsidR="007A54E0" w:rsidRDefault="007A54E0" w:rsidP="003E478F">
            <w:pPr>
              <w:widowControl w:val="0"/>
              <w:pBdr>
                <w:top w:val="nil"/>
                <w:left w:val="nil"/>
                <w:bottom w:val="nil"/>
                <w:right w:val="nil"/>
                <w:between w:val="nil"/>
              </w:pBdr>
              <w:spacing w:line="480" w:lineRule="auto"/>
              <w:rPr>
                <w:rFonts w:ascii="Arial" w:eastAsia="Arial" w:hAnsi="Arial" w:cs="Arial"/>
                <w:sz w:val="22"/>
                <w:szCs w:val="22"/>
              </w:rPr>
            </w:pPr>
          </w:p>
        </w:tc>
      </w:tr>
      <w:tr w:rsidR="007A54E0" w14:paraId="68DD3C06" w14:textId="77777777" w:rsidTr="003E478F">
        <w:trPr>
          <w:trHeight w:val="576"/>
          <w:jc w:val="center"/>
        </w:trPr>
        <w:tc>
          <w:tcPr>
            <w:tcW w:w="9360" w:type="dxa"/>
            <w:shd w:val="clear" w:color="auto" w:fill="auto"/>
            <w:tcMar>
              <w:top w:w="100" w:type="dxa"/>
              <w:left w:w="100" w:type="dxa"/>
              <w:bottom w:w="100" w:type="dxa"/>
              <w:right w:w="100" w:type="dxa"/>
            </w:tcMar>
          </w:tcPr>
          <w:p w14:paraId="64F367AD" w14:textId="77777777" w:rsidR="007A54E0" w:rsidRDefault="007A54E0" w:rsidP="003E478F">
            <w:pPr>
              <w:widowControl w:val="0"/>
              <w:pBdr>
                <w:top w:val="nil"/>
                <w:left w:val="nil"/>
                <w:bottom w:val="nil"/>
                <w:right w:val="nil"/>
                <w:between w:val="nil"/>
              </w:pBdr>
              <w:spacing w:line="480" w:lineRule="auto"/>
              <w:rPr>
                <w:rFonts w:ascii="Arial" w:eastAsia="Arial" w:hAnsi="Arial" w:cs="Arial"/>
                <w:sz w:val="22"/>
                <w:szCs w:val="22"/>
              </w:rPr>
            </w:pPr>
          </w:p>
        </w:tc>
      </w:tr>
    </w:tbl>
    <w:p w14:paraId="2C83F005" w14:textId="77777777" w:rsidR="007A54E0" w:rsidRDefault="007A54E0" w:rsidP="007A54E0">
      <w:pPr>
        <w:jc w:val="center"/>
        <w:rPr>
          <w:rFonts w:ascii="Arial" w:eastAsia="Arial" w:hAnsi="Arial" w:cs="Arial"/>
          <w:sz w:val="22"/>
          <w:szCs w:val="22"/>
        </w:rPr>
      </w:pPr>
    </w:p>
    <w:p w14:paraId="5C9BC84E" w14:textId="77777777" w:rsidR="007A54E0" w:rsidRDefault="007A54E0" w:rsidP="007A54E0">
      <w:pPr>
        <w:jc w:val="center"/>
        <w:rPr>
          <w:rFonts w:ascii="Arial" w:eastAsia="Arial" w:hAnsi="Arial" w:cs="Arial"/>
          <w:b/>
          <w:sz w:val="22"/>
          <w:szCs w:val="22"/>
        </w:rPr>
      </w:pPr>
      <w:r>
        <w:rPr>
          <w:rFonts w:ascii="Arial" w:eastAsia="Arial" w:hAnsi="Arial" w:cs="Arial"/>
          <w:b/>
          <w:noProof/>
          <w:sz w:val="22"/>
          <w:szCs w:val="22"/>
        </w:rPr>
        <w:drawing>
          <wp:inline distT="0" distB="0" distL="0" distR="0" wp14:anchorId="1A3B3761" wp14:editId="0C860F59">
            <wp:extent cx="2277637" cy="2277637"/>
            <wp:effectExtent l="0" t="0" r="0" b="0"/>
            <wp:docPr id="2" name="Picture 2" descr="A blue music player with green ear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music player with green earphon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8196" cy="2278196"/>
                    </a:xfrm>
                    <a:prstGeom prst="rect">
                      <a:avLst/>
                    </a:prstGeom>
                  </pic:spPr>
                </pic:pic>
              </a:graphicData>
            </a:graphic>
          </wp:inline>
        </w:drawing>
      </w:r>
    </w:p>
    <w:p w14:paraId="5F604608" w14:textId="77777777" w:rsidR="007A54E0" w:rsidRDefault="007A54E0" w:rsidP="007A54E0">
      <w:pPr>
        <w:pStyle w:val="HELPssubhead"/>
        <w:contextualSpacing/>
      </w:pPr>
    </w:p>
    <w:p w14:paraId="0B6B77C0" w14:textId="77777777" w:rsidR="007A54E0" w:rsidRDefault="007A54E0" w:rsidP="007A54E0">
      <w:pPr>
        <w:pStyle w:val="HELPssubhead"/>
        <w:contextualSpacing/>
      </w:pPr>
      <w:r>
        <w:t>Attachment 1.4b: Writing Prompts</w:t>
      </w:r>
    </w:p>
    <w:p w14:paraId="34DDC83C" w14:textId="77777777" w:rsidR="007A54E0" w:rsidRPr="003E54B5" w:rsidRDefault="007A54E0" w:rsidP="007A54E0">
      <w:pPr>
        <w:pStyle w:val="HELPsbodycopy"/>
        <w:rPr>
          <w:i/>
        </w:rPr>
      </w:pPr>
      <w:r w:rsidRPr="008465AE">
        <w:rPr>
          <w:b/>
          <w:bCs/>
        </w:rPr>
        <w:t>Directions:</w:t>
      </w:r>
      <w:r w:rsidRPr="008465AE">
        <w:t xml:space="preserve"> </w:t>
      </w:r>
      <w:r w:rsidRPr="003E54B5">
        <w:rPr>
          <w:i/>
        </w:rPr>
        <w:t xml:space="preserve">Pick a writing prompt below to journal or you can do your own free writing. This journal does not have to be turned in. </w:t>
      </w:r>
    </w:p>
    <w:p w14:paraId="3B576436" w14:textId="77777777" w:rsidR="007A54E0" w:rsidRDefault="007A54E0" w:rsidP="007A54E0">
      <w:pPr>
        <w:rPr>
          <w:rFonts w:ascii="Arial" w:eastAsia="Arial" w:hAnsi="Arial" w:cs="Arial"/>
          <w:sz w:val="22"/>
          <w:szCs w:val="22"/>
        </w:rPr>
      </w:pPr>
    </w:p>
    <w:p w14:paraId="22AC5139" w14:textId="77777777" w:rsidR="007A54E0" w:rsidRPr="008465AE" w:rsidRDefault="007A54E0" w:rsidP="007A54E0">
      <w:pPr>
        <w:pStyle w:val="HELPssubhead"/>
      </w:pPr>
      <w:r w:rsidRPr="008465AE">
        <w:t>Writing Prompts:</w:t>
      </w:r>
    </w:p>
    <w:p w14:paraId="47B4B6DF" w14:textId="77777777" w:rsidR="007A54E0" w:rsidRPr="008465AE" w:rsidRDefault="007A54E0" w:rsidP="007A54E0">
      <w:pPr>
        <w:pStyle w:val="HELPsbulletedlist"/>
        <w:ind w:hanging="270"/>
      </w:pPr>
      <w:r w:rsidRPr="008465AE">
        <w:t>What makes you happy in the morning?</w:t>
      </w:r>
    </w:p>
    <w:p w14:paraId="7AD86791" w14:textId="77777777" w:rsidR="007A54E0" w:rsidRPr="008465AE" w:rsidRDefault="007A54E0" w:rsidP="007A54E0">
      <w:pPr>
        <w:pStyle w:val="HELPsbulletedlist"/>
        <w:ind w:hanging="270"/>
      </w:pPr>
      <w:r w:rsidRPr="008465AE">
        <w:t>Write down 3 things you love most about yourself.</w:t>
      </w:r>
    </w:p>
    <w:p w14:paraId="5B0A2EB8" w14:textId="77777777" w:rsidR="007A54E0" w:rsidRPr="008465AE" w:rsidRDefault="007A54E0" w:rsidP="007A54E0">
      <w:pPr>
        <w:pStyle w:val="HELPsbulletedlist"/>
        <w:ind w:hanging="270"/>
      </w:pPr>
      <w:r w:rsidRPr="008465AE">
        <w:t>Where do you see yourself 5, 10, or 15 years from now?</w:t>
      </w:r>
    </w:p>
    <w:p w14:paraId="30AF2B3A" w14:textId="77777777" w:rsidR="007A54E0" w:rsidRPr="008465AE" w:rsidRDefault="007A54E0" w:rsidP="007A54E0">
      <w:pPr>
        <w:pStyle w:val="HELPsbulletedlist"/>
        <w:ind w:hanging="270"/>
      </w:pPr>
      <w:r w:rsidRPr="008465AE">
        <w:t>Write down things you would like to improve in your life and what action you can take to improve each one.</w:t>
      </w:r>
    </w:p>
    <w:p w14:paraId="4B1A1681" w14:textId="77777777" w:rsidR="007A54E0" w:rsidRPr="008465AE" w:rsidRDefault="007A54E0" w:rsidP="007A54E0">
      <w:pPr>
        <w:pStyle w:val="HELPsbulletedlist"/>
        <w:ind w:hanging="270"/>
      </w:pPr>
      <w:r w:rsidRPr="008465AE">
        <w:t>Write down things you should cut back on in your life. For example, junk food, binge-watching TV, amount of time spent on social media, etc.</w:t>
      </w:r>
    </w:p>
    <w:p w14:paraId="42DE22D0" w14:textId="77777777" w:rsidR="007A54E0" w:rsidRPr="008465AE" w:rsidRDefault="007A54E0" w:rsidP="007A54E0">
      <w:pPr>
        <w:pStyle w:val="HELPsbulletedlist"/>
        <w:ind w:hanging="270"/>
      </w:pPr>
      <w:r w:rsidRPr="008465AE">
        <w:t>Write about one of the happiest moments in your life.</w:t>
      </w:r>
    </w:p>
    <w:p w14:paraId="5EEA5822" w14:textId="77777777" w:rsidR="007A54E0" w:rsidRPr="008465AE" w:rsidRDefault="007A54E0" w:rsidP="007A54E0">
      <w:pPr>
        <w:pStyle w:val="HELPsbulletedlist"/>
        <w:ind w:hanging="270"/>
      </w:pPr>
      <w:r w:rsidRPr="008465AE">
        <w:t>Who are the people that make you feel happy? What is it about them that brings joy to your life?</w:t>
      </w:r>
    </w:p>
    <w:p w14:paraId="5F43F0A2" w14:textId="77777777" w:rsidR="007A54E0" w:rsidRPr="008465AE" w:rsidRDefault="007A54E0" w:rsidP="007A54E0">
      <w:pPr>
        <w:pStyle w:val="HELPsbulletedlist"/>
        <w:ind w:hanging="270"/>
      </w:pPr>
      <w:r w:rsidRPr="008465AE">
        <w:t>Describe what a perfect day looks like to you.</w:t>
      </w:r>
    </w:p>
    <w:p w14:paraId="4C73605A" w14:textId="77777777" w:rsidR="007A54E0" w:rsidRPr="008465AE" w:rsidRDefault="007A54E0" w:rsidP="007A54E0">
      <w:pPr>
        <w:pStyle w:val="HELPsbulletedlist"/>
        <w:ind w:hanging="270"/>
      </w:pPr>
      <w:r w:rsidRPr="008465AE">
        <w:t xml:space="preserve">When was the last time you did something that made you feel good? What was the action you took that brought you these positive feelings? </w:t>
      </w:r>
    </w:p>
    <w:p w14:paraId="01442CF3" w14:textId="77777777" w:rsidR="007A54E0" w:rsidRDefault="007A54E0" w:rsidP="007A54E0">
      <w:pPr>
        <w:pStyle w:val="HELPsbulletedlist"/>
        <w:ind w:hanging="270"/>
      </w:pPr>
      <w:r w:rsidRPr="008465AE">
        <w:t xml:space="preserve">When was the last time you did something kind for someone else? What was the act of kindness you did for them? </w:t>
      </w:r>
    </w:p>
    <w:p w14:paraId="2F7D07FF" w14:textId="77777777" w:rsidR="007A54E0" w:rsidRPr="008465AE" w:rsidRDefault="007A54E0" w:rsidP="007A54E0">
      <w:pPr>
        <w:pStyle w:val="HELPsbulletedlist"/>
        <w:ind w:hanging="270"/>
      </w:pPr>
      <w:r w:rsidRPr="008465AE">
        <w:rPr>
          <w:b/>
          <w:bCs/>
        </w:rPr>
        <w:t xml:space="preserve">Journal </w:t>
      </w:r>
      <w:r>
        <w:t>–</w:t>
      </w:r>
      <w:r w:rsidRPr="008465AE">
        <w:t xml:space="preserve"> Write your reflection below; you can use the space on the back of the paper as well</w:t>
      </w:r>
      <w:r>
        <w:t>.</w:t>
      </w:r>
    </w:p>
    <w:p w14:paraId="6AA8916F" w14:textId="77777777" w:rsidR="007A54E0" w:rsidRPr="00613FE7" w:rsidRDefault="007A54E0" w:rsidP="007A54E0">
      <w:pPr>
        <w:pStyle w:val="NoSpacing"/>
        <w:jc w:val="center"/>
      </w:pPr>
      <w:r w:rsidRPr="008465AE">
        <w:t>.</w:t>
      </w:r>
      <w:r>
        <w:t xml:space="preserve"> </w:t>
      </w:r>
      <w:r>
        <w:rPr>
          <w:noProof/>
        </w:rPr>
        <w:drawing>
          <wp:inline distT="0" distB="0" distL="0" distR="0" wp14:anchorId="5813F8E4" wp14:editId="2B1BAB6E">
            <wp:extent cx="1338146" cy="1338146"/>
            <wp:effectExtent l="0" t="0" r="0" b="0"/>
            <wp:docPr id="4" name="Picture 4" descr="A blue and green book with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green book with a pe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8146" cy="1338146"/>
                    </a:xfrm>
                    <a:prstGeom prst="rect">
                      <a:avLst/>
                    </a:prstGeom>
                  </pic:spPr>
                </pic:pic>
              </a:graphicData>
            </a:graphic>
          </wp:inline>
        </w:drawing>
      </w:r>
      <w:r>
        <w:br w:type="page"/>
      </w:r>
    </w:p>
    <w:p w14:paraId="5FE045D2" w14:textId="77777777" w:rsidR="007A54E0" w:rsidRDefault="007A54E0" w:rsidP="007A54E0">
      <w:pPr>
        <w:pStyle w:val="HELPssubhead"/>
        <w:contextualSpacing/>
      </w:pPr>
    </w:p>
    <w:p w14:paraId="39E38080" w14:textId="77777777" w:rsidR="007A54E0" w:rsidRPr="002A49F8" w:rsidRDefault="007A54E0" w:rsidP="007A54E0">
      <w:pPr>
        <w:pStyle w:val="HELPssubhead"/>
        <w:contextualSpacing/>
      </w:pPr>
      <w:r>
        <w:t xml:space="preserve">Attachment 1.4c: </w:t>
      </w:r>
      <w:r>
        <w:rPr>
          <w:i/>
        </w:rPr>
        <w:t>Yoga Pose Ideas</w:t>
      </w:r>
    </w:p>
    <w:p w14:paraId="67C587F6" w14:textId="77777777" w:rsidR="007A54E0" w:rsidRPr="008465AE" w:rsidRDefault="007A54E0" w:rsidP="007A54E0">
      <w:pPr>
        <w:pStyle w:val="HELPsbodycopy"/>
      </w:pPr>
      <w:r w:rsidRPr="008465AE">
        <w:rPr>
          <w:b/>
          <w:bCs/>
        </w:rPr>
        <w:t>Safety Tips</w:t>
      </w:r>
      <w:r w:rsidRPr="008465AE">
        <w:t xml:space="preserve"> - The pose should not cause pain or tension; only try poses you feel comfortable doing. If a pose shows one side of the body being used, remember to do the other side as well. Remember to breathe in and out during each pose you participate in.  </w:t>
      </w:r>
    </w:p>
    <w:p w14:paraId="1FFDE3ED" w14:textId="77777777" w:rsidR="007A54E0" w:rsidRDefault="007A54E0" w:rsidP="007A54E0">
      <w:pPr>
        <w:jc w:val="center"/>
        <w:rPr>
          <w:rFonts w:ascii="Arial" w:eastAsia="Arial" w:hAnsi="Arial" w:cs="Arial"/>
          <w:b/>
          <w:sz w:val="22"/>
          <w:szCs w:val="22"/>
        </w:rPr>
      </w:pPr>
    </w:p>
    <w:p w14:paraId="6A1DC2BA" w14:textId="77777777" w:rsidR="007A54E0" w:rsidRDefault="007A54E0" w:rsidP="007A54E0">
      <w:pPr>
        <w:jc w:val="center"/>
        <w:rPr>
          <w:rFonts w:ascii="Arial" w:eastAsia="Arial" w:hAnsi="Arial" w:cs="Arial"/>
          <w:b/>
          <w:sz w:val="22"/>
          <w:szCs w:val="22"/>
        </w:rPr>
      </w:pPr>
      <w:r>
        <w:rPr>
          <w:rFonts w:ascii="Arial" w:eastAsia="Arial" w:hAnsi="Arial" w:cs="Arial"/>
          <w:b/>
          <w:noProof/>
          <w:sz w:val="22"/>
          <w:szCs w:val="22"/>
        </w:rPr>
        <w:drawing>
          <wp:inline distT="0" distB="0" distL="0" distR="0" wp14:anchorId="680AEA94" wp14:editId="561C08AF">
            <wp:extent cx="6400800" cy="6563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Poses(9_POS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6563360"/>
                    </a:xfrm>
                    <a:prstGeom prst="rect">
                      <a:avLst/>
                    </a:prstGeom>
                  </pic:spPr>
                </pic:pic>
              </a:graphicData>
            </a:graphic>
          </wp:inline>
        </w:drawing>
      </w:r>
    </w:p>
    <w:p w14:paraId="12C44C4A" w14:textId="77777777" w:rsidR="007A54E0" w:rsidRDefault="007A54E0" w:rsidP="007A54E0">
      <w:pPr>
        <w:spacing w:after="120" w:line="276" w:lineRule="auto"/>
        <w:rPr>
          <w:rFonts w:ascii="Arial" w:eastAsia="Arial" w:hAnsi="Arial" w:cs="Arial"/>
          <w:b/>
          <w:sz w:val="22"/>
          <w:szCs w:val="22"/>
        </w:rPr>
      </w:pPr>
      <w:r>
        <w:br w:type="page"/>
      </w:r>
    </w:p>
    <w:p w14:paraId="0FAF69E2" w14:textId="77777777" w:rsidR="007A54E0" w:rsidRDefault="007A54E0" w:rsidP="007A54E0">
      <w:pPr>
        <w:pStyle w:val="HELPssubhead"/>
        <w:contextualSpacing/>
      </w:pPr>
    </w:p>
    <w:p w14:paraId="577DC304" w14:textId="77777777" w:rsidR="007A54E0" w:rsidRDefault="007A54E0" w:rsidP="007A54E0">
      <w:pPr>
        <w:pStyle w:val="HELPssubhead"/>
        <w:contextualSpacing/>
      </w:pPr>
      <w:r>
        <w:t xml:space="preserve">Attachment 1.4d: Discussion Topics </w:t>
      </w:r>
    </w:p>
    <w:p w14:paraId="0EAF47F9" w14:textId="77777777" w:rsidR="007A54E0" w:rsidRDefault="007A54E0" w:rsidP="007A54E0">
      <w:pPr>
        <w:pStyle w:val="HELPsbulletedlist"/>
      </w:pPr>
      <w:r>
        <w:t xml:space="preserve">What’s been the best part of your day so far? </w:t>
      </w:r>
    </w:p>
    <w:p w14:paraId="7568D4ED" w14:textId="77777777" w:rsidR="007A54E0" w:rsidRDefault="007A54E0" w:rsidP="007A54E0">
      <w:pPr>
        <w:pStyle w:val="HELPsbulletedlist"/>
      </w:pPr>
      <w:r>
        <w:t>What book are you reading right now? If they haven’t had time for reading lately, ask them to share the last great book they read or what titles are on their list for the future.</w:t>
      </w:r>
    </w:p>
    <w:p w14:paraId="51BD6E26" w14:textId="77777777" w:rsidR="007A54E0" w:rsidRDefault="007A54E0" w:rsidP="007A54E0">
      <w:pPr>
        <w:pStyle w:val="HELPsbulletedlist"/>
      </w:pPr>
      <w:r>
        <w:t xml:space="preserve">What’s the last thing you bought online that you really loved? </w:t>
      </w:r>
    </w:p>
    <w:p w14:paraId="6B3790C7" w14:textId="77777777" w:rsidR="007A54E0" w:rsidRDefault="007A54E0" w:rsidP="007A54E0">
      <w:pPr>
        <w:pStyle w:val="HELPsbulletedlist"/>
      </w:pPr>
      <w:r>
        <w:t xml:space="preserve">What would be your perfect weekend? </w:t>
      </w:r>
    </w:p>
    <w:p w14:paraId="4DBA0E7D" w14:textId="77777777" w:rsidR="007A54E0" w:rsidRDefault="007A54E0" w:rsidP="007A54E0">
      <w:pPr>
        <w:pStyle w:val="HELPsbulletedlist"/>
      </w:pPr>
      <w:r>
        <w:t xml:space="preserve">What’s something (besides your phone) that you take with you everywhere? </w:t>
      </w:r>
    </w:p>
    <w:p w14:paraId="75CAB656" w14:textId="77777777" w:rsidR="007A54E0" w:rsidRDefault="007A54E0" w:rsidP="007A54E0">
      <w:pPr>
        <w:pStyle w:val="HELPsbulletedlist"/>
      </w:pPr>
      <w:r>
        <w:t xml:space="preserve">What’s the last great show you binged? </w:t>
      </w:r>
    </w:p>
    <w:p w14:paraId="7CC1F4C7" w14:textId="77777777" w:rsidR="007A54E0" w:rsidRDefault="007A54E0" w:rsidP="007A54E0">
      <w:pPr>
        <w:pStyle w:val="HELPsbulletedlist"/>
      </w:pPr>
      <w:r>
        <w:t xml:space="preserve">If you started a business, what kind would it be? </w:t>
      </w:r>
    </w:p>
    <w:p w14:paraId="37D879F1" w14:textId="77777777" w:rsidR="007A54E0" w:rsidRDefault="007A54E0" w:rsidP="007A54E0">
      <w:pPr>
        <w:pStyle w:val="HELPsbulletedlist"/>
      </w:pPr>
      <w:r>
        <w:t>What’s your favorite season and why?</w:t>
      </w:r>
    </w:p>
    <w:p w14:paraId="06CAF1F0" w14:textId="77777777" w:rsidR="007A54E0" w:rsidRDefault="007A54E0" w:rsidP="007A54E0">
      <w:pPr>
        <w:pStyle w:val="HELPsbulletedlist"/>
      </w:pPr>
      <w:r>
        <w:t>What’s your hidden talent?</w:t>
      </w:r>
    </w:p>
    <w:p w14:paraId="32B0406E" w14:textId="77777777" w:rsidR="007A54E0" w:rsidRDefault="007A54E0" w:rsidP="007A54E0">
      <w:pPr>
        <w:pStyle w:val="HELPsbulletedlist"/>
      </w:pPr>
      <w:r>
        <w:t xml:space="preserve">What’s your favorite restaurant or favorite food? </w:t>
      </w:r>
    </w:p>
    <w:p w14:paraId="2EA4974D" w14:textId="77777777" w:rsidR="007A54E0" w:rsidRDefault="007A54E0" w:rsidP="007A54E0">
      <w:pPr>
        <w:pStyle w:val="HELPsbulletedlist"/>
      </w:pPr>
      <w:r>
        <w:t xml:space="preserve">Who is your favorite singer/actor/sports personality? </w:t>
      </w:r>
    </w:p>
    <w:p w14:paraId="7B4D288E" w14:textId="77777777" w:rsidR="007A54E0" w:rsidRDefault="007A54E0" w:rsidP="007A54E0">
      <w:pPr>
        <w:pStyle w:val="HELPsbulletedlist"/>
      </w:pPr>
      <w:r>
        <w:t>What’s the best birthday gift you’ve ever received?</w:t>
      </w:r>
    </w:p>
    <w:p w14:paraId="5A19C9A5" w14:textId="77777777" w:rsidR="007A54E0" w:rsidRDefault="007A54E0" w:rsidP="007A54E0">
      <w:pPr>
        <w:pStyle w:val="HELPsbulletedlist"/>
      </w:pPr>
      <w:r>
        <w:t xml:space="preserve">What would be your dream vacation? </w:t>
      </w:r>
    </w:p>
    <w:p w14:paraId="2A5994BC" w14:textId="77777777" w:rsidR="007A54E0" w:rsidRDefault="007A54E0" w:rsidP="007A54E0">
      <w:pPr>
        <w:pStyle w:val="HELPsbulletedlist"/>
      </w:pPr>
      <w:r>
        <w:t xml:space="preserve">What person in your life brings you the most joy? </w:t>
      </w:r>
    </w:p>
    <w:p w14:paraId="49ABC950" w14:textId="77777777" w:rsidR="007A54E0" w:rsidRDefault="007A54E0" w:rsidP="007A54E0">
      <w:pPr>
        <w:pStyle w:val="HELPsbulletedlist"/>
      </w:pPr>
      <w:r>
        <w:t>What is your favorite subject in school?</w:t>
      </w:r>
    </w:p>
    <w:p w14:paraId="5E56D3CF" w14:textId="77777777" w:rsidR="007A54E0" w:rsidRDefault="007A54E0" w:rsidP="007A54E0">
      <w:pPr>
        <w:pStyle w:val="HELPsbulletedlist"/>
        <w:numPr>
          <w:ilvl w:val="0"/>
          <w:numId w:val="0"/>
        </w:numPr>
        <w:ind w:left="360" w:hanging="360"/>
        <w:jc w:val="right"/>
      </w:pPr>
    </w:p>
    <w:p w14:paraId="1020F3F8" w14:textId="62654E2A" w:rsidR="007A54E0" w:rsidRPr="007A54E0" w:rsidRDefault="007A54E0" w:rsidP="007A54E0">
      <w:pPr>
        <w:spacing w:after="120" w:line="276" w:lineRule="auto"/>
        <w:jc w:val="center"/>
        <w:rPr>
          <w:rFonts w:ascii="Arial" w:eastAsia="Arial" w:hAnsi="Arial" w:cs="Arial"/>
          <w:b/>
          <w:sz w:val="22"/>
          <w:szCs w:val="22"/>
        </w:rPr>
      </w:pPr>
      <w:r>
        <w:rPr>
          <w:rFonts w:ascii="Arial" w:eastAsia="Arial" w:hAnsi="Arial" w:cs="Arial"/>
          <w:b/>
          <w:noProof/>
          <w:sz w:val="22"/>
          <w:szCs w:val="22"/>
        </w:rPr>
        <w:drawing>
          <wp:inline distT="0" distB="0" distL="0" distR="0" wp14:anchorId="01D0733D" wp14:editId="57403AC9">
            <wp:extent cx="3147432" cy="3147432"/>
            <wp:effectExtent l="0" t="0" r="0" b="0"/>
            <wp:docPr id="6" name="Picture 6" descr="A blue face with yellow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face with yellow text on i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7432" cy="3147432"/>
                    </a:xfrm>
                    <a:prstGeom prst="rect">
                      <a:avLst/>
                    </a:prstGeom>
                  </pic:spPr>
                </pic:pic>
              </a:graphicData>
            </a:graphic>
          </wp:inline>
        </w:drawing>
      </w:r>
    </w:p>
    <w:p w14:paraId="5B3C211F" w14:textId="77777777" w:rsidR="007A54E0" w:rsidRDefault="007A54E0" w:rsidP="007A54E0">
      <w:pPr>
        <w:pStyle w:val="HELPssubhead"/>
        <w:contextualSpacing/>
      </w:pPr>
      <w:r>
        <w:lastRenderedPageBreak/>
        <w:t xml:space="preserve">Attachment 1.4e: My Positive Action </w:t>
      </w:r>
    </w:p>
    <w:p w14:paraId="2CCF8CA9" w14:textId="77777777" w:rsidR="007A54E0" w:rsidRDefault="007A54E0" w:rsidP="007A54E0">
      <w:pPr>
        <w:pStyle w:val="HELPsbodycopy"/>
      </w:pPr>
      <w:r w:rsidRPr="006617F7">
        <w:rPr>
          <w:b/>
          <w:bCs/>
        </w:rPr>
        <w:t>Directions:</w:t>
      </w:r>
      <w:r w:rsidRPr="006617F7">
        <w:t xml:space="preserve"> For each of the statements below, describe a positive action you would take to keep your mental emotional health balanced. </w:t>
      </w:r>
    </w:p>
    <w:p w14:paraId="3154068A" w14:textId="77777777" w:rsidR="007A54E0" w:rsidRPr="006617F7" w:rsidRDefault="007A54E0" w:rsidP="007A54E0">
      <w:pPr>
        <w:pStyle w:val="HELPsbodycopy"/>
      </w:pPr>
    </w:p>
    <w:p w14:paraId="7F8B991F" w14:textId="77777777" w:rsidR="007A54E0" w:rsidRPr="006617F7" w:rsidRDefault="007A54E0" w:rsidP="007A54E0">
      <w:pPr>
        <w:pStyle w:val="HELPsbodycopy"/>
        <w:numPr>
          <w:ilvl w:val="0"/>
          <w:numId w:val="58"/>
        </w:numPr>
        <w:ind w:hanging="270"/>
      </w:pPr>
      <w:r w:rsidRPr="006617F7">
        <w:t>If someone hurt my feelings, I would…</w:t>
      </w:r>
    </w:p>
    <w:p w14:paraId="297E34EC" w14:textId="77777777" w:rsidR="007A54E0" w:rsidRDefault="007A54E0" w:rsidP="007A54E0">
      <w:pPr>
        <w:pStyle w:val="HELPsbodycopy"/>
        <w:ind w:hanging="270"/>
      </w:pPr>
    </w:p>
    <w:p w14:paraId="69C1028C" w14:textId="77777777" w:rsidR="007A54E0" w:rsidRDefault="007A54E0" w:rsidP="007A54E0">
      <w:pPr>
        <w:pStyle w:val="HELPsbodycopy"/>
        <w:ind w:hanging="270"/>
      </w:pPr>
    </w:p>
    <w:p w14:paraId="2C8B9345" w14:textId="77777777" w:rsidR="007A54E0" w:rsidRPr="006617F7" w:rsidRDefault="007A54E0" w:rsidP="007A54E0">
      <w:pPr>
        <w:pStyle w:val="HELPsbodycopy"/>
        <w:ind w:hanging="270"/>
      </w:pPr>
    </w:p>
    <w:p w14:paraId="019D92D0" w14:textId="77777777" w:rsidR="007A54E0" w:rsidRPr="006617F7" w:rsidRDefault="007A54E0" w:rsidP="007A54E0">
      <w:pPr>
        <w:pStyle w:val="HELPsbodycopy"/>
        <w:numPr>
          <w:ilvl w:val="0"/>
          <w:numId w:val="58"/>
        </w:numPr>
        <w:ind w:hanging="270"/>
      </w:pPr>
      <w:r w:rsidRPr="006617F7">
        <w:t>If I was thinking about joining an after-school activity, I would…</w:t>
      </w:r>
    </w:p>
    <w:p w14:paraId="1515F9C0" w14:textId="77777777" w:rsidR="007A54E0" w:rsidRDefault="007A54E0" w:rsidP="007A54E0">
      <w:pPr>
        <w:pStyle w:val="HELPsbodycopy"/>
        <w:ind w:hanging="270"/>
      </w:pPr>
    </w:p>
    <w:p w14:paraId="071AF978" w14:textId="77777777" w:rsidR="007A54E0" w:rsidRDefault="007A54E0" w:rsidP="007A54E0">
      <w:pPr>
        <w:pStyle w:val="HELPsbodycopy"/>
        <w:ind w:hanging="270"/>
      </w:pPr>
    </w:p>
    <w:p w14:paraId="30E130D9" w14:textId="77777777" w:rsidR="007A54E0" w:rsidRPr="006617F7" w:rsidRDefault="007A54E0" w:rsidP="007A54E0">
      <w:pPr>
        <w:pStyle w:val="HELPsbodycopy"/>
        <w:ind w:hanging="270"/>
      </w:pPr>
    </w:p>
    <w:p w14:paraId="4A1BB229" w14:textId="77777777" w:rsidR="007A54E0" w:rsidRPr="006617F7" w:rsidRDefault="007A54E0" w:rsidP="007A54E0">
      <w:pPr>
        <w:pStyle w:val="HELPsbodycopy"/>
        <w:numPr>
          <w:ilvl w:val="0"/>
          <w:numId w:val="58"/>
        </w:numPr>
        <w:ind w:hanging="270"/>
      </w:pPr>
      <w:r w:rsidRPr="006617F7">
        <w:t>If I failed a test, I would…</w:t>
      </w:r>
    </w:p>
    <w:p w14:paraId="238EAF5E" w14:textId="77777777" w:rsidR="007A54E0" w:rsidRDefault="007A54E0" w:rsidP="007A54E0">
      <w:pPr>
        <w:pStyle w:val="HELPsbodycopy"/>
        <w:ind w:hanging="270"/>
      </w:pPr>
    </w:p>
    <w:p w14:paraId="33EA6A90" w14:textId="77777777" w:rsidR="007A54E0" w:rsidRDefault="007A54E0" w:rsidP="007A54E0">
      <w:pPr>
        <w:pStyle w:val="HELPsbodycopy"/>
        <w:ind w:hanging="270"/>
      </w:pPr>
    </w:p>
    <w:p w14:paraId="4306DFBE" w14:textId="77777777" w:rsidR="007A54E0" w:rsidRPr="006617F7" w:rsidRDefault="007A54E0" w:rsidP="007A54E0">
      <w:pPr>
        <w:pStyle w:val="HELPsbodycopy"/>
        <w:ind w:hanging="270"/>
      </w:pPr>
    </w:p>
    <w:p w14:paraId="79C25629" w14:textId="77777777" w:rsidR="007A54E0" w:rsidRPr="006617F7" w:rsidRDefault="007A54E0" w:rsidP="007A54E0">
      <w:pPr>
        <w:pStyle w:val="HELPsbodycopy"/>
        <w:numPr>
          <w:ilvl w:val="0"/>
          <w:numId w:val="58"/>
        </w:numPr>
        <w:ind w:hanging="270"/>
      </w:pPr>
      <w:r w:rsidRPr="006617F7">
        <w:t>If my partner broke up with me, I would…</w:t>
      </w:r>
    </w:p>
    <w:p w14:paraId="2F705071" w14:textId="77777777" w:rsidR="007A54E0" w:rsidRDefault="007A54E0" w:rsidP="007A54E0">
      <w:pPr>
        <w:pStyle w:val="HELPsbodycopy"/>
        <w:ind w:hanging="270"/>
      </w:pPr>
    </w:p>
    <w:p w14:paraId="02CAC7F6" w14:textId="77777777" w:rsidR="007A54E0" w:rsidRDefault="007A54E0" w:rsidP="007A54E0">
      <w:pPr>
        <w:pStyle w:val="HELPsbodycopy"/>
        <w:ind w:hanging="270"/>
      </w:pPr>
    </w:p>
    <w:p w14:paraId="3865D1BA" w14:textId="77777777" w:rsidR="007A54E0" w:rsidRDefault="007A54E0" w:rsidP="007A54E0">
      <w:pPr>
        <w:pStyle w:val="HELPsbodycopy"/>
        <w:ind w:hanging="270"/>
      </w:pPr>
    </w:p>
    <w:p w14:paraId="352BB09A" w14:textId="77777777" w:rsidR="007A54E0" w:rsidRPr="006617F7" w:rsidRDefault="007A54E0" w:rsidP="007A54E0">
      <w:pPr>
        <w:pStyle w:val="HELPsbodycopy"/>
        <w:ind w:hanging="270"/>
      </w:pPr>
    </w:p>
    <w:p w14:paraId="6822E13B" w14:textId="77777777" w:rsidR="007A54E0" w:rsidRPr="006617F7" w:rsidRDefault="007A54E0" w:rsidP="007A54E0">
      <w:pPr>
        <w:pStyle w:val="HELPsbodycopy"/>
        <w:numPr>
          <w:ilvl w:val="0"/>
          <w:numId w:val="58"/>
        </w:numPr>
        <w:ind w:hanging="270"/>
      </w:pPr>
      <w:r w:rsidRPr="006617F7">
        <w:t>If I experienced troublesome feelings (anxious, depressed, upset, overwhelmed, etc.), I would…</w:t>
      </w:r>
    </w:p>
    <w:p w14:paraId="1D2773BF" w14:textId="77777777" w:rsidR="007A54E0" w:rsidRDefault="007A54E0" w:rsidP="007A54E0">
      <w:pPr>
        <w:pStyle w:val="HELPsbodycopy"/>
        <w:ind w:hanging="270"/>
      </w:pPr>
    </w:p>
    <w:p w14:paraId="0D901BAA" w14:textId="77777777" w:rsidR="007A54E0" w:rsidRDefault="007A54E0" w:rsidP="007A54E0">
      <w:pPr>
        <w:pStyle w:val="HELPsbodycopy"/>
        <w:ind w:hanging="270"/>
      </w:pPr>
    </w:p>
    <w:p w14:paraId="6C8201DA" w14:textId="77777777" w:rsidR="007A54E0" w:rsidRDefault="007A54E0" w:rsidP="007A54E0">
      <w:pPr>
        <w:pStyle w:val="HELPsbodycopy"/>
        <w:ind w:hanging="270"/>
      </w:pPr>
    </w:p>
    <w:p w14:paraId="528DF1C5" w14:textId="77777777" w:rsidR="007A54E0" w:rsidRPr="006617F7" w:rsidRDefault="007A54E0" w:rsidP="007A54E0">
      <w:pPr>
        <w:pStyle w:val="HELPsbodycopy"/>
        <w:ind w:hanging="270"/>
      </w:pPr>
    </w:p>
    <w:p w14:paraId="2A80E9DC" w14:textId="77777777" w:rsidR="007A54E0" w:rsidRPr="006617F7" w:rsidRDefault="007A54E0" w:rsidP="007A54E0">
      <w:pPr>
        <w:pStyle w:val="HELPsbodycopy"/>
        <w:numPr>
          <w:ilvl w:val="0"/>
          <w:numId w:val="58"/>
        </w:numPr>
        <w:ind w:hanging="270"/>
      </w:pPr>
      <w:r w:rsidRPr="006617F7">
        <w:t xml:space="preserve">If I was starting my first job, I would… </w:t>
      </w:r>
    </w:p>
    <w:p w14:paraId="2E9867DA" w14:textId="77777777" w:rsidR="007A54E0" w:rsidRPr="006617F7" w:rsidRDefault="007A54E0" w:rsidP="007A54E0">
      <w:pPr>
        <w:pStyle w:val="HELPsbodycopy"/>
      </w:pPr>
    </w:p>
    <w:p w14:paraId="27D4E240" w14:textId="77777777" w:rsidR="007A54E0" w:rsidRDefault="007A54E0" w:rsidP="007A54E0">
      <w:pPr>
        <w:pStyle w:val="HELPsbodycopy"/>
      </w:pPr>
    </w:p>
    <w:p w14:paraId="6BC51926" w14:textId="0AAB3154" w:rsidR="007A54E0" w:rsidRPr="006617F7" w:rsidRDefault="007A54E0" w:rsidP="007A54E0">
      <w:pPr>
        <w:pStyle w:val="HELPsbodycopy"/>
      </w:pPr>
    </w:p>
    <w:p w14:paraId="7C68ACB3" w14:textId="64902740" w:rsidR="007A54E0" w:rsidRPr="007A54E0" w:rsidRDefault="007A54E0" w:rsidP="007A54E0">
      <w:pPr>
        <w:spacing w:after="120" w:line="276" w:lineRule="auto"/>
        <w:jc w:val="center"/>
        <w:rPr>
          <w:rFonts w:ascii="Arial" w:eastAsia="Arial" w:hAnsi="Arial" w:cs="Arial"/>
          <w:sz w:val="22"/>
          <w:szCs w:val="22"/>
        </w:rPr>
      </w:pPr>
      <w:r>
        <w:rPr>
          <w:rFonts w:ascii="Arial" w:eastAsia="Arial" w:hAnsi="Arial" w:cs="Arial"/>
          <w:noProof/>
          <w:sz w:val="22"/>
          <w:szCs w:val="22"/>
        </w:rPr>
        <w:drawing>
          <wp:inline distT="0" distB="0" distL="0" distR="0" wp14:anchorId="502D9244" wp14:editId="1FA9FC49">
            <wp:extent cx="2277637" cy="2277637"/>
            <wp:effectExtent l="0" t="0" r="0" b="0"/>
            <wp:docPr id="8" name="Picture 8" descr="A blue face with a su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face with a sun on i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8274" cy="2278274"/>
                    </a:xfrm>
                    <a:prstGeom prst="rect">
                      <a:avLst/>
                    </a:prstGeom>
                  </pic:spPr>
                </pic:pic>
              </a:graphicData>
            </a:graphic>
          </wp:inline>
        </w:drawing>
      </w:r>
    </w:p>
    <w:p w14:paraId="56B65B4B" w14:textId="77777777" w:rsidR="007A54E0" w:rsidRPr="006201DC" w:rsidRDefault="007A54E0" w:rsidP="007A54E0">
      <w:pPr>
        <w:spacing w:after="120" w:line="276" w:lineRule="auto"/>
        <w:contextualSpacing/>
        <w:rPr>
          <w:rFonts w:ascii="Arial" w:hAnsi="Arial" w:cs="Arial"/>
          <w:b/>
          <w:sz w:val="20"/>
          <w:szCs w:val="20"/>
        </w:rPr>
      </w:pPr>
      <w:r w:rsidRPr="006201DC">
        <w:rPr>
          <w:rFonts w:ascii="Arial" w:hAnsi="Arial" w:cs="Arial"/>
          <w:b/>
          <w:sz w:val="20"/>
          <w:szCs w:val="20"/>
        </w:rPr>
        <w:lastRenderedPageBreak/>
        <w:t>Attachment 1.4f: Breathing Exercises</w:t>
      </w:r>
    </w:p>
    <w:p w14:paraId="2CD92749" w14:textId="77777777" w:rsidR="007A54E0" w:rsidRPr="006201DC" w:rsidRDefault="007A54E0" w:rsidP="007A54E0">
      <w:pPr>
        <w:pStyle w:val="HELPsbulletedlist"/>
        <w:spacing w:line="360" w:lineRule="auto"/>
        <w:ind w:left="450" w:hanging="270"/>
        <w:rPr>
          <w:sz w:val="19"/>
          <w:szCs w:val="19"/>
        </w:rPr>
      </w:pPr>
      <w:r w:rsidRPr="006201DC">
        <w:rPr>
          <w:sz w:val="19"/>
          <w:szCs w:val="19"/>
        </w:rPr>
        <w:t>Start at the bottom left of the triangle.</w:t>
      </w:r>
    </w:p>
    <w:p w14:paraId="21C4E999" w14:textId="77777777" w:rsidR="007A54E0" w:rsidRPr="006201DC" w:rsidRDefault="007A54E0" w:rsidP="007A54E0">
      <w:pPr>
        <w:pStyle w:val="HELPsbulletedlist"/>
        <w:spacing w:line="360" w:lineRule="auto"/>
        <w:ind w:left="450" w:hanging="270"/>
        <w:rPr>
          <w:sz w:val="19"/>
          <w:szCs w:val="19"/>
        </w:rPr>
      </w:pPr>
      <w:r w:rsidRPr="006201DC">
        <w:rPr>
          <w:sz w:val="19"/>
          <w:szCs w:val="19"/>
        </w:rPr>
        <w:t>Breathe in for three counts as you trace the first side of the triangle.</w:t>
      </w:r>
    </w:p>
    <w:p w14:paraId="1A425067" w14:textId="77777777" w:rsidR="007A54E0" w:rsidRPr="006201DC" w:rsidRDefault="007A54E0" w:rsidP="007A54E0">
      <w:pPr>
        <w:pStyle w:val="HELPsbulletedlist"/>
        <w:spacing w:line="360" w:lineRule="auto"/>
        <w:ind w:left="450" w:hanging="270"/>
        <w:rPr>
          <w:sz w:val="19"/>
          <w:szCs w:val="19"/>
        </w:rPr>
      </w:pPr>
      <w:r w:rsidRPr="006201DC">
        <w:rPr>
          <w:sz w:val="19"/>
          <w:szCs w:val="19"/>
        </w:rPr>
        <w:t>Hold your breath for three counts as you trace the second side of the triangle.</w:t>
      </w:r>
    </w:p>
    <w:p w14:paraId="7D132D45" w14:textId="77777777" w:rsidR="007A54E0" w:rsidRPr="006201DC" w:rsidRDefault="007A54E0" w:rsidP="007A54E0">
      <w:pPr>
        <w:pStyle w:val="HELPsbulletedlist"/>
        <w:spacing w:line="360" w:lineRule="auto"/>
        <w:ind w:left="450" w:hanging="270"/>
        <w:rPr>
          <w:sz w:val="19"/>
          <w:szCs w:val="19"/>
        </w:rPr>
      </w:pPr>
      <w:r w:rsidRPr="006201DC">
        <w:rPr>
          <w:sz w:val="19"/>
          <w:szCs w:val="19"/>
        </w:rPr>
        <w:t>Breathe out for three counts as you trace the final side of the triangle. You have just completed one deep breath.</w:t>
      </w:r>
    </w:p>
    <w:p w14:paraId="7EB682BC" w14:textId="093EA3E3" w:rsidR="007A54E0" w:rsidRPr="007A54E0" w:rsidRDefault="007A54E0" w:rsidP="007A54E0">
      <w:pPr>
        <w:jc w:val="center"/>
        <w:rPr>
          <w:rFonts w:ascii="Arial" w:eastAsia="Arial" w:hAnsi="Arial" w:cs="Arial"/>
          <w:sz w:val="22"/>
          <w:szCs w:val="22"/>
        </w:rPr>
      </w:pPr>
      <w:r>
        <w:rPr>
          <w:rFonts w:ascii="Arial" w:eastAsia="Arial" w:hAnsi="Arial" w:cs="Arial"/>
          <w:noProof/>
          <w:sz w:val="22"/>
          <w:szCs w:val="22"/>
        </w:rPr>
        <w:drawing>
          <wp:inline distT="0" distB="0" distL="0" distR="0" wp14:anchorId="653D4247" wp14:editId="39E19F53">
            <wp:extent cx="6400800" cy="5762625"/>
            <wp:effectExtent l="0" t="0" r="0" b="0"/>
            <wp:docPr id="9" name="Picture 9" descr="A triangle with text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iangle with text and a black backgrou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5762625"/>
                    </a:xfrm>
                    <a:prstGeom prst="rect">
                      <a:avLst/>
                    </a:prstGeom>
                  </pic:spPr>
                </pic:pic>
              </a:graphicData>
            </a:graphic>
          </wp:inline>
        </w:drawing>
      </w:r>
    </w:p>
    <w:p w14:paraId="3AC24FDF" w14:textId="77777777" w:rsidR="007A54E0" w:rsidRDefault="007A54E0" w:rsidP="007A54E0">
      <w:pPr>
        <w:shd w:val="clear" w:color="auto" w:fill="FFFFFF"/>
        <w:spacing w:after="280"/>
        <w:jc w:val="center"/>
        <w:rPr>
          <w:rFonts w:ascii="Arial" w:eastAsia="Arial" w:hAnsi="Arial" w:cs="Arial"/>
          <w:b/>
          <w:sz w:val="22"/>
          <w:szCs w:val="22"/>
        </w:rPr>
      </w:pPr>
      <w:hyperlink r:id="rId23" w:history="1">
        <w:r w:rsidRPr="0095473F">
          <w:rPr>
            <w:rStyle w:val="Hyperlink"/>
            <w:rFonts w:ascii="Arial" w:eastAsia="Arial" w:hAnsi="Arial" w:cs="Arial"/>
            <w:b/>
            <w:sz w:val="22"/>
            <w:szCs w:val="22"/>
          </w:rPr>
          <w:t>https://copingskillsforkids.com/blog/using-shapes-to-teach-deep-breathing</w:t>
        </w:r>
      </w:hyperlink>
    </w:p>
    <w:p w14:paraId="4B7EF54E" w14:textId="77777777" w:rsidR="007A54E0" w:rsidRDefault="007A54E0" w:rsidP="007A54E0">
      <w:pPr>
        <w:rPr>
          <w:rFonts w:ascii="Arial" w:eastAsia="Arial" w:hAnsi="Arial" w:cs="Arial"/>
          <w:sz w:val="22"/>
          <w:szCs w:val="22"/>
        </w:rPr>
      </w:pPr>
    </w:p>
    <w:p w14:paraId="60957C43" w14:textId="77777777" w:rsidR="007A54E0" w:rsidRDefault="007A54E0" w:rsidP="007A54E0">
      <w:pPr>
        <w:rPr>
          <w:rFonts w:ascii="Arial" w:eastAsia="Arial" w:hAnsi="Arial" w:cs="Arial"/>
          <w:sz w:val="22"/>
          <w:szCs w:val="22"/>
        </w:rPr>
      </w:pPr>
    </w:p>
    <w:p w14:paraId="61CD08C1" w14:textId="77777777" w:rsidR="007A54E0" w:rsidRDefault="007A54E0" w:rsidP="007A54E0">
      <w:pPr>
        <w:jc w:val="center"/>
        <w:rPr>
          <w:rFonts w:ascii="Arial" w:eastAsia="Arial" w:hAnsi="Arial" w:cs="Arial"/>
          <w:sz w:val="22"/>
          <w:szCs w:val="22"/>
        </w:rPr>
      </w:pPr>
      <w:r>
        <w:rPr>
          <w:rFonts w:ascii="Arial" w:eastAsia="Arial" w:hAnsi="Arial" w:cs="Arial"/>
          <w:noProof/>
          <w:sz w:val="22"/>
          <w:szCs w:val="22"/>
        </w:rPr>
        <w:lastRenderedPageBreak/>
        <w:drawing>
          <wp:inline distT="0" distB="0" distL="0" distR="0" wp14:anchorId="6692368D" wp14:editId="4D6BC140">
            <wp:extent cx="6052324" cy="6220444"/>
            <wp:effectExtent l="0" t="0" r="0" b="0"/>
            <wp:docPr id="10" name="Picture 10" descr="A square with text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quare with text and arrow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52324" cy="6220444"/>
                    </a:xfrm>
                    <a:prstGeom prst="rect">
                      <a:avLst/>
                    </a:prstGeom>
                  </pic:spPr>
                </pic:pic>
              </a:graphicData>
            </a:graphic>
          </wp:inline>
        </w:drawing>
      </w:r>
    </w:p>
    <w:p w14:paraId="11D5BBF8" w14:textId="77777777" w:rsidR="007A54E0" w:rsidRDefault="007A54E0" w:rsidP="007A54E0">
      <w:pPr>
        <w:rPr>
          <w:rFonts w:ascii="Arial" w:eastAsia="Arial" w:hAnsi="Arial" w:cs="Arial"/>
          <w:sz w:val="22"/>
          <w:szCs w:val="22"/>
        </w:rPr>
      </w:pPr>
    </w:p>
    <w:p w14:paraId="4F98C321" w14:textId="77777777" w:rsidR="007A54E0" w:rsidRDefault="007A54E0" w:rsidP="007A54E0">
      <w:pPr>
        <w:pStyle w:val="HELPsbulletedlist"/>
      </w:pPr>
      <w:r>
        <w:t>Start at the bottom right of the square.</w:t>
      </w:r>
    </w:p>
    <w:p w14:paraId="32829F02" w14:textId="77777777" w:rsidR="007A54E0" w:rsidRDefault="007A54E0" w:rsidP="007A54E0">
      <w:pPr>
        <w:pStyle w:val="HELPsbulletedlist"/>
      </w:pPr>
      <w:r>
        <w:t>Breathe in for four counts as you trace the first side of the square.</w:t>
      </w:r>
    </w:p>
    <w:p w14:paraId="581AD748" w14:textId="77777777" w:rsidR="007A54E0" w:rsidRDefault="007A54E0" w:rsidP="007A54E0">
      <w:pPr>
        <w:pStyle w:val="HELPsbulletedlist"/>
      </w:pPr>
      <w:r>
        <w:t>Hold your breath for four counts as you trace the second side of the square.</w:t>
      </w:r>
    </w:p>
    <w:p w14:paraId="18C1D0E8" w14:textId="77777777" w:rsidR="007A54E0" w:rsidRDefault="007A54E0" w:rsidP="007A54E0">
      <w:pPr>
        <w:pStyle w:val="HELPsbulletedlist"/>
      </w:pPr>
      <w:r>
        <w:t>Breathe out for four counts as you trace the third side of the square.</w:t>
      </w:r>
    </w:p>
    <w:p w14:paraId="5E780F66" w14:textId="77777777" w:rsidR="007A54E0" w:rsidRDefault="007A54E0" w:rsidP="007A54E0">
      <w:pPr>
        <w:pStyle w:val="HELPsbulletedlist"/>
      </w:pPr>
      <w:r>
        <w:t>Hold your breath for four counts as you trace the final side of the square.</w:t>
      </w:r>
    </w:p>
    <w:p w14:paraId="3EF3A1F5" w14:textId="77777777" w:rsidR="007A54E0" w:rsidRDefault="007A54E0" w:rsidP="007A54E0">
      <w:pPr>
        <w:rPr>
          <w:rFonts w:ascii="Arial" w:eastAsia="Arial" w:hAnsi="Arial" w:cs="Arial"/>
          <w:sz w:val="22"/>
          <w:szCs w:val="22"/>
        </w:rPr>
      </w:pPr>
    </w:p>
    <w:p w14:paraId="41E2E712" w14:textId="77777777" w:rsidR="007A54E0" w:rsidRDefault="007A54E0" w:rsidP="007A54E0">
      <w:pPr>
        <w:pStyle w:val="HELPsbulletedlist"/>
        <w:numPr>
          <w:ilvl w:val="0"/>
          <w:numId w:val="0"/>
        </w:numPr>
        <w:jc w:val="center"/>
      </w:pPr>
      <w:r>
        <w:rPr>
          <w:noProof/>
        </w:rPr>
        <w:lastRenderedPageBreak/>
        <w:drawing>
          <wp:inline distT="0" distB="0" distL="0" distR="0" wp14:anchorId="4BA64F2F" wp14:editId="216C28F3">
            <wp:extent cx="5633015" cy="6227052"/>
            <wp:effectExtent l="0" t="0" r="0" b="0"/>
            <wp:docPr id="11" name="Picture 11" descr="A star with text i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tar with text in cen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49173" cy="6244914"/>
                    </a:xfrm>
                    <a:prstGeom prst="rect">
                      <a:avLst/>
                    </a:prstGeom>
                  </pic:spPr>
                </pic:pic>
              </a:graphicData>
            </a:graphic>
          </wp:inline>
        </w:drawing>
      </w:r>
    </w:p>
    <w:p w14:paraId="38C781B8" w14:textId="77777777" w:rsidR="007A54E0" w:rsidRDefault="007A54E0" w:rsidP="007A54E0">
      <w:pPr>
        <w:pStyle w:val="HELPsbulletedlist"/>
      </w:pPr>
      <w:r>
        <w:t>Start at any “Breathe In” side on the star.</w:t>
      </w:r>
    </w:p>
    <w:p w14:paraId="58C84410" w14:textId="77777777" w:rsidR="007A54E0" w:rsidRDefault="007A54E0" w:rsidP="007A54E0">
      <w:pPr>
        <w:pStyle w:val="HELPsbulletedlist"/>
      </w:pPr>
      <w:r>
        <w:t>Trace your finger over the breath inside of the point.</w:t>
      </w:r>
    </w:p>
    <w:p w14:paraId="15E7F9F3" w14:textId="77777777" w:rsidR="007A54E0" w:rsidRDefault="007A54E0" w:rsidP="007A54E0">
      <w:pPr>
        <w:pStyle w:val="HELPsbulletedlist"/>
      </w:pPr>
      <w:r>
        <w:t>Hold your breath when your finger gets to the tip of the point.</w:t>
      </w:r>
    </w:p>
    <w:p w14:paraId="7F6C9479" w14:textId="77777777" w:rsidR="007A54E0" w:rsidRDefault="007A54E0" w:rsidP="007A54E0">
      <w:pPr>
        <w:pStyle w:val="HELPsbulletedlist"/>
      </w:pPr>
      <w:r>
        <w:t>Breathe out as you trace your finger over the other side of the point.</w:t>
      </w:r>
    </w:p>
    <w:p w14:paraId="0388E4D1" w14:textId="77777777" w:rsidR="007A54E0" w:rsidRDefault="007A54E0" w:rsidP="007A54E0">
      <w:pPr>
        <w:pStyle w:val="HELPsbulletedlist"/>
      </w:pPr>
      <w:r>
        <w:t>Keep going until you reach where you started.</w:t>
      </w:r>
    </w:p>
    <w:p w14:paraId="35BEC6F8" w14:textId="77777777" w:rsidR="007A54E0" w:rsidRDefault="007A54E0" w:rsidP="007A54E0">
      <w:pPr>
        <w:pStyle w:val="HELPsbulletedlist"/>
      </w:pPr>
      <w:r>
        <w:t>When you trace the whole star, you will have completed 5 deep breaths.</w:t>
      </w:r>
    </w:p>
    <w:p w14:paraId="72E3F5E7" w14:textId="77777777" w:rsidR="007A54E0" w:rsidRDefault="007A54E0" w:rsidP="007A54E0">
      <w:pPr>
        <w:rPr>
          <w:rFonts w:ascii="Arial" w:eastAsia="Arial" w:hAnsi="Arial" w:cs="Arial"/>
          <w:sz w:val="22"/>
          <w:szCs w:val="22"/>
        </w:rPr>
      </w:pPr>
    </w:p>
    <w:p w14:paraId="2E5D88A5" w14:textId="77777777" w:rsidR="007A54E0" w:rsidRDefault="007A54E0" w:rsidP="007A54E0">
      <w:pPr>
        <w:rPr>
          <w:rFonts w:ascii="Arial" w:eastAsia="Arial" w:hAnsi="Arial" w:cs="Arial"/>
          <w:sz w:val="22"/>
          <w:szCs w:val="22"/>
        </w:rPr>
      </w:pPr>
    </w:p>
    <w:p w14:paraId="554FE0CE" w14:textId="77777777" w:rsidR="007A54E0" w:rsidRDefault="007A54E0" w:rsidP="007A54E0">
      <w:pPr>
        <w:pStyle w:val="HELPssubhead"/>
        <w:jc w:val="center"/>
      </w:pPr>
      <w:r>
        <w:rPr>
          <w:noProof/>
        </w:rPr>
        <w:drawing>
          <wp:inline distT="0" distB="0" distL="0" distR="0" wp14:anchorId="04903907" wp14:editId="0A380032">
            <wp:extent cx="6400800" cy="5617210"/>
            <wp:effectExtent l="0" t="0" r="0" b="0"/>
            <wp:docPr id="12" name="Picture 12" descr="A diagram of a 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ycl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0" cy="5617210"/>
                    </a:xfrm>
                    <a:prstGeom prst="rect">
                      <a:avLst/>
                    </a:prstGeom>
                  </pic:spPr>
                </pic:pic>
              </a:graphicData>
            </a:graphic>
          </wp:inline>
        </w:drawing>
      </w:r>
    </w:p>
    <w:p w14:paraId="747027E2" w14:textId="77777777" w:rsidR="007A54E0" w:rsidRDefault="007A54E0" w:rsidP="007A54E0">
      <w:pPr>
        <w:pStyle w:val="HELPsbulletedlist"/>
        <w:ind w:hanging="270"/>
      </w:pPr>
      <w:r>
        <w:t>Start with the 8 on its side and start in the middle.</w:t>
      </w:r>
    </w:p>
    <w:p w14:paraId="0DB6FC45" w14:textId="77777777" w:rsidR="007A54E0" w:rsidRDefault="007A54E0" w:rsidP="007A54E0">
      <w:pPr>
        <w:pStyle w:val="HELPsbulletedlist"/>
        <w:ind w:hanging="270"/>
      </w:pPr>
      <w:r>
        <w:t>Go up to the left and trace the left part of the 8 with your finger while you breathe in.</w:t>
      </w:r>
    </w:p>
    <w:p w14:paraId="3FF89D96" w14:textId="77777777" w:rsidR="007A54E0" w:rsidRDefault="007A54E0" w:rsidP="007A54E0">
      <w:pPr>
        <w:pStyle w:val="HELPsbulletedlist"/>
        <w:ind w:hanging="270"/>
      </w:pPr>
      <w:r>
        <w:t>When you get to the middle of the 8 again, breathe out while you trace the right part of the 8 with your finger.</w:t>
      </w:r>
    </w:p>
    <w:p w14:paraId="5D971669" w14:textId="77777777" w:rsidR="00A21255" w:rsidRDefault="00A21255" w:rsidP="00347AFB">
      <w:pPr>
        <w:pStyle w:val="HELPssubhead"/>
      </w:pPr>
    </w:p>
    <w:sectPr w:rsidR="00A21255" w:rsidSect="00F372DA">
      <w:headerReference w:type="even" r:id="rId27"/>
      <w:headerReference w:type="default" r:id="rId28"/>
      <w:footerReference w:type="even" r:id="rId29"/>
      <w:footerReference w:type="default" r:id="rId30"/>
      <w:headerReference w:type="first" r:id="rId31"/>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1B26F3" w14:textId="77777777" w:rsidR="00FC57B4" w:rsidRDefault="00FC57B4" w:rsidP="00B36DD9">
      <w:r>
        <w:separator/>
      </w:r>
    </w:p>
  </w:endnote>
  <w:endnote w:type="continuationSeparator" w:id="0">
    <w:p w14:paraId="51D62F77" w14:textId="77777777" w:rsidR="00FC57B4" w:rsidRDefault="00FC57B4"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3CA76900" w14:textId="26A054DE" w:rsidR="00AF27D0" w:rsidRPr="00EA6EE3" w:rsidRDefault="009B376B" w:rsidP="00AF27D0">
    <w:pPr>
      <w:pStyle w:val="Footer"/>
      <w:ind w:right="360"/>
      <w:rPr>
        <w:rFonts w:asciiTheme="minorHAnsi" w:hAnsiTheme="minorHAnsi" w:cstheme="minorHAnsi"/>
        <w:sz w:val="21"/>
        <w:szCs w:val="21"/>
      </w:rPr>
    </w:pPr>
    <w:r>
      <w:rPr>
        <w:rFonts w:asciiTheme="minorHAnsi" w:hAnsiTheme="minorHAnsi" w:cstheme="minorHAnsi"/>
        <w:sz w:val="21"/>
        <w:szCs w:val="21"/>
      </w:rPr>
      <w:t>High</w:t>
    </w:r>
    <w:r w:rsidR="00F372DA" w:rsidRPr="00EA6EE3">
      <w:rPr>
        <w:rFonts w:asciiTheme="minorHAnsi" w:hAnsiTheme="minorHAnsi" w:cstheme="minorHAnsi"/>
        <w:sz w:val="21"/>
        <w:szCs w:val="21"/>
      </w:rPr>
      <w:t xml:space="preserve"> School - </w:t>
    </w:r>
    <w:r w:rsidR="00E16316" w:rsidRPr="00EA6EE3">
      <w:rPr>
        <w:rFonts w:asciiTheme="minorHAnsi" w:hAnsiTheme="minorHAnsi" w:cstheme="minorHAnsi"/>
        <w:sz w:val="21"/>
        <w:szCs w:val="21"/>
      </w:rPr>
      <w:t>Lesson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F651E3" w14:textId="77777777" w:rsidR="00FC57B4" w:rsidRDefault="00FC57B4" w:rsidP="00B36DD9">
      <w:r>
        <w:separator/>
      </w:r>
    </w:p>
  </w:footnote>
  <w:footnote w:type="continuationSeparator" w:id="0">
    <w:p w14:paraId="598FFBAA" w14:textId="77777777" w:rsidR="00FC57B4" w:rsidRDefault="00FC57B4"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FC57B4">
    <w:pPr>
      <w:pStyle w:val="Header"/>
    </w:pPr>
    <w:r>
      <w:rPr>
        <w:noProof/>
      </w:rPr>
      <w:pict w14:anchorId="40210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5057FB91"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0F0585" w:rsidRPr="00C03D5E">
      <w:rPr>
        <w:rFonts w:asciiTheme="minorHAnsi" w:hAnsiTheme="minorHAnsi" w:cstheme="minorHAnsi"/>
        <w:b/>
        <w:bCs/>
        <w:color w:val="7F7F7F" w:themeColor="text1" w:themeTint="80"/>
        <w:sz w:val="21"/>
        <w:szCs w:val="21"/>
      </w:rPr>
      <w:t>Mental and Emotional Health</w:t>
    </w:r>
    <w:r w:rsidRPr="00C03D5E">
      <w:rPr>
        <w:rFonts w:asciiTheme="minorHAnsi" w:hAnsiTheme="minorHAnsi" w:cstheme="minorHAnsi"/>
        <w:b/>
        <w:bCs/>
        <w:color w:val="7F7F7F" w:themeColor="text1" w:themeTint="80"/>
        <w:sz w:val="21"/>
        <w:szCs w:val="21"/>
      </w:rPr>
      <w:t xml:space="preserve"> – </w:t>
    </w:r>
    <w:r w:rsidR="009B376B">
      <w:rPr>
        <w:rFonts w:asciiTheme="minorHAnsi" w:hAnsiTheme="minorHAnsi" w:cstheme="minorHAnsi"/>
        <w:b/>
        <w:bCs/>
        <w:color w:val="7F7F7F" w:themeColor="text1" w:themeTint="80"/>
        <w:sz w:val="21"/>
        <w:szCs w:val="21"/>
      </w:rPr>
      <w:t>High</w:t>
    </w:r>
    <w:r w:rsidRPr="00C03D5E">
      <w:rPr>
        <w:rFonts w:asciiTheme="minorHAnsi" w:hAnsiTheme="minorHAnsi" w:cstheme="minorHAnsi"/>
        <w:b/>
        <w:bCs/>
        <w:color w:val="7F7F7F" w:themeColor="text1" w:themeTint="80"/>
        <w:sz w:val="21"/>
        <w:szCs w:val="21"/>
      </w:rPr>
      <w:t xml:space="preserve"> School: Lesson 1</w:t>
    </w:r>
  </w:p>
  <w:p w14:paraId="58F5CF09" w14:textId="77777777" w:rsidR="00E92431" w:rsidRPr="00E92431" w:rsidRDefault="00E92431" w:rsidP="00E92431">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273793"/>
    <w:multiLevelType w:val="multilevel"/>
    <w:tmpl w:val="F558C988"/>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150A4FF0"/>
    <w:multiLevelType w:val="hybridMultilevel"/>
    <w:tmpl w:val="F558C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F76428"/>
    <w:multiLevelType w:val="multilevel"/>
    <w:tmpl w:val="20FCCC32"/>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34130C4"/>
    <w:multiLevelType w:val="hybridMultilevel"/>
    <w:tmpl w:val="53B0113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9CC33AE"/>
    <w:multiLevelType w:val="multilevel"/>
    <w:tmpl w:val="9F5C0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31D56C97"/>
    <w:multiLevelType w:val="hybridMultilevel"/>
    <w:tmpl w:val="BE5E8CCC"/>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2385D32"/>
    <w:multiLevelType w:val="multilevel"/>
    <w:tmpl w:val="0FC8BB96"/>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5947380"/>
    <w:multiLevelType w:val="multilevel"/>
    <w:tmpl w:val="A51A74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4C424A54"/>
    <w:multiLevelType w:val="hybridMultilevel"/>
    <w:tmpl w:val="8DDEF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02C5E48"/>
    <w:multiLevelType w:val="hybridMultilevel"/>
    <w:tmpl w:val="94A4EA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3"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6324ABB"/>
    <w:multiLevelType w:val="hybridMultilevel"/>
    <w:tmpl w:val="0FC8B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93E469C"/>
    <w:multiLevelType w:val="multilevel"/>
    <w:tmpl w:val="39AA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2945D8B"/>
    <w:multiLevelType w:val="multilevel"/>
    <w:tmpl w:val="E4005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6"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CFE001A"/>
    <w:multiLevelType w:val="multilevel"/>
    <w:tmpl w:val="3D9AA39E"/>
    <w:lvl w:ilvl="0">
      <w:start w:val="1"/>
      <w:numFmt w:val="decimal"/>
      <w:lvlText w:val="%1."/>
      <w:lvlJc w:val="left"/>
      <w:pPr>
        <w:ind w:left="1350" w:hanging="360"/>
      </w:pPr>
      <w:rPr>
        <w:rFonts w:ascii="Arial" w:eastAsia="Arial" w:hAnsi="Arial" w:cs="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15:restartNumberingAfterBreak="0">
    <w:nsid w:val="7F8020A3"/>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50"/>
  </w:num>
  <w:num w:numId="2" w16cid:durableId="1435633608">
    <w:abstractNumId w:val="19"/>
  </w:num>
  <w:num w:numId="3" w16cid:durableId="714735947">
    <w:abstractNumId w:val="10"/>
  </w:num>
  <w:num w:numId="4" w16cid:durableId="1279530705">
    <w:abstractNumId w:val="45"/>
  </w:num>
  <w:num w:numId="5" w16cid:durableId="141509556">
    <w:abstractNumId w:val="39"/>
  </w:num>
  <w:num w:numId="6" w16cid:durableId="1264651535">
    <w:abstractNumId w:val="14"/>
  </w:num>
  <w:num w:numId="7" w16cid:durableId="1363743799">
    <w:abstractNumId w:val="13"/>
  </w:num>
  <w:num w:numId="8" w16cid:durableId="941373190">
    <w:abstractNumId w:val="16"/>
  </w:num>
  <w:num w:numId="9" w16cid:durableId="1033115908">
    <w:abstractNumId w:val="53"/>
  </w:num>
  <w:num w:numId="10" w16cid:durableId="1428428366">
    <w:abstractNumId w:val="40"/>
  </w:num>
  <w:num w:numId="11" w16cid:durableId="448863195">
    <w:abstractNumId w:val="0"/>
  </w:num>
  <w:num w:numId="12" w16cid:durableId="356733600">
    <w:abstractNumId w:val="56"/>
  </w:num>
  <w:num w:numId="13" w16cid:durableId="1051003176">
    <w:abstractNumId w:val="46"/>
  </w:num>
  <w:num w:numId="14" w16cid:durableId="553082954">
    <w:abstractNumId w:val="33"/>
  </w:num>
  <w:num w:numId="15" w16cid:durableId="373239916">
    <w:abstractNumId w:val="26"/>
  </w:num>
  <w:num w:numId="16" w16cid:durableId="1257322668">
    <w:abstractNumId w:val="3"/>
  </w:num>
  <w:num w:numId="17" w16cid:durableId="1582447574">
    <w:abstractNumId w:val="54"/>
  </w:num>
  <w:num w:numId="18" w16cid:durableId="847645713">
    <w:abstractNumId w:val="15"/>
  </w:num>
  <w:num w:numId="19" w16cid:durableId="330065566">
    <w:abstractNumId w:val="32"/>
  </w:num>
  <w:num w:numId="20" w16cid:durableId="285816594">
    <w:abstractNumId w:val="48"/>
    <w:lvlOverride w:ilvl="0">
      <w:lvl w:ilvl="0">
        <w:numFmt w:val="decimal"/>
        <w:lvlText w:val="%1."/>
        <w:lvlJc w:val="left"/>
      </w:lvl>
    </w:lvlOverride>
  </w:num>
  <w:num w:numId="21" w16cid:durableId="907690302">
    <w:abstractNumId w:val="18"/>
    <w:lvlOverride w:ilvl="0">
      <w:lvl w:ilvl="0">
        <w:numFmt w:val="decimal"/>
        <w:lvlText w:val="%1."/>
        <w:lvlJc w:val="left"/>
      </w:lvl>
    </w:lvlOverride>
  </w:num>
  <w:num w:numId="22" w16cid:durableId="64036491">
    <w:abstractNumId w:val="24"/>
    <w:lvlOverride w:ilvl="0">
      <w:lvl w:ilvl="0">
        <w:numFmt w:val="decimal"/>
        <w:lvlText w:val="%1."/>
        <w:lvlJc w:val="left"/>
      </w:lvl>
    </w:lvlOverride>
  </w:num>
  <w:num w:numId="23" w16cid:durableId="705519961">
    <w:abstractNumId w:val="7"/>
    <w:lvlOverride w:ilvl="0">
      <w:lvl w:ilvl="0">
        <w:numFmt w:val="decimal"/>
        <w:lvlText w:val="%1."/>
        <w:lvlJc w:val="left"/>
      </w:lvl>
    </w:lvlOverride>
  </w:num>
  <w:num w:numId="24" w16cid:durableId="1550268022">
    <w:abstractNumId w:val="37"/>
    <w:lvlOverride w:ilvl="0">
      <w:lvl w:ilvl="0">
        <w:numFmt w:val="decimal"/>
        <w:lvlText w:val="%1."/>
        <w:lvlJc w:val="left"/>
      </w:lvl>
    </w:lvlOverride>
  </w:num>
  <w:num w:numId="25" w16cid:durableId="1551528745">
    <w:abstractNumId w:val="43"/>
    <w:lvlOverride w:ilvl="0">
      <w:lvl w:ilvl="0">
        <w:numFmt w:val="decimal"/>
        <w:lvlText w:val="%1."/>
        <w:lvlJc w:val="left"/>
      </w:lvl>
    </w:lvlOverride>
  </w:num>
  <w:num w:numId="26" w16cid:durableId="453259357">
    <w:abstractNumId w:val="23"/>
  </w:num>
  <w:num w:numId="27" w16cid:durableId="990908014">
    <w:abstractNumId w:val="9"/>
  </w:num>
  <w:num w:numId="28" w16cid:durableId="1694072395">
    <w:abstractNumId w:val="42"/>
  </w:num>
  <w:num w:numId="29" w16cid:durableId="1341392329">
    <w:abstractNumId w:val="55"/>
  </w:num>
  <w:num w:numId="30" w16cid:durableId="1353873860">
    <w:abstractNumId w:val="21"/>
  </w:num>
  <w:num w:numId="31" w16cid:durableId="962535581">
    <w:abstractNumId w:val="41"/>
  </w:num>
  <w:num w:numId="32" w16cid:durableId="1544054529">
    <w:abstractNumId w:val="12"/>
  </w:num>
  <w:num w:numId="33" w16cid:durableId="1196894040">
    <w:abstractNumId w:val="1"/>
  </w:num>
  <w:num w:numId="34" w16cid:durableId="1585340541">
    <w:abstractNumId w:val="8"/>
  </w:num>
  <w:num w:numId="35" w16cid:durableId="1616206354">
    <w:abstractNumId w:val="22"/>
  </w:num>
  <w:num w:numId="36" w16cid:durableId="1750346858">
    <w:abstractNumId w:val="30"/>
  </w:num>
  <w:num w:numId="37" w16cid:durableId="222640186">
    <w:abstractNumId w:val="31"/>
  </w:num>
  <w:num w:numId="38" w16cid:durableId="339427652">
    <w:abstractNumId w:val="6"/>
  </w:num>
  <w:num w:numId="39" w16cid:durableId="1860122640">
    <w:abstractNumId w:val="51"/>
  </w:num>
  <w:num w:numId="40" w16cid:durableId="1083529650">
    <w:abstractNumId w:val="5"/>
  </w:num>
  <w:num w:numId="41" w16cid:durableId="2096436156">
    <w:abstractNumId w:val="29"/>
  </w:num>
  <w:num w:numId="42" w16cid:durableId="1700275736">
    <w:abstractNumId w:val="34"/>
  </w:num>
  <w:num w:numId="43" w16cid:durableId="561452830">
    <w:abstractNumId w:val="2"/>
  </w:num>
  <w:num w:numId="44" w16cid:durableId="683483210">
    <w:abstractNumId w:val="44"/>
  </w:num>
  <w:num w:numId="45" w16cid:durableId="831679500">
    <w:abstractNumId w:val="47"/>
  </w:num>
  <w:num w:numId="46" w16cid:durableId="1334262936">
    <w:abstractNumId w:val="35"/>
  </w:num>
  <w:num w:numId="47" w16cid:durableId="381174224">
    <w:abstractNumId w:val="17"/>
  </w:num>
  <w:num w:numId="48" w16cid:durableId="711467856">
    <w:abstractNumId w:val="58"/>
  </w:num>
  <w:num w:numId="49" w16cid:durableId="1728870066">
    <w:abstractNumId w:val="36"/>
  </w:num>
  <w:num w:numId="50" w16cid:durableId="411389848">
    <w:abstractNumId w:val="57"/>
  </w:num>
  <w:num w:numId="51" w16cid:durableId="1560701244">
    <w:abstractNumId w:val="52"/>
  </w:num>
  <w:num w:numId="52" w16cid:durableId="1636570263">
    <w:abstractNumId w:val="49"/>
  </w:num>
  <w:num w:numId="53" w16cid:durableId="12654892">
    <w:abstractNumId w:val="25"/>
  </w:num>
  <w:num w:numId="54" w16cid:durableId="605847073">
    <w:abstractNumId w:val="11"/>
  </w:num>
  <w:num w:numId="55" w16cid:durableId="1273518233">
    <w:abstractNumId w:val="4"/>
  </w:num>
  <w:num w:numId="56" w16cid:durableId="311839055">
    <w:abstractNumId w:val="20"/>
  </w:num>
  <w:num w:numId="57" w16cid:durableId="429594692">
    <w:abstractNumId w:val="28"/>
  </w:num>
  <w:num w:numId="58" w16cid:durableId="823007819">
    <w:abstractNumId w:val="27"/>
  </w:num>
  <w:num w:numId="59" w16cid:durableId="1004167869">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20F58"/>
    <w:rsid w:val="0002342D"/>
    <w:rsid w:val="00025143"/>
    <w:rsid w:val="0004645C"/>
    <w:rsid w:val="00060A94"/>
    <w:rsid w:val="00067FB4"/>
    <w:rsid w:val="00071A86"/>
    <w:rsid w:val="00073EF2"/>
    <w:rsid w:val="00074FA1"/>
    <w:rsid w:val="000C1118"/>
    <w:rsid w:val="000D130B"/>
    <w:rsid w:val="000D7851"/>
    <w:rsid w:val="000E2041"/>
    <w:rsid w:val="000E2243"/>
    <w:rsid w:val="000E36ED"/>
    <w:rsid w:val="000E6BBC"/>
    <w:rsid w:val="000F0585"/>
    <w:rsid w:val="001109E9"/>
    <w:rsid w:val="00113547"/>
    <w:rsid w:val="001141BC"/>
    <w:rsid w:val="00134854"/>
    <w:rsid w:val="00137AB3"/>
    <w:rsid w:val="00146851"/>
    <w:rsid w:val="00164582"/>
    <w:rsid w:val="00164CF6"/>
    <w:rsid w:val="001745A9"/>
    <w:rsid w:val="00174A5A"/>
    <w:rsid w:val="001822C7"/>
    <w:rsid w:val="00184B87"/>
    <w:rsid w:val="001A26BF"/>
    <w:rsid w:val="001B1E0B"/>
    <w:rsid w:val="001C3D66"/>
    <w:rsid w:val="001C52D3"/>
    <w:rsid w:val="001C7258"/>
    <w:rsid w:val="001D0C76"/>
    <w:rsid w:val="001E21B8"/>
    <w:rsid w:val="001E694A"/>
    <w:rsid w:val="001F77AB"/>
    <w:rsid w:val="0020695C"/>
    <w:rsid w:val="002071BB"/>
    <w:rsid w:val="002144BB"/>
    <w:rsid w:val="0021512A"/>
    <w:rsid w:val="0023406B"/>
    <w:rsid w:val="00240032"/>
    <w:rsid w:val="00243C8C"/>
    <w:rsid w:val="0025118D"/>
    <w:rsid w:val="00265253"/>
    <w:rsid w:val="0027066A"/>
    <w:rsid w:val="002759A2"/>
    <w:rsid w:val="002824B7"/>
    <w:rsid w:val="00284970"/>
    <w:rsid w:val="002C4744"/>
    <w:rsid w:val="002C5B9D"/>
    <w:rsid w:val="002D1BFF"/>
    <w:rsid w:val="002D4668"/>
    <w:rsid w:val="002D4F58"/>
    <w:rsid w:val="002D5A68"/>
    <w:rsid w:val="002E0FAB"/>
    <w:rsid w:val="002E67E9"/>
    <w:rsid w:val="002F6088"/>
    <w:rsid w:val="00301E12"/>
    <w:rsid w:val="00323593"/>
    <w:rsid w:val="00347AFB"/>
    <w:rsid w:val="00376BF8"/>
    <w:rsid w:val="00384AB1"/>
    <w:rsid w:val="003A38C5"/>
    <w:rsid w:val="003A4540"/>
    <w:rsid w:val="003F5911"/>
    <w:rsid w:val="003F79B3"/>
    <w:rsid w:val="004212BD"/>
    <w:rsid w:val="00421F5C"/>
    <w:rsid w:val="00433604"/>
    <w:rsid w:val="00443B27"/>
    <w:rsid w:val="00443C74"/>
    <w:rsid w:val="00452755"/>
    <w:rsid w:val="0045397E"/>
    <w:rsid w:val="0045473E"/>
    <w:rsid w:val="00457C95"/>
    <w:rsid w:val="00465FFF"/>
    <w:rsid w:val="00466E51"/>
    <w:rsid w:val="00472E47"/>
    <w:rsid w:val="00477A0D"/>
    <w:rsid w:val="00492512"/>
    <w:rsid w:val="00492F5A"/>
    <w:rsid w:val="00495FEE"/>
    <w:rsid w:val="004B433F"/>
    <w:rsid w:val="004B6B29"/>
    <w:rsid w:val="004C5F58"/>
    <w:rsid w:val="004D590E"/>
    <w:rsid w:val="004F1E3C"/>
    <w:rsid w:val="005024A4"/>
    <w:rsid w:val="005164BB"/>
    <w:rsid w:val="00517FDA"/>
    <w:rsid w:val="00537146"/>
    <w:rsid w:val="0055402E"/>
    <w:rsid w:val="0056155A"/>
    <w:rsid w:val="00570BC4"/>
    <w:rsid w:val="00581E01"/>
    <w:rsid w:val="00586713"/>
    <w:rsid w:val="005A153F"/>
    <w:rsid w:val="005B70A9"/>
    <w:rsid w:val="005E29F4"/>
    <w:rsid w:val="005F52A4"/>
    <w:rsid w:val="00613FE7"/>
    <w:rsid w:val="00634AF5"/>
    <w:rsid w:val="006617F7"/>
    <w:rsid w:val="006631A0"/>
    <w:rsid w:val="006969B7"/>
    <w:rsid w:val="006A1C1C"/>
    <w:rsid w:val="006A3753"/>
    <w:rsid w:val="006A4A6B"/>
    <w:rsid w:val="006B3B9D"/>
    <w:rsid w:val="006B6CAA"/>
    <w:rsid w:val="006D07FE"/>
    <w:rsid w:val="006F4E3C"/>
    <w:rsid w:val="00711B36"/>
    <w:rsid w:val="00714723"/>
    <w:rsid w:val="0072262F"/>
    <w:rsid w:val="007343FB"/>
    <w:rsid w:val="00744783"/>
    <w:rsid w:val="007479E4"/>
    <w:rsid w:val="00766647"/>
    <w:rsid w:val="0077002A"/>
    <w:rsid w:val="0077398C"/>
    <w:rsid w:val="00791F90"/>
    <w:rsid w:val="0079473D"/>
    <w:rsid w:val="0079704B"/>
    <w:rsid w:val="007A17DF"/>
    <w:rsid w:val="007A54E0"/>
    <w:rsid w:val="007B6080"/>
    <w:rsid w:val="007C2939"/>
    <w:rsid w:val="007C2A23"/>
    <w:rsid w:val="007D278C"/>
    <w:rsid w:val="007E3C85"/>
    <w:rsid w:val="007F2E05"/>
    <w:rsid w:val="007F40DE"/>
    <w:rsid w:val="00800861"/>
    <w:rsid w:val="00814A9B"/>
    <w:rsid w:val="00824612"/>
    <w:rsid w:val="008318D1"/>
    <w:rsid w:val="008465AE"/>
    <w:rsid w:val="00846BF7"/>
    <w:rsid w:val="008563C2"/>
    <w:rsid w:val="00872B6C"/>
    <w:rsid w:val="00875E90"/>
    <w:rsid w:val="00881C84"/>
    <w:rsid w:val="008C5924"/>
    <w:rsid w:val="008C618C"/>
    <w:rsid w:val="008D0843"/>
    <w:rsid w:val="008E6A5C"/>
    <w:rsid w:val="008F6F58"/>
    <w:rsid w:val="00907774"/>
    <w:rsid w:val="00910B53"/>
    <w:rsid w:val="00924331"/>
    <w:rsid w:val="009369B3"/>
    <w:rsid w:val="00955B6F"/>
    <w:rsid w:val="009600CC"/>
    <w:rsid w:val="00966F42"/>
    <w:rsid w:val="0097229A"/>
    <w:rsid w:val="009819AB"/>
    <w:rsid w:val="0099374C"/>
    <w:rsid w:val="00993C06"/>
    <w:rsid w:val="00994CF1"/>
    <w:rsid w:val="009A2482"/>
    <w:rsid w:val="009B026A"/>
    <w:rsid w:val="009B2D59"/>
    <w:rsid w:val="009B376B"/>
    <w:rsid w:val="009B66E1"/>
    <w:rsid w:val="009D359E"/>
    <w:rsid w:val="009D618D"/>
    <w:rsid w:val="009E2594"/>
    <w:rsid w:val="009E6762"/>
    <w:rsid w:val="009E77CA"/>
    <w:rsid w:val="009F4214"/>
    <w:rsid w:val="009F45A5"/>
    <w:rsid w:val="009F5AC8"/>
    <w:rsid w:val="009F66DE"/>
    <w:rsid w:val="009F6FD3"/>
    <w:rsid w:val="00A03123"/>
    <w:rsid w:val="00A05E31"/>
    <w:rsid w:val="00A159FB"/>
    <w:rsid w:val="00A21255"/>
    <w:rsid w:val="00A33F38"/>
    <w:rsid w:val="00A3611A"/>
    <w:rsid w:val="00A410E4"/>
    <w:rsid w:val="00A50871"/>
    <w:rsid w:val="00A612BF"/>
    <w:rsid w:val="00A63106"/>
    <w:rsid w:val="00A65C7C"/>
    <w:rsid w:val="00A70843"/>
    <w:rsid w:val="00A728BA"/>
    <w:rsid w:val="00A775CE"/>
    <w:rsid w:val="00A83B83"/>
    <w:rsid w:val="00AC2F2E"/>
    <w:rsid w:val="00AC5903"/>
    <w:rsid w:val="00AD2FE3"/>
    <w:rsid w:val="00AF121F"/>
    <w:rsid w:val="00AF27D0"/>
    <w:rsid w:val="00AF5F95"/>
    <w:rsid w:val="00B02345"/>
    <w:rsid w:val="00B108F0"/>
    <w:rsid w:val="00B11D31"/>
    <w:rsid w:val="00B14C42"/>
    <w:rsid w:val="00B2212E"/>
    <w:rsid w:val="00B348F7"/>
    <w:rsid w:val="00B36DD9"/>
    <w:rsid w:val="00B417F8"/>
    <w:rsid w:val="00B47761"/>
    <w:rsid w:val="00B5233D"/>
    <w:rsid w:val="00B64A1E"/>
    <w:rsid w:val="00B7138F"/>
    <w:rsid w:val="00B9181A"/>
    <w:rsid w:val="00BA0013"/>
    <w:rsid w:val="00BA4D19"/>
    <w:rsid w:val="00BA72EE"/>
    <w:rsid w:val="00BC37FB"/>
    <w:rsid w:val="00BD05CD"/>
    <w:rsid w:val="00BD500C"/>
    <w:rsid w:val="00BE009A"/>
    <w:rsid w:val="00BE01D5"/>
    <w:rsid w:val="00BE52C3"/>
    <w:rsid w:val="00BF1A87"/>
    <w:rsid w:val="00BF6A0A"/>
    <w:rsid w:val="00C03D5E"/>
    <w:rsid w:val="00C06F59"/>
    <w:rsid w:val="00C12F5F"/>
    <w:rsid w:val="00C26C8D"/>
    <w:rsid w:val="00C315AC"/>
    <w:rsid w:val="00C44A37"/>
    <w:rsid w:val="00C545C5"/>
    <w:rsid w:val="00C60547"/>
    <w:rsid w:val="00C64D25"/>
    <w:rsid w:val="00C86A20"/>
    <w:rsid w:val="00C86C0B"/>
    <w:rsid w:val="00C95114"/>
    <w:rsid w:val="00C978DA"/>
    <w:rsid w:val="00CA55F9"/>
    <w:rsid w:val="00CD1003"/>
    <w:rsid w:val="00D0354C"/>
    <w:rsid w:val="00D05715"/>
    <w:rsid w:val="00D134F4"/>
    <w:rsid w:val="00D17B01"/>
    <w:rsid w:val="00D20C53"/>
    <w:rsid w:val="00D23FAD"/>
    <w:rsid w:val="00D35C5B"/>
    <w:rsid w:val="00D369FC"/>
    <w:rsid w:val="00D36EFA"/>
    <w:rsid w:val="00D37807"/>
    <w:rsid w:val="00D379F1"/>
    <w:rsid w:val="00D426E1"/>
    <w:rsid w:val="00D43531"/>
    <w:rsid w:val="00D52F56"/>
    <w:rsid w:val="00D6123F"/>
    <w:rsid w:val="00D62EB2"/>
    <w:rsid w:val="00D6717B"/>
    <w:rsid w:val="00D73C29"/>
    <w:rsid w:val="00D758CB"/>
    <w:rsid w:val="00D76101"/>
    <w:rsid w:val="00D8418F"/>
    <w:rsid w:val="00D84554"/>
    <w:rsid w:val="00D90C96"/>
    <w:rsid w:val="00DA32B3"/>
    <w:rsid w:val="00DB5154"/>
    <w:rsid w:val="00DC6658"/>
    <w:rsid w:val="00DD1B51"/>
    <w:rsid w:val="00DE0B56"/>
    <w:rsid w:val="00DE635E"/>
    <w:rsid w:val="00DF0BA8"/>
    <w:rsid w:val="00E00FAB"/>
    <w:rsid w:val="00E10AFA"/>
    <w:rsid w:val="00E16316"/>
    <w:rsid w:val="00E20C68"/>
    <w:rsid w:val="00E23545"/>
    <w:rsid w:val="00E348FB"/>
    <w:rsid w:val="00E366AD"/>
    <w:rsid w:val="00E57D25"/>
    <w:rsid w:val="00E6690E"/>
    <w:rsid w:val="00E81FBA"/>
    <w:rsid w:val="00E83C15"/>
    <w:rsid w:val="00E92431"/>
    <w:rsid w:val="00E95312"/>
    <w:rsid w:val="00E96B48"/>
    <w:rsid w:val="00EA6742"/>
    <w:rsid w:val="00EA6EE3"/>
    <w:rsid w:val="00EB3619"/>
    <w:rsid w:val="00EC1B18"/>
    <w:rsid w:val="00EE2293"/>
    <w:rsid w:val="00EE618C"/>
    <w:rsid w:val="00EF7C93"/>
    <w:rsid w:val="00F019A3"/>
    <w:rsid w:val="00F054BB"/>
    <w:rsid w:val="00F060BC"/>
    <w:rsid w:val="00F07BFA"/>
    <w:rsid w:val="00F169F4"/>
    <w:rsid w:val="00F346EA"/>
    <w:rsid w:val="00F372DA"/>
    <w:rsid w:val="00F52279"/>
    <w:rsid w:val="00F75C80"/>
    <w:rsid w:val="00F75C93"/>
    <w:rsid w:val="00F76084"/>
    <w:rsid w:val="00F77669"/>
    <w:rsid w:val="00F82245"/>
    <w:rsid w:val="00F83735"/>
    <w:rsid w:val="00FA7061"/>
    <w:rsid w:val="00FB14F6"/>
    <w:rsid w:val="00FB26A9"/>
    <w:rsid w:val="00FB2D56"/>
    <w:rsid w:val="00FB5ED0"/>
    <w:rsid w:val="00FB7A3E"/>
    <w:rsid w:val="00FC445B"/>
    <w:rsid w:val="00FC5189"/>
    <w:rsid w:val="00FC57B4"/>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79473D"/>
    <w:pPr>
      <w:numPr>
        <w:numId w:val="55"/>
      </w:numPr>
    </w:pPr>
  </w:style>
  <w:style w:type="numbering" w:customStyle="1" w:styleId="CurrentList4">
    <w:name w:val="Current List4"/>
    <w:uiPriority w:val="99"/>
    <w:rsid w:val="006617F7"/>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mhsa.gov/mental-health" TargetMode="Externa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www.samhsa.gov/mental-health" TargetMode="External"/><Relationship Id="rId12" Type="http://schemas.openxmlformats.org/officeDocument/2006/relationships/hyperlink" Target="https://blissfulkids.com/mindfulness-kids-teens-calming-glitter-jar-aka-mind-jar/"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rikaslighthouse.org/wp-content/uploads/2020/07/ELH-Intro-to-Mental-Health_Journal.pdf"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opingskillsforkids.com/blog/using-shapes-to-teach-deep-breathing" TargetMode="External"/><Relationship Id="rId23" Type="http://schemas.openxmlformats.org/officeDocument/2006/relationships/hyperlink" Target="https://copingskillsforkids.com/blog/using-shapes-to-teach-deep-breathing" TargetMode="External"/><Relationship Id="rId28" Type="http://schemas.openxmlformats.org/officeDocument/2006/relationships/header" Target="header2.xml"/><Relationship Id="rId10" Type="http://schemas.openxmlformats.org/officeDocument/2006/relationships/hyperlink" Target="https://vimeo.com/564760627/1649a8d75b" TargetMode="External"/><Relationship Id="rId19" Type="http://schemas.openxmlformats.org/officeDocument/2006/relationships/image" Target="media/image4.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pi.wi.gov/sites/default/files/imce/sspw/pdf/Suicide_Prevention_Curriculum_9_12.pdf" TargetMode="External"/><Relationship Id="rId14" Type="http://schemas.openxmlformats.org/officeDocument/2006/relationships/hyperlink" Target="https://www.samhsa.gov/mental-health/how-to-talk/people-with-mental-health-problems"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dpi.wi.gov/sites/default/files/imce/sspw/pdf/Suicide_Prevention_Curriculum_9_1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66</TotalTime>
  <Pages>19</Pages>
  <Words>3456</Words>
  <Characters>19703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18</cp:revision>
  <dcterms:created xsi:type="dcterms:W3CDTF">2024-09-22T13:53:00Z</dcterms:created>
  <dcterms:modified xsi:type="dcterms:W3CDTF">2024-10-29T13:19:00Z</dcterms:modified>
</cp:coreProperties>
</file>