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1E178" w14:textId="3347DE61" w:rsidR="003D6FDA" w:rsidRPr="003D6FDA" w:rsidRDefault="003D6FDA" w:rsidP="003D6FDA">
      <w:pPr>
        <w:spacing w:before="120" w:after="115" w:line="240" w:lineRule="auto"/>
        <w:rPr>
          <w:rFonts w:ascii="Arial" w:hAnsi="Arial" w:cs="Arial"/>
          <w:b/>
          <w:bCs/>
          <w:color w:val="4FC6E1"/>
          <w:sz w:val="28"/>
          <w:szCs w:val="28"/>
        </w:rPr>
      </w:pPr>
      <w:r w:rsidRPr="00A933C5">
        <w:rPr>
          <w:rFonts w:ascii="Arial" w:hAnsi="Arial" w:cs="Arial"/>
          <w:b/>
          <w:bCs/>
          <w:color w:val="4FC6E1"/>
          <w:sz w:val="28"/>
          <w:szCs w:val="28"/>
        </w:rPr>
        <w:t>Lesson 3: Recognize, Reach Out &amp; Resources</w:t>
      </w:r>
    </w:p>
    <w:p w14:paraId="5614179B" w14:textId="0D4CEC4C" w:rsidR="003D6FDA" w:rsidRPr="003D6FDA" w:rsidRDefault="003D6FDA" w:rsidP="003D6FDA">
      <w:pPr>
        <w:pStyle w:val="HELPsbodycopy"/>
      </w:pPr>
      <w:r w:rsidRPr="003D6FDA">
        <w:rPr>
          <w:b/>
          <w:bCs/>
        </w:rPr>
        <w:t>Overview:</w:t>
      </w:r>
      <w:r w:rsidRPr="003D6FDA">
        <w:t xml:space="preserve"> Students will learn how to recognize when situations, emotions, and challenges need help or support. Students will practice the steps to reach out, share feelings, and ask for help if it is needed for themselves or with a situation. </w:t>
      </w:r>
    </w:p>
    <w:p w14:paraId="5BDA81BA" w14:textId="77777777" w:rsidR="003D6FDA" w:rsidRPr="003D6FDA" w:rsidRDefault="003D6FDA" w:rsidP="003D6FDA">
      <w:pPr>
        <w:pStyle w:val="HELPsHeadline"/>
      </w:pPr>
      <w:r w:rsidRPr="003D6FDA">
        <w:t xml:space="preserve">National Health Education Standards </w:t>
      </w:r>
    </w:p>
    <w:p w14:paraId="68AFB667" w14:textId="77777777" w:rsidR="003D6FDA" w:rsidRPr="003D6FDA" w:rsidRDefault="003D6FDA" w:rsidP="003D6FDA">
      <w:pPr>
        <w:pStyle w:val="HELPsbodycopy"/>
      </w:pPr>
      <w:r w:rsidRPr="003D6FDA">
        <w:rPr>
          <w:b/>
          <w:bCs/>
        </w:rPr>
        <w:t>Standard 1:</w:t>
      </w:r>
      <w:r w:rsidRPr="003D6FDA">
        <w:t xml:space="preserve"> </w:t>
      </w:r>
      <w:r w:rsidRPr="003D6FDA">
        <w:rPr>
          <w:highlight w:val="white"/>
        </w:rPr>
        <w:t>Students comprehend functional health knowledge to enhance health.</w:t>
      </w:r>
    </w:p>
    <w:p w14:paraId="37F57498" w14:textId="77777777" w:rsidR="003D6FDA" w:rsidRPr="003D6FDA" w:rsidRDefault="003D6FDA" w:rsidP="003D6FDA">
      <w:pPr>
        <w:pStyle w:val="HELPsbodycopy"/>
      </w:pPr>
      <w:r w:rsidRPr="003D6FDA">
        <w:rPr>
          <w:b/>
          <w:bCs/>
        </w:rPr>
        <w:t>Standard 3:</w:t>
      </w:r>
      <w:r w:rsidRPr="003D6FDA">
        <w:t xml:space="preserve"> Students demonstrate health literacy by accessing valid and reliable health information, products, and services to enhance health.</w:t>
      </w:r>
    </w:p>
    <w:p w14:paraId="5E86C9A0" w14:textId="77777777" w:rsidR="003D6FDA" w:rsidRPr="003D6FDA" w:rsidRDefault="003D6FDA" w:rsidP="003D6FDA">
      <w:pPr>
        <w:pStyle w:val="HELPsbodycopy"/>
      </w:pPr>
      <w:r w:rsidRPr="003D6FDA">
        <w:rPr>
          <w:b/>
          <w:bCs/>
        </w:rPr>
        <w:t>Standard 4:</w:t>
      </w:r>
      <w:r w:rsidRPr="003D6FDA">
        <w:t xml:space="preserve"> </w:t>
      </w:r>
      <w:r w:rsidRPr="003D6FDA">
        <w:rPr>
          <w:highlight w:val="white"/>
        </w:rPr>
        <w:t>Students demonstrate effective interpersonal communication skills to enhance health.</w:t>
      </w:r>
    </w:p>
    <w:p w14:paraId="73F1FA3B" w14:textId="77777777" w:rsidR="003D6FDA" w:rsidRPr="003D6FDA" w:rsidRDefault="003D6FDA" w:rsidP="003D6FDA">
      <w:pPr>
        <w:pStyle w:val="HELPsHeadline"/>
      </w:pPr>
      <w:r w:rsidRPr="003D6FDA">
        <w:t>Healthy Behavior Outcome (HBO):</w:t>
      </w:r>
    </w:p>
    <w:p w14:paraId="251993FC" w14:textId="77777777" w:rsidR="003D6FDA" w:rsidRPr="003D6FDA" w:rsidRDefault="003D6FDA" w:rsidP="003D6FDA">
      <w:pPr>
        <w:pStyle w:val="HELPsbodycopy"/>
      </w:pPr>
      <w:r w:rsidRPr="003D6FDA">
        <w:t>Students will engage in activities that are mentally and emotionally healthy.</w:t>
      </w:r>
    </w:p>
    <w:p w14:paraId="614EE943" w14:textId="77777777" w:rsidR="003D6FDA" w:rsidRPr="003D6FDA" w:rsidRDefault="003D6FDA" w:rsidP="003D6FDA">
      <w:pPr>
        <w:pStyle w:val="HELPsHeadline"/>
      </w:pPr>
      <w:r w:rsidRPr="003D6FDA">
        <w:t>Lesson Objective- Students will be able to:</w:t>
      </w:r>
    </w:p>
    <w:tbl>
      <w:tblPr>
        <w:tblW w:w="103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8"/>
        <w:gridCol w:w="3690"/>
      </w:tblGrid>
      <w:tr w:rsidR="003D6FDA" w:rsidRPr="003D6FDA" w14:paraId="0FD54023" w14:textId="77777777" w:rsidTr="004B1CCA">
        <w:trPr>
          <w:trHeight w:val="449"/>
        </w:trPr>
        <w:tc>
          <w:tcPr>
            <w:tcW w:w="6678" w:type="dxa"/>
            <w:shd w:val="clear" w:color="auto" w:fill="4FC6E1"/>
            <w:vAlign w:val="center"/>
          </w:tcPr>
          <w:p w14:paraId="2B578A74" w14:textId="77777777" w:rsidR="003D6FDA" w:rsidRPr="00656863" w:rsidRDefault="003D6FDA" w:rsidP="00656863">
            <w:pPr>
              <w:pStyle w:val="HELPsbodycopy"/>
              <w:jc w:val="center"/>
              <w:rPr>
                <w:b/>
                <w:bCs/>
                <w:color w:val="FFFFFF" w:themeColor="background1"/>
              </w:rPr>
            </w:pPr>
            <w:r w:rsidRPr="00656863">
              <w:rPr>
                <w:b/>
                <w:bCs/>
                <w:color w:val="FFFFFF" w:themeColor="background1"/>
              </w:rPr>
              <w:t>Objective</w:t>
            </w:r>
          </w:p>
        </w:tc>
        <w:tc>
          <w:tcPr>
            <w:tcW w:w="3690" w:type="dxa"/>
            <w:shd w:val="clear" w:color="auto" w:fill="4FC6E1"/>
            <w:vAlign w:val="center"/>
          </w:tcPr>
          <w:p w14:paraId="5867592F" w14:textId="77777777" w:rsidR="003D6FDA" w:rsidRPr="00656863" w:rsidRDefault="003D6FDA" w:rsidP="00656863">
            <w:pPr>
              <w:pStyle w:val="HELPsbodycopy"/>
              <w:jc w:val="center"/>
              <w:rPr>
                <w:b/>
                <w:bCs/>
                <w:color w:val="FFFFFF" w:themeColor="background1"/>
              </w:rPr>
            </w:pPr>
            <w:r w:rsidRPr="00656863">
              <w:rPr>
                <w:b/>
                <w:bCs/>
                <w:color w:val="FFFFFF" w:themeColor="background1"/>
              </w:rPr>
              <w:t>Assessments</w:t>
            </w:r>
          </w:p>
        </w:tc>
      </w:tr>
      <w:tr w:rsidR="003D6FDA" w:rsidRPr="003D6FDA" w14:paraId="00322E02" w14:textId="77777777" w:rsidTr="004B1CCA">
        <w:tc>
          <w:tcPr>
            <w:tcW w:w="6678" w:type="dxa"/>
          </w:tcPr>
          <w:p w14:paraId="030A2CF3" w14:textId="77777777" w:rsidR="003D6FDA" w:rsidRPr="003D6FDA" w:rsidRDefault="003D6FDA" w:rsidP="00656863">
            <w:pPr>
              <w:pStyle w:val="HELPsbodycopy"/>
              <w:numPr>
                <w:ilvl w:val="0"/>
                <w:numId w:val="33"/>
              </w:numPr>
              <w:spacing w:before="120" w:after="120"/>
            </w:pPr>
            <w:r w:rsidRPr="003D6FDA">
              <w:t xml:space="preserve">Describe the steps of recognize, reach out, and resources to support mental and emotional health. </w:t>
            </w:r>
          </w:p>
        </w:tc>
        <w:tc>
          <w:tcPr>
            <w:tcW w:w="3690" w:type="dxa"/>
            <w:vAlign w:val="center"/>
          </w:tcPr>
          <w:p w14:paraId="386B1C87" w14:textId="77777777" w:rsidR="003D6FDA" w:rsidRPr="003D6FDA" w:rsidRDefault="003D6FDA" w:rsidP="00656863">
            <w:pPr>
              <w:pStyle w:val="HELPsbodycopy"/>
              <w:spacing w:before="120" w:after="120"/>
            </w:pPr>
            <w:r w:rsidRPr="003D6FDA">
              <w:t>Attachment 3.1: Recognize Review</w:t>
            </w:r>
          </w:p>
        </w:tc>
      </w:tr>
      <w:tr w:rsidR="003D6FDA" w:rsidRPr="003D6FDA" w14:paraId="2B7127BD" w14:textId="77777777" w:rsidTr="004B1CCA">
        <w:tc>
          <w:tcPr>
            <w:tcW w:w="6678" w:type="dxa"/>
          </w:tcPr>
          <w:p w14:paraId="201BA75E" w14:textId="77777777" w:rsidR="003D6FDA" w:rsidRPr="003D6FDA" w:rsidRDefault="003D6FDA" w:rsidP="00656863">
            <w:pPr>
              <w:pStyle w:val="HELPsbodycopy"/>
              <w:numPr>
                <w:ilvl w:val="0"/>
                <w:numId w:val="33"/>
              </w:numPr>
              <w:spacing w:before="120" w:after="120"/>
            </w:pPr>
            <w:r w:rsidRPr="003D6FDA">
              <w:t xml:space="preserve">Recognize emotions and feelings. </w:t>
            </w:r>
          </w:p>
        </w:tc>
        <w:tc>
          <w:tcPr>
            <w:tcW w:w="3690" w:type="dxa"/>
            <w:vAlign w:val="center"/>
          </w:tcPr>
          <w:p w14:paraId="5FF0942B" w14:textId="77777777" w:rsidR="003D6FDA" w:rsidRPr="003D6FDA" w:rsidRDefault="003D6FDA" w:rsidP="00656863">
            <w:pPr>
              <w:pStyle w:val="HELPsbodycopy"/>
              <w:spacing w:before="120" w:after="120"/>
            </w:pPr>
            <w:r w:rsidRPr="003D6FDA">
              <w:t>Attachment 3.1: Recognize Review</w:t>
            </w:r>
          </w:p>
        </w:tc>
      </w:tr>
      <w:tr w:rsidR="003D6FDA" w:rsidRPr="003D6FDA" w14:paraId="764E3A99" w14:textId="77777777" w:rsidTr="004B1CCA">
        <w:tc>
          <w:tcPr>
            <w:tcW w:w="6678" w:type="dxa"/>
          </w:tcPr>
          <w:p w14:paraId="2F0E49A4" w14:textId="77777777" w:rsidR="003D6FDA" w:rsidRPr="003D6FDA" w:rsidRDefault="003D6FDA" w:rsidP="00656863">
            <w:pPr>
              <w:pStyle w:val="HELPsbodycopy"/>
              <w:numPr>
                <w:ilvl w:val="0"/>
                <w:numId w:val="33"/>
              </w:numPr>
              <w:spacing w:before="120" w:after="120"/>
            </w:pPr>
            <w:r w:rsidRPr="003D6FDA">
              <w:t xml:space="preserve">Identify trusted adults and professionals that can support mental and emotional health. </w:t>
            </w:r>
          </w:p>
        </w:tc>
        <w:tc>
          <w:tcPr>
            <w:tcW w:w="3690" w:type="dxa"/>
            <w:vAlign w:val="center"/>
          </w:tcPr>
          <w:p w14:paraId="522BD319" w14:textId="77777777" w:rsidR="003D6FDA" w:rsidRPr="003D6FDA" w:rsidRDefault="003D6FDA" w:rsidP="00656863">
            <w:pPr>
              <w:pStyle w:val="HELPsbodycopy"/>
              <w:spacing w:before="120" w:after="120"/>
            </w:pPr>
            <w:r w:rsidRPr="003D6FDA">
              <w:t>Attachment 3.1: Recognize Review</w:t>
            </w:r>
          </w:p>
        </w:tc>
      </w:tr>
      <w:tr w:rsidR="003D6FDA" w:rsidRPr="003D6FDA" w14:paraId="1D017CB0" w14:textId="77777777" w:rsidTr="004B1CCA">
        <w:tc>
          <w:tcPr>
            <w:tcW w:w="6678" w:type="dxa"/>
            <w:vAlign w:val="center"/>
          </w:tcPr>
          <w:p w14:paraId="322AFB97" w14:textId="77777777" w:rsidR="003D6FDA" w:rsidRPr="003D6FDA" w:rsidRDefault="003D6FDA" w:rsidP="00656863">
            <w:pPr>
              <w:pStyle w:val="HELPsbodycopy"/>
              <w:numPr>
                <w:ilvl w:val="0"/>
                <w:numId w:val="33"/>
              </w:numPr>
              <w:spacing w:before="120" w:after="120"/>
            </w:pPr>
            <w:r w:rsidRPr="003D6FDA">
              <w:t>Demonstrate how to effectively communicate emotions and feelings using I-messages.</w:t>
            </w:r>
          </w:p>
        </w:tc>
        <w:tc>
          <w:tcPr>
            <w:tcW w:w="3690" w:type="dxa"/>
            <w:vAlign w:val="center"/>
          </w:tcPr>
          <w:p w14:paraId="36029B02" w14:textId="77777777" w:rsidR="003D6FDA" w:rsidRPr="003D6FDA" w:rsidRDefault="003D6FDA" w:rsidP="00656863">
            <w:pPr>
              <w:pStyle w:val="HELPsbodycopy"/>
              <w:spacing w:before="120" w:after="120"/>
            </w:pPr>
            <w:r w:rsidRPr="003D6FDA">
              <w:t>Attachment 3.3: Asking for Help</w:t>
            </w:r>
          </w:p>
        </w:tc>
      </w:tr>
      <w:tr w:rsidR="003D6FDA" w:rsidRPr="003D6FDA" w14:paraId="76E292B1" w14:textId="77777777" w:rsidTr="004B1CCA">
        <w:tc>
          <w:tcPr>
            <w:tcW w:w="6678" w:type="dxa"/>
          </w:tcPr>
          <w:p w14:paraId="5D19210F" w14:textId="77777777" w:rsidR="003D6FDA" w:rsidRPr="003D6FDA" w:rsidRDefault="003D6FDA" w:rsidP="00656863">
            <w:pPr>
              <w:pStyle w:val="HELPsbodycopy"/>
              <w:numPr>
                <w:ilvl w:val="0"/>
                <w:numId w:val="33"/>
              </w:numPr>
              <w:spacing w:before="120" w:after="120"/>
            </w:pPr>
            <w:r w:rsidRPr="003D6FDA">
              <w:t>Demonstrate how to ask for help to support mental health.</w:t>
            </w:r>
          </w:p>
        </w:tc>
        <w:tc>
          <w:tcPr>
            <w:tcW w:w="3690" w:type="dxa"/>
            <w:vAlign w:val="center"/>
          </w:tcPr>
          <w:p w14:paraId="28163456" w14:textId="77777777" w:rsidR="003D6FDA" w:rsidRPr="003D6FDA" w:rsidRDefault="003D6FDA" w:rsidP="00656863">
            <w:pPr>
              <w:pStyle w:val="HELPsbodycopy"/>
              <w:spacing w:before="120" w:after="120"/>
            </w:pPr>
            <w:r w:rsidRPr="003D6FDA">
              <w:t>Attachment 3.3: Asking for Help</w:t>
            </w:r>
          </w:p>
        </w:tc>
      </w:tr>
      <w:tr w:rsidR="003D6FDA" w:rsidRPr="003D6FDA" w14:paraId="7D85A227" w14:textId="77777777" w:rsidTr="004B1CCA">
        <w:tc>
          <w:tcPr>
            <w:tcW w:w="6678" w:type="dxa"/>
          </w:tcPr>
          <w:p w14:paraId="6D228D21" w14:textId="77777777" w:rsidR="003D6FDA" w:rsidRPr="003D6FDA" w:rsidRDefault="003D6FDA" w:rsidP="00656863">
            <w:pPr>
              <w:pStyle w:val="HELPsbodycopy"/>
              <w:numPr>
                <w:ilvl w:val="0"/>
                <w:numId w:val="33"/>
              </w:numPr>
              <w:spacing w:before="120" w:after="120"/>
            </w:pPr>
            <w:r w:rsidRPr="003D6FDA">
              <w:t xml:space="preserve">Use physical activity or movements to enhance mental and emotional health.  </w:t>
            </w:r>
          </w:p>
        </w:tc>
        <w:tc>
          <w:tcPr>
            <w:tcW w:w="3690" w:type="dxa"/>
            <w:vAlign w:val="center"/>
          </w:tcPr>
          <w:p w14:paraId="618D1C5A" w14:textId="77777777" w:rsidR="003D6FDA" w:rsidRPr="003D6FDA" w:rsidRDefault="003D6FDA" w:rsidP="00656863">
            <w:pPr>
              <w:pStyle w:val="HELPsbodycopy"/>
              <w:spacing w:before="120" w:after="120"/>
            </w:pPr>
            <w:r w:rsidRPr="003D6FDA">
              <w:t>Attachment 3.4: Activities for ME</w:t>
            </w:r>
          </w:p>
        </w:tc>
      </w:tr>
    </w:tbl>
    <w:p w14:paraId="0AAA9CDF" w14:textId="77777777" w:rsidR="003D6FDA" w:rsidRPr="00745BE1" w:rsidRDefault="003D6FDA" w:rsidP="003D6FDA">
      <w:pPr>
        <w:pStyle w:val="HELPsbodycopy"/>
        <w:rPr>
          <w:sz w:val="22"/>
        </w:rPr>
      </w:pPr>
    </w:p>
    <w:p w14:paraId="4E50BD4D" w14:textId="77777777" w:rsidR="003D6FDA" w:rsidRPr="00745BE1" w:rsidRDefault="003D6FDA" w:rsidP="003D6FDA">
      <w:pPr>
        <w:pStyle w:val="HELPsbodycopy"/>
        <w:rPr>
          <w:rFonts w:eastAsia="Calibri"/>
          <w:sz w:val="22"/>
        </w:rPr>
      </w:pPr>
    </w:p>
    <w:p w14:paraId="0A7B05D9" w14:textId="77777777" w:rsidR="003D6FDA" w:rsidRPr="00745BE1" w:rsidRDefault="003D6FDA" w:rsidP="003D6FDA">
      <w:pPr>
        <w:pStyle w:val="HELPsbodycopy"/>
        <w:rPr>
          <w:rFonts w:eastAsia="Calibri"/>
          <w:sz w:val="22"/>
        </w:rPr>
      </w:pPr>
      <w:r w:rsidRPr="00745BE1">
        <w:rPr>
          <w:rFonts w:eastAsia="Calibri"/>
          <w:sz w:val="22"/>
        </w:rPr>
        <w:br w:type="page"/>
      </w:r>
    </w:p>
    <w:p w14:paraId="7882B45A" w14:textId="77777777" w:rsidR="003D6FDA" w:rsidRPr="003D6FDA" w:rsidRDefault="003D6FDA" w:rsidP="003D6FDA">
      <w:pPr>
        <w:pStyle w:val="HELPsHeadline"/>
      </w:pPr>
      <w:r w:rsidRPr="003D6FDA">
        <w:lastRenderedPageBreak/>
        <w:t>ME Activity:</w:t>
      </w:r>
    </w:p>
    <w:p w14:paraId="494DD8CE" w14:textId="77777777" w:rsidR="003D6FDA" w:rsidRPr="003D6FDA" w:rsidRDefault="003D6FDA" w:rsidP="003D6FDA">
      <w:pPr>
        <w:pStyle w:val="HELPsbulletedlist"/>
      </w:pPr>
      <w:r w:rsidRPr="003D6FDA">
        <w:t xml:space="preserve">Physical Activity: Teacher selects an activity from a menu of physical activities that best fit your context and students’ needs. The menu includes – raise your heart rate, coordination and rhythm, and flexibility.  </w:t>
      </w:r>
    </w:p>
    <w:p w14:paraId="4A833745" w14:textId="77777777" w:rsidR="003D6FDA" w:rsidRPr="003D6FDA" w:rsidRDefault="003D6FDA" w:rsidP="003D6FDA">
      <w:pPr>
        <w:pStyle w:val="HELPsbulletedlist"/>
      </w:pPr>
      <w:r w:rsidRPr="003D6FDA">
        <w:t xml:space="preserve">Explain: “We are going to practice use another tool to promote ME – physical activity.  First, I will </w:t>
      </w:r>
      <w:r w:rsidRPr="003D6FDA">
        <w:rPr>
          <w:b/>
          <w:bCs/>
        </w:rPr>
        <w:t xml:space="preserve">show </w:t>
      </w:r>
      <w:r w:rsidRPr="003D6FDA">
        <w:t xml:space="preserve">you what the tool looks like, then we will </w:t>
      </w:r>
      <w:r w:rsidRPr="003D6FDA">
        <w:rPr>
          <w:b/>
          <w:bCs/>
        </w:rPr>
        <w:t>do</w:t>
      </w:r>
      <w:r w:rsidRPr="003D6FDA">
        <w:t xml:space="preserve"> it together and finally you will </w:t>
      </w:r>
      <w:r w:rsidRPr="003D6FDA">
        <w:rPr>
          <w:b/>
          <w:bCs/>
        </w:rPr>
        <w:t>show me</w:t>
      </w:r>
      <w:r w:rsidRPr="003D6FDA">
        <w:t xml:space="preserve"> how to do it.”</w:t>
      </w:r>
    </w:p>
    <w:p w14:paraId="26EC2324" w14:textId="77777777" w:rsidR="003D6FDA" w:rsidRPr="003D6FDA" w:rsidRDefault="003D6FDA" w:rsidP="003D6FDA">
      <w:pPr>
        <w:pStyle w:val="HELPsbulletedlist"/>
      </w:pPr>
      <w:r w:rsidRPr="003D6FDA">
        <w:t xml:space="preserve">Stretch and Balance – Choose three movements that involve a stretch or balance. Stretch and hold for 8 seconds. Repeat at least 3 times. </w:t>
      </w:r>
    </w:p>
    <w:p w14:paraId="4C0CE415" w14:textId="77777777" w:rsidR="003D6FDA" w:rsidRPr="003D6FDA" w:rsidRDefault="003D6FDA" w:rsidP="003D6FDA">
      <w:pPr>
        <w:pStyle w:val="HELPsbulletedlist"/>
      </w:pPr>
      <w:r w:rsidRPr="003D6FDA">
        <w:t>Use Attachment 3.3 to check-in after completing the activity.</w:t>
      </w:r>
    </w:p>
    <w:p w14:paraId="2596E8D3" w14:textId="77777777" w:rsidR="003D6FDA" w:rsidRPr="003D6FDA" w:rsidRDefault="003D6FDA" w:rsidP="003D6FDA">
      <w:pPr>
        <w:pStyle w:val="HELPsHeadline"/>
      </w:pPr>
      <w:r w:rsidRPr="003D6FDA">
        <w:t>Teaching Steps:</w:t>
      </w:r>
    </w:p>
    <w:p w14:paraId="296EAF69" w14:textId="77777777" w:rsidR="003D6FDA" w:rsidRPr="003D6FDA" w:rsidRDefault="003D6FDA" w:rsidP="003D6FDA">
      <w:pPr>
        <w:pStyle w:val="HELPsbulletedlist"/>
      </w:pPr>
      <w:r w:rsidRPr="003D6FDA">
        <w:t>What are some things you have needed help or support with this past week? (Making lunch, getting to school, reaching for something on the counter)</w:t>
      </w:r>
    </w:p>
    <w:p w14:paraId="164C10EF" w14:textId="77777777" w:rsidR="003D6FDA" w:rsidRPr="003D6FDA" w:rsidRDefault="003D6FDA" w:rsidP="003D6FDA">
      <w:pPr>
        <w:pStyle w:val="HELPsbulletedlist"/>
      </w:pPr>
      <w:r w:rsidRPr="003D6FDA">
        <w:t xml:space="preserve">Who can help us make healthy choices or be healthy? </w:t>
      </w:r>
    </w:p>
    <w:p w14:paraId="7F3266BB" w14:textId="77777777" w:rsidR="003D6FDA" w:rsidRPr="003D6FDA" w:rsidRDefault="003D6FDA" w:rsidP="00C43C28">
      <w:pPr>
        <w:pStyle w:val="HELPsbulletedlist"/>
        <w:numPr>
          <w:ilvl w:val="1"/>
          <w:numId w:val="15"/>
        </w:numPr>
      </w:pPr>
      <w:r w:rsidRPr="003D6FDA">
        <w:t>Trusted adults</w:t>
      </w:r>
    </w:p>
    <w:p w14:paraId="4B9BFFD4" w14:textId="77777777" w:rsidR="003D6FDA" w:rsidRPr="003D6FDA" w:rsidRDefault="003D6FDA" w:rsidP="003D6FDA">
      <w:pPr>
        <w:pStyle w:val="HELPsbulletedlist"/>
      </w:pPr>
      <w:r w:rsidRPr="003D6FDA">
        <w:t>Why do you need to ask for help?</w:t>
      </w:r>
    </w:p>
    <w:p w14:paraId="3AB2576F" w14:textId="77777777" w:rsidR="003D6FDA" w:rsidRPr="003D6FDA" w:rsidRDefault="003D6FDA" w:rsidP="00C43C28">
      <w:pPr>
        <w:pStyle w:val="HELPsbulletedlist"/>
        <w:numPr>
          <w:ilvl w:val="1"/>
          <w:numId w:val="15"/>
        </w:numPr>
      </w:pPr>
      <w:r w:rsidRPr="003D6FDA">
        <w:t>To help stay healthy and safe.</w:t>
      </w:r>
    </w:p>
    <w:p w14:paraId="66D11AFC" w14:textId="77777777" w:rsidR="003D6FDA" w:rsidRPr="003D6FDA" w:rsidRDefault="003D6FDA" w:rsidP="00C43C28">
      <w:pPr>
        <w:pStyle w:val="HELPsbulletedlist"/>
        <w:numPr>
          <w:ilvl w:val="1"/>
          <w:numId w:val="15"/>
        </w:numPr>
      </w:pPr>
      <w:r w:rsidRPr="003D6FDA">
        <w:t>We learned that trusted adults could help us make decisions, take medication safely, and support our health by helping us move, eat healthy, and help us with how we are feeling. (See HELPs substance use prevention lessons.)</w:t>
      </w:r>
    </w:p>
    <w:p w14:paraId="7F051155" w14:textId="77777777" w:rsidR="003D6FDA" w:rsidRPr="003D6FDA" w:rsidRDefault="003D6FDA" w:rsidP="00C43C28">
      <w:pPr>
        <w:pStyle w:val="HELPsbulletedlist"/>
        <w:numPr>
          <w:ilvl w:val="1"/>
          <w:numId w:val="15"/>
        </w:numPr>
      </w:pPr>
      <w:r w:rsidRPr="003D6FDA">
        <w:rPr>
          <w:highlight w:val="white"/>
        </w:rPr>
        <w:t xml:space="preserve">Trusted adults can help you, give support, or give you helpful resources or tools. </w:t>
      </w:r>
    </w:p>
    <w:p w14:paraId="0076D747" w14:textId="77777777" w:rsidR="003D6FDA" w:rsidRPr="003D6FDA" w:rsidRDefault="003D6FDA" w:rsidP="003D6FDA">
      <w:pPr>
        <w:pStyle w:val="HELPsbulletedlist"/>
      </w:pPr>
      <w:r w:rsidRPr="003D6FDA">
        <w:rPr>
          <w:highlight w:val="white"/>
        </w:rPr>
        <w:t>Can you remember who are trusted adults that could help you?</w:t>
      </w:r>
    </w:p>
    <w:p w14:paraId="6A2D79C2" w14:textId="77777777" w:rsidR="003D6FDA" w:rsidRPr="003D6FDA" w:rsidRDefault="003D6FDA" w:rsidP="00C43C28">
      <w:pPr>
        <w:pStyle w:val="HELPsbulletedlist"/>
        <w:numPr>
          <w:ilvl w:val="1"/>
          <w:numId w:val="15"/>
        </w:numPr>
      </w:pPr>
      <w:r w:rsidRPr="003D6FDA">
        <w:rPr>
          <w:highlight w:val="white"/>
        </w:rPr>
        <w:t xml:space="preserve">Home: </w:t>
      </w:r>
      <w:r w:rsidRPr="003D6FDA">
        <w:t>the people who care for you</w:t>
      </w:r>
    </w:p>
    <w:p w14:paraId="6DA505CE" w14:textId="77777777" w:rsidR="003D6FDA" w:rsidRPr="003D6FDA" w:rsidRDefault="003D6FDA" w:rsidP="00C43C28">
      <w:pPr>
        <w:pStyle w:val="HELPsbulletedlist"/>
        <w:numPr>
          <w:ilvl w:val="1"/>
          <w:numId w:val="15"/>
        </w:numPr>
      </w:pPr>
      <w:r w:rsidRPr="003D6FDA">
        <w:rPr>
          <w:highlight w:val="white"/>
        </w:rPr>
        <w:t>School: teachers, school counselor, school nurse, and others who are there to help you</w:t>
      </w:r>
    </w:p>
    <w:p w14:paraId="6EDC9E94" w14:textId="77777777" w:rsidR="003D6FDA" w:rsidRPr="003D6FDA" w:rsidRDefault="003D6FDA" w:rsidP="00C43C28">
      <w:pPr>
        <w:pStyle w:val="HELPsbulletedlist"/>
        <w:numPr>
          <w:ilvl w:val="1"/>
          <w:numId w:val="15"/>
        </w:numPr>
      </w:pPr>
      <w:r w:rsidRPr="003D6FDA">
        <w:rPr>
          <w:highlight w:val="white"/>
        </w:rPr>
        <w:t>Professionals and community resources: doctors, nurses, and counselors</w:t>
      </w:r>
    </w:p>
    <w:p w14:paraId="20BC7F71" w14:textId="77777777" w:rsidR="003D6FDA" w:rsidRPr="003D6FDA" w:rsidRDefault="003D6FDA" w:rsidP="003D6FDA">
      <w:pPr>
        <w:pStyle w:val="HELPsbulletedlist"/>
      </w:pPr>
      <w:r w:rsidRPr="003D6FDA">
        <w:t>Today we’re going to learn about how to reach out and ask for help and to use our resources to feel, think, and act in healthy and safe ways.</w:t>
      </w:r>
    </w:p>
    <w:p w14:paraId="7A71C646" w14:textId="77777777" w:rsidR="003D6FDA" w:rsidRPr="00C43C28" w:rsidRDefault="003D6FDA" w:rsidP="00C43C28">
      <w:pPr>
        <w:pStyle w:val="HELPssubhead"/>
      </w:pPr>
      <w:r w:rsidRPr="00C43C28">
        <w:t xml:space="preserve">Activity 1: </w:t>
      </w:r>
      <w:r w:rsidRPr="00C43C28">
        <w:rPr>
          <w:b w:val="0"/>
          <w:bCs/>
        </w:rPr>
        <w:t>Recognize Review</w:t>
      </w:r>
    </w:p>
    <w:p w14:paraId="79D05C6B" w14:textId="77777777" w:rsidR="003D6FDA" w:rsidRPr="003D6FDA" w:rsidRDefault="003D6FDA" w:rsidP="003D6FDA">
      <w:pPr>
        <w:pStyle w:val="HELPsbulletedlist"/>
      </w:pPr>
      <w:r w:rsidRPr="003D6FDA">
        <w:t xml:space="preserve">Let’s review what we’ve learned in our previous lessons. We learned mental health is how we feel, think, and act. </w:t>
      </w:r>
    </w:p>
    <w:p w14:paraId="497671C7" w14:textId="77777777" w:rsidR="003D6FDA" w:rsidRPr="003D6FDA" w:rsidRDefault="003D6FDA" w:rsidP="003D6FDA">
      <w:pPr>
        <w:pStyle w:val="HELPsbulletedlist"/>
      </w:pPr>
      <w:r w:rsidRPr="003D6FDA">
        <w:t xml:space="preserve">We learned to recognize, reach out, and use our resources to think and act in ways that are healthy and safe. </w:t>
      </w:r>
    </w:p>
    <w:p w14:paraId="5FF7B156" w14:textId="77777777" w:rsidR="003D6FDA" w:rsidRPr="003D6FDA" w:rsidRDefault="003D6FDA" w:rsidP="003D6FDA">
      <w:pPr>
        <w:pStyle w:val="HELPsbulletedlist"/>
      </w:pPr>
      <w:r w:rsidRPr="003D6FDA">
        <w:t xml:space="preserve">We learned how to recognize by using our feeling words or vocabulary and grouping feelings by color. </w:t>
      </w:r>
    </w:p>
    <w:p w14:paraId="3C5B2C79" w14:textId="77777777" w:rsidR="003D6FDA" w:rsidRPr="003D6FDA" w:rsidRDefault="003D6FDA" w:rsidP="003D6FDA">
      <w:pPr>
        <w:pStyle w:val="HELPsbulletedlist"/>
      </w:pPr>
      <w:r w:rsidRPr="003D6FDA">
        <w:t>We used the colors on the Feelings Wheel to help us describe and share how we’re feeling:</w:t>
      </w:r>
    </w:p>
    <w:p w14:paraId="10C5FDF2" w14:textId="77777777" w:rsidR="003D6FDA" w:rsidRPr="003D6FDA" w:rsidRDefault="003D6FDA" w:rsidP="00C43C28">
      <w:pPr>
        <w:pStyle w:val="HELPsbulletedlist"/>
        <w:numPr>
          <w:ilvl w:val="1"/>
          <w:numId w:val="15"/>
        </w:numPr>
      </w:pPr>
      <w:r w:rsidRPr="003D6FDA">
        <w:t>Blue – need some help to get going (sad, tired)</w:t>
      </w:r>
    </w:p>
    <w:p w14:paraId="16ABD42E" w14:textId="77777777" w:rsidR="003D6FDA" w:rsidRPr="003D6FDA" w:rsidRDefault="003D6FDA" w:rsidP="00C43C28">
      <w:pPr>
        <w:pStyle w:val="HELPsbulletedlist"/>
        <w:numPr>
          <w:ilvl w:val="1"/>
          <w:numId w:val="15"/>
        </w:numPr>
      </w:pPr>
      <w:r w:rsidRPr="003D6FDA">
        <w:t>Green – ready to go (calm, ready, happy)</w:t>
      </w:r>
    </w:p>
    <w:p w14:paraId="58F7A314" w14:textId="77777777" w:rsidR="003D6FDA" w:rsidRPr="003D6FDA" w:rsidRDefault="003D6FDA" w:rsidP="00C43C28">
      <w:pPr>
        <w:pStyle w:val="HELPsbulletedlist"/>
        <w:numPr>
          <w:ilvl w:val="1"/>
          <w:numId w:val="15"/>
        </w:numPr>
      </w:pPr>
      <w:r w:rsidRPr="003D6FDA">
        <w:t>Yellow – proceed with caution (frustrated, nervous, worried)</w:t>
      </w:r>
    </w:p>
    <w:p w14:paraId="2F382336" w14:textId="77777777" w:rsidR="003D6FDA" w:rsidRPr="003D6FDA" w:rsidRDefault="003D6FDA" w:rsidP="00C43C28">
      <w:pPr>
        <w:pStyle w:val="HELPsbulletedlist"/>
        <w:numPr>
          <w:ilvl w:val="1"/>
          <w:numId w:val="15"/>
        </w:numPr>
      </w:pPr>
      <w:r w:rsidRPr="003D6FDA">
        <w:lastRenderedPageBreak/>
        <w:t>Red – not in control (mad, angry)</w:t>
      </w:r>
    </w:p>
    <w:p w14:paraId="17ABAC81" w14:textId="77777777" w:rsidR="003D6FDA" w:rsidRPr="003D6FDA" w:rsidRDefault="003D6FDA" w:rsidP="003D6FDA">
      <w:pPr>
        <w:pStyle w:val="HELPsbulletedlist"/>
      </w:pPr>
      <w:r w:rsidRPr="003D6FDA">
        <w:t xml:space="preserve">Emotions and feelings are not good or bad. We all experience emotions in different ways. Sometimes we recognize our emotions are big, and we might choose to act in ways that might not be healthy or safe. </w:t>
      </w:r>
    </w:p>
    <w:p w14:paraId="30059B32" w14:textId="77777777" w:rsidR="003D6FDA" w:rsidRPr="003D6FDA" w:rsidRDefault="003D6FDA" w:rsidP="003D6FDA">
      <w:pPr>
        <w:pStyle w:val="HELPsbulletedlist"/>
      </w:pPr>
      <w:r w:rsidRPr="003D6FDA">
        <w:t>Let’s practice again recognizing our feelings. What is the color for each situation (Attachment 3.1):</w:t>
      </w:r>
    </w:p>
    <w:p w14:paraId="621F87D5" w14:textId="77777777" w:rsidR="003D6FDA" w:rsidRPr="003D6FDA" w:rsidRDefault="003D6FDA" w:rsidP="00C43C28">
      <w:pPr>
        <w:pStyle w:val="HELPsbulletedlist"/>
        <w:numPr>
          <w:ilvl w:val="1"/>
          <w:numId w:val="34"/>
        </w:numPr>
      </w:pPr>
      <w:r w:rsidRPr="003D6FDA">
        <w:rPr>
          <w:highlight w:val="white"/>
        </w:rPr>
        <w:t xml:space="preserve">I </w:t>
      </w:r>
      <w:r w:rsidRPr="003D6FDA">
        <w:t>forgot my lunch today.</w:t>
      </w:r>
    </w:p>
    <w:p w14:paraId="6EAAD8D5" w14:textId="77777777" w:rsidR="003D6FDA" w:rsidRPr="003D6FDA" w:rsidRDefault="003D6FDA" w:rsidP="00C43C28">
      <w:pPr>
        <w:pStyle w:val="HELPsbulletedlist"/>
        <w:numPr>
          <w:ilvl w:val="1"/>
          <w:numId w:val="34"/>
        </w:numPr>
      </w:pPr>
      <w:r w:rsidRPr="003D6FDA">
        <w:t>I got all the words right on my spelling test.</w:t>
      </w:r>
    </w:p>
    <w:p w14:paraId="2B4D5725" w14:textId="77777777" w:rsidR="003D6FDA" w:rsidRPr="003D6FDA" w:rsidRDefault="003D6FDA" w:rsidP="00C43C28">
      <w:pPr>
        <w:pStyle w:val="HELPsbulletedlist"/>
        <w:numPr>
          <w:ilvl w:val="1"/>
          <w:numId w:val="34"/>
        </w:numPr>
      </w:pPr>
      <w:r w:rsidRPr="003D6FDA">
        <w:t>It’s time to go outside for recess.</w:t>
      </w:r>
    </w:p>
    <w:p w14:paraId="5114F258" w14:textId="77777777" w:rsidR="003D6FDA" w:rsidRPr="003D6FDA" w:rsidRDefault="003D6FDA" w:rsidP="00C43C28">
      <w:pPr>
        <w:pStyle w:val="HELPsbulletedlist"/>
        <w:numPr>
          <w:ilvl w:val="1"/>
          <w:numId w:val="34"/>
        </w:numPr>
      </w:pPr>
      <w:r w:rsidRPr="003D6FDA">
        <w:t>We got into an argument playing a game at recess.</w:t>
      </w:r>
    </w:p>
    <w:p w14:paraId="2BA1F3E2" w14:textId="77777777" w:rsidR="003D6FDA" w:rsidRPr="003D6FDA" w:rsidRDefault="003D6FDA" w:rsidP="003D6FDA">
      <w:pPr>
        <w:pStyle w:val="HELPsbulletedlist"/>
      </w:pPr>
      <w:r w:rsidRPr="003D6FDA">
        <w:t xml:space="preserve">Remember emotions aren’t good or bad. We all experience emotions and experience them in different ways. Sometimes we recognize our emotions are big and we think it might lead to making choice to act in ways that might not be healthy or safe. </w:t>
      </w:r>
    </w:p>
    <w:p w14:paraId="7F15FDBD" w14:textId="5CD81E21" w:rsidR="003D6FDA" w:rsidRPr="003D6FDA" w:rsidRDefault="003D6FDA" w:rsidP="00C43C28">
      <w:pPr>
        <w:pStyle w:val="HELPssubhead"/>
      </w:pPr>
      <w:r w:rsidRPr="003D6FDA">
        <w:t xml:space="preserve">Activity 2: </w:t>
      </w:r>
      <w:r w:rsidRPr="00C43C28">
        <w:rPr>
          <w:b w:val="0"/>
          <w:bCs/>
        </w:rPr>
        <w:t>Reach Out</w:t>
      </w:r>
      <w:r w:rsidR="00C43C28">
        <w:rPr>
          <w:b w:val="0"/>
          <w:bCs/>
        </w:rPr>
        <w:t xml:space="preserve"> - </w:t>
      </w:r>
      <w:r w:rsidRPr="00C43C28">
        <w:rPr>
          <w:b w:val="0"/>
          <w:bCs/>
        </w:rPr>
        <w:t>Who can help me?</w:t>
      </w:r>
    </w:p>
    <w:p w14:paraId="09B4374C" w14:textId="77777777" w:rsidR="003D6FDA" w:rsidRPr="003D6FDA" w:rsidRDefault="003D6FDA" w:rsidP="003D6FDA">
      <w:pPr>
        <w:pStyle w:val="HELPsbulletedlist"/>
      </w:pPr>
      <w:r w:rsidRPr="003D6FDA">
        <w:rPr>
          <w:highlight w:val="white"/>
        </w:rPr>
        <w:t xml:space="preserve">Trusted adults can help you, give support, or give you helpful resources or tools. </w:t>
      </w:r>
    </w:p>
    <w:p w14:paraId="61BA06D8" w14:textId="77777777" w:rsidR="003D6FDA" w:rsidRPr="003D6FDA" w:rsidRDefault="003D6FDA" w:rsidP="00C43C28">
      <w:pPr>
        <w:pStyle w:val="HELPsbulletedlist"/>
        <w:numPr>
          <w:ilvl w:val="1"/>
          <w:numId w:val="15"/>
        </w:numPr>
      </w:pPr>
      <w:r w:rsidRPr="003D6FDA">
        <w:rPr>
          <w:highlight w:val="white"/>
        </w:rPr>
        <w:t xml:space="preserve">Trusted adults can be at home – trusted adults like parents and grandparents; School – teachers, school counselor, school nurse, and other trusted adults who are there to help you; or Professionals &amp; Community Resources – doctors, nurses and counselors can help people with their emotions, feelings, and mental health. </w:t>
      </w:r>
    </w:p>
    <w:p w14:paraId="38A57B10" w14:textId="77777777" w:rsidR="003D6FDA" w:rsidRPr="003D6FDA" w:rsidRDefault="003D6FDA" w:rsidP="003D6FDA">
      <w:pPr>
        <w:pStyle w:val="HELPsbulletedlist"/>
      </w:pPr>
      <w:r w:rsidRPr="003D6FDA">
        <w:rPr>
          <w:highlight w:val="white"/>
        </w:rPr>
        <w:t xml:space="preserve">Complete Attachment 3.1 – Draw or write the name of a trusted adult who can help you with your feelings. </w:t>
      </w:r>
    </w:p>
    <w:p w14:paraId="3F6EF28C" w14:textId="77777777" w:rsidR="003D6FDA" w:rsidRPr="003D6FDA" w:rsidRDefault="003D6FDA" w:rsidP="003D6FDA">
      <w:pPr>
        <w:pStyle w:val="HELPsbulletedlist"/>
      </w:pPr>
      <w:r w:rsidRPr="003D6FDA">
        <w:rPr>
          <w:highlight w:val="white"/>
        </w:rPr>
        <w:t xml:space="preserve">Now that we can recognize when we need help and resources that can help, let’s practice reaching out for the help we need. </w:t>
      </w:r>
    </w:p>
    <w:p w14:paraId="1E5BC79E" w14:textId="36111DD8" w:rsidR="003D6FDA" w:rsidRPr="00C43C28" w:rsidRDefault="003D6FDA" w:rsidP="00C43C28">
      <w:pPr>
        <w:pStyle w:val="HELPsbulletedlist"/>
        <w:numPr>
          <w:ilvl w:val="0"/>
          <w:numId w:val="0"/>
        </w:numPr>
        <w:rPr>
          <w:i/>
          <w:iCs/>
        </w:rPr>
      </w:pPr>
      <w:r w:rsidRPr="00C43C28">
        <w:rPr>
          <w:i/>
          <w:iCs/>
        </w:rPr>
        <w:t>Part I: Reach Out &amp; Share my Feelings</w:t>
      </w:r>
    </w:p>
    <w:p w14:paraId="4205BB4F" w14:textId="18FB0595" w:rsidR="003D6FDA" w:rsidRPr="003D6FDA" w:rsidRDefault="003D6FDA" w:rsidP="003D6FDA">
      <w:pPr>
        <w:pStyle w:val="HELPsbulletedlist"/>
      </w:pPr>
      <w:r w:rsidRPr="003D6FDA">
        <w:t>S</w:t>
      </w:r>
      <w:r w:rsidR="00C43C28">
        <w:t>tate</w:t>
      </w:r>
      <w:r w:rsidRPr="003D6FDA">
        <w:t>: “Today we are going to learn about how to tell another person what we are feeling and that we might need help by using an I-message. We use an I-message to speak up and tell the other person how we feel and ask for help if we need it.</w:t>
      </w:r>
    </w:p>
    <w:p w14:paraId="70EFA767" w14:textId="77777777" w:rsidR="003D6FDA" w:rsidRPr="003D6FDA" w:rsidRDefault="003D6FDA" w:rsidP="003D6FDA">
      <w:pPr>
        <w:pStyle w:val="HELPsbulletedlist"/>
      </w:pPr>
      <w:r w:rsidRPr="003D6FDA">
        <w:t>Remember it is ok to share how we feel. It is also okay to ask a trusted adult for help. Trusted adults are willing to help you be healthy and safe. Seeking help or support for your health and your mental health can make us stronger.</w:t>
      </w:r>
    </w:p>
    <w:p w14:paraId="34F6153A" w14:textId="77777777" w:rsidR="003D6FDA" w:rsidRPr="003D6FDA" w:rsidRDefault="003D6FDA" w:rsidP="003D6FDA">
      <w:pPr>
        <w:pStyle w:val="HELPsbulletedlist"/>
      </w:pPr>
      <w:r w:rsidRPr="003D6FDA">
        <w:t xml:space="preserve">You can share your feelings using an I-Message. </w:t>
      </w:r>
    </w:p>
    <w:p w14:paraId="5F9920D1" w14:textId="77777777" w:rsidR="003D6FDA" w:rsidRPr="003D6FDA" w:rsidRDefault="003D6FDA" w:rsidP="00C43C28">
      <w:pPr>
        <w:pStyle w:val="HELPsbulletedlist"/>
        <w:numPr>
          <w:ilvl w:val="1"/>
          <w:numId w:val="15"/>
        </w:numPr>
      </w:pPr>
      <w:r w:rsidRPr="003D6FDA">
        <w:t>Show students the visual of an I-Message. (“I feel (emotion you are feeling and how strong) because (describe what happened).</w:t>
      </w:r>
    </w:p>
    <w:p w14:paraId="108CEE76" w14:textId="77777777" w:rsidR="003D6FDA" w:rsidRPr="003D6FDA" w:rsidRDefault="003D6FDA" w:rsidP="003D6FDA">
      <w:pPr>
        <w:pStyle w:val="HELPsbulletedlist"/>
      </w:pPr>
      <w:r w:rsidRPr="003D6FDA">
        <w:t xml:space="preserve">Explain:  One healthy way to tell someone how we are feeling is to use an “I message.” Here are some examples:  </w:t>
      </w:r>
      <w:bookmarkStart w:id="0" w:name="_Hlk144557179"/>
    </w:p>
    <w:p w14:paraId="09A4D400" w14:textId="77777777" w:rsidR="003D6FDA" w:rsidRPr="003D6FDA" w:rsidRDefault="003D6FDA" w:rsidP="00C43C28">
      <w:pPr>
        <w:pStyle w:val="HELPsbulletedlist"/>
        <w:numPr>
          <w:ilvl w:val="1"/>
          <w:numId w:val="15"/>
        </w:numPr>
      </w:pPr>
      <w:r w:rsidRPr="003D6FDA">
        <w:t>“</w:t>
      </w:r>
      <w:r w:rsidRPr="00C43C28">
        <w:rPr>
          <w:b/>
          <w:bCs/>
        </w:rPr>
        <w:t xml:space="preserve">I feel </w:t>
      </w:r>
      <w:r w:rsidRPr="003D6FDA">
        <w:t>(</w:t>
      </w:r>
      <w:r w:rsidRPr="00C43C28">
        <w:rPr>
          <w:u w:val="single"/>
        </w:rPr>
        <w:t>emotion you are feeling</w:t>
      </w:r>
      <w:r w:rsidRPr="003D6FDA">
        <w:t xml:space="preserve">) </w:t>
      </w:r>
      <w:r w:rsidRPr="00C43C28">
        <w:rPr>
          <w:b/>
          <w:bCs/>
        </w:rPr>
        <w:t>because</w:t>
      </w:r>
      <w:r w:rsidRPr="003D6FDA">
        <w:t xml:space="preserve"> (describe what happened). </w:t>
      </w:r>
      <w:bookmarkEnd w:id="0"/>
      <w:r w:rsidRPr="003D6FDA">
        <w:t>I need you help (what you need to make things better.)</w:t>
      </w:r>
    </w:p>
    <w:p w14:paraId="1365C125" w14:textId="51302A86" w:rsidR="003D6FDA" w:rsidRPr="003D6FDA" w:rsidRDefault="003D6FDA" w:rsidP="00C43C28">
      <w:pPr>
        <w:pStyle w:val="HELPsbulletedlist"/>
        <w:numPr>
          <w:ilvl w:val="1"/>
          <w:numId w:val="15"/>
        </w:numPr>
      </w:pPr>
      <w:r w:rsidRPr="003D6FDA">
        <w:t>“</w:t>
      </w:r>
      <w:r w:rsidRPr="00C43C28">
        <w:rPr>
          <w:b/>
          <w:bCs/>
        </w:rPr>
        <w:t>I feel</w:t>
      </w:r>
      <w:r w:rsidRPr="003D6FDA">
        <w:t xml:space="preserve"> </w:t>
      </w:r>
      <w:r w:rsidRPr="00C43C28">
        <w:rPr>
          <w:u w:val="single"/>
        </w:rPr>
        <w:t>angry</w:t>
      </w:r>
      <w:r w:rsidRPr="003D6FDA">
        <w:t xml:space="preserve"> </w:t>
      </w:r>
      <w:r w:rsidRPr="00C43C28">
        <w:rPr>
          <w:b/>
          <w:bCs/>
        </w:rPr>
        <w:t>because</w:t>
      </w:r>
      <w:r w:rsidRPr="003D6FDA">
        <w:t xml:space="preserve"> we do not play by the rules of the game. I want us to play by the rules, so it is fair for everyone.</w:t>
      </w:r>
    </w:p>
    <w:p w14:paraId="41AF644F" w14:textId="77777777" w:rsidR="003D6FDA" w:rsidRPr="003D6FDA" w:rsidRDefault="003D6FDA" w:rsidP="003D6FDA">
      <w:pPr>
        <w:pStyle w:val="HELPsbulletedlist"/>
      </w:pPr>
      <w:r w:rsidRPr="003D6FDA">
        <w:lastRenderedPageBreak/>
        <w:t xml:space="preserve">Can you see why we call it an I-Message? It starts with an I. You can use an I-message to tell someone how we are feeling is to use an “I message.”  Here are some examples:  </w:t>
      </w:r>
    </w:p>
    <w:p w14:paraId="00A80990" w14:textId="3F25EA7A" w:rsidR="003D6FDA" w:rsidRPr="003D6FDA" w:rsidRDefault="003D6FDA" w:rsidP="00C43C28">
      <w:pPr>
        <w:pStyle w:val="HELPsbulletedlist"/>
        <w:numPr>
          <w:ilvl w:val="1"/>
          <w:numId w:val="15"/>
        </w:numPr>
      </w:pPr>
      <w:r w:rsidRPr="00C43C28">
        <w:rPr>
          <w:b/>
          <w:bCs/>
        </w:rPr>
        <w:t>I feel</w:t>
      </w:r>
      <w:r w:rsidRPr="003D6FDA">
        <w:t xml:space="preserve"> excited</w:t>
      </w:r>
      <w:r w:rsidR="00C43C28">
        <w:t xml:space="preserve"> </w:t>
      </w:r>
      <w:r w:rsidR="00C43C28" w:rsidRPr="00C43C28">
        <w:rPr>
          <w:b/>
          <w:bCs/>
        </w:rPr>
        <w:t>because</w:t>
      </w:r>
      <w:r w:rsidR="00C43C28">
        <w:t xml:space="preserve"> we have</w:t>
      </w:r>
      <w:r w:rsidRPr="003D6FDA">
        <w:t xml:space="preserve"> physical education class today. </w:t>
      </w:r>
    </w:p>
    <w:p w14:paraId="49838B24" w14:textId="77777777" w:rsidR="003D6FDA" w:rsidRPr="003D6FDA" w:rsidRDefault="003D6FDA" w:rsidP="00C43C28">
      <w:pPr>
        <w:pStyle w:val="HELPsbulletedlist"/>
        <w:numPr>
          <w:ilvl w:val="1"/>
          <w:numId w:val="15"/>
        </w:numPr>
      </w:pPr>
      <w:r w:rsidRPr="00C43C28">
        <w:rPr>
          <w:b/>
          <w:bCs/>
        </w:rPr>
        <w:t>I’m feeling</w:t>
      </w:r>
      <w:r w:rsidRPr="003D6FDA">
        <w:t xml:space="preserve"> anxious </w:t>
      </w:r>
      <w:r w:rsidRPr="00C43C28">
        <w:rPr>
          <w:b/>
          <w:bCs/>
        </w:rPr>
        <w:t>about</w:t>
      </w:r>
      <w:r w:rsidRPr="003D6FDA">
        <w:t xml:space="preserve"> ……</w:t>
      </w:r>
    </w:p>
    <w:p w14:paraId="567DB5E6" w14:textId="77777777" w:rsidR="003D6FDA" w:rsidRPr="003D6FDA" w:rsidRDefault="003D6FDA" w:rsidP="003D6FDA">
      <w:pPr>
        <w:pStyle w:val="HELPsbulletedlist"/>
      </w:pPr>
      <w:bookmarkStart w:id="1" w:name="_Hlk144557409"/>
      <w:r w:rsidRPr="00C43C28">
        <w:rPr>
          <w:b/>
          <w:bCs/>
        </w:rPr>
        <w:t>Reinforce:</w:t>
      </w:r>
      <w:r w:rsidRPr="003D6FDA">
        <w:t xml:space="preserve">  It is important to state our feelings in a respectful, calm way.  We never blame or shame someone when we use an I-message</w:t>
      </w:r>
      <w:bookmarkEnd w:id="1"/>
      <w:r w:rsidRPr="003D6FDA">
        <w:t>.</w:t>
      </w:r>
    </w:p>
    <w:p w14:paraId="2FB82B59" w14:textId="77777777" w:rsidR="003D6FDA" w:rsidRPr="003D6FDA" w:rsidRDefault="003D6FDA" w:rsidP="00C43C28">
      <w:pPr>
        <w:pStyle w:val="HELPsbulletedlist"/>
        <w:numPr>
          <w:ilvl w:val="1"/>
          <w:numId w:val="15"/>
        </w:numPr>
      </w:pPr>
      <w:r w:rsidRPr="003D6FDA">
        <w:t>“</w:t>
      </w:r>
      <w:r w:rsidRPr="00C43C28">
        <w:rPr>
          <w:b/>
          <w:bCs/>
        </w:rPr>
        <w:t>I feel</w:t>
      </w:r>
      <w:r w:rsidRPr="003D6FDA">
        <w:t xml:space="preserve"> frustrated </w:t>
      </w:r>
      <w:r w:rsidRPr="00C43C28">
        <w:rPr>
          <w:b/>
          <w:bCs/>
        </w:rPr>
        <w:t>when</w:t>
      </w:r>
      <w:r w:rsidRPr="003D6FDA">
        <w:t xml:space="preserve"> I could not read that word (situation). </w:t>
      </w:r>
      <w:r w:rsidRPr="00C43C28">
        <w:rPr>
          <w:b/>
          <w:bCs/>
        </w:rPr>
        <w:t>I need</w:t>
      </w:r>
      <w:r w:rsidRPr="003D6FDA">
        <w:t xml:space="preserve"> your help with the word and to calm down (what you need to make things better.)</w:t>
      </w:r>
    </w:p>
    <w:p w14:paraId="4763B34C" w14:textId="2CA11985" w:rsidR="003D6FDA" w:rsidRPr="003D6FDA" w:rsidRDefault="003D6FDA" w:rsidP="00C43C28">
      <w:pPr>
        <w:pStyle w:val="HELPsbulletedlist"/>
        <w:numPr>
          <w:ilvl w:val="1"/>
          <w:numId w:val="15"/>
        </w:numPr>
      </w:pPr>
      <w:r w:rsidRPr="003D6FDA">
        <w:t>“</w:t>
      </w:r>
      <w:r w:rsidRPr="00C43C28">
        <w:rPr>
          <w:b/>
          <w:bCs/>
        </w:rPr>
        <w:t>I feel</w:t>
      </w:r>
      <w:r w:rsidRPr="003D6FDA">
        <w:t xml:space="preserve"> angry </w:t>
      </w:r>
      <w:r w:rsidRPr="00C43C28">
        <w:rPr>
          <w:b/>
          <w:bCs/>
        </w:rPr>
        <w:t>when</w:t>
      </w:r>
      <w:r w:rsidRPr="003D6FDA">
        <w:t xml:space="preserve"> you do not play by the rules of the game. </w:t>
      </w:r>
      <w:r w:rsidRPr="00C43C28">
        <w:rPr>
          <w:b/>
          <w:bCs/>
        </w:rPr>
        <w:t>I need</w:t>
      </w:r>
      <w:r w:rsidRPr="003D6FDA">
        <w:t xml:space="preserve"> you to play by the rules.</w:t>
      </w:r>
    </w:p>
    <w:p w14:paraId="56E24CC4" w14:textId="77777777" w:rsidR="003D6FDA" w:rsidRPr="00C43C28" w:rsidRDefault="003D6FDA" w:rsidP="00C43C28">
      <w:pPr>
        <w:pStyle w:val="HELPsbulletedlist"/>
        <w:numPr>
          <w:ilvl w:val="0"/>
          <w:numId w:val="0"/>
        </w:numPr>
        <w:ind w:left="360" w:hanging="360"/>
        <w:rPr>
          <w:i/>
          <w:iCs/>
        </w:rPr>
      </w:pPr>
      <w:r w:rsidRPr="00C43C28">
        <w:rPr>
          <w:i/>
          <w:iCs/>
        </w:rPr>
        <w:t>Part II: Reach Out and Ask for Help</w:t>
      </w:r>
    </w:p>
    <w:p w14:paraId="42A7D318" w14:textId="6B896032" w:rsidR="003D6FDA" w:rsidRPr="003D6FDA" w:rsidRDefault="003D6FDA" w:rsidP="003D6FDA">
      <w:pPr>
        <w:pStyle w:val="HELPsbulletedlist"/>
      </w:pPr>
      <w:r w:rsidRPr="003D6FDA">
        <w:t>We can also use I messages to ask for help. PRACTICE:</w:t>
      </w:r>
      <w:r w:rsidR="00C43C28">
        <w:t xml:space="preserve"> </w:t>
      </w:r>
      <w:r w:rsidRPr="003D6FDA">
        <w:t>Have students practice saying both I-</w:t>
      </w:r>
      <w:r w:rsidR="00C43C28">
        <w:t xml:space="preserve">feel and an I-message to </w:t>
      </w:r>
      <w:r w:rsidRPr="003D6FDA">
        <w:t>ask for help:</w:t>
      </w:r>
    </w:p>
    <w:p w14:paraId="3B5A1C08" w14:textId="77777777" w:rsidR="003D6FDA" w:rsidRPr="003D6FDA" w:rsidRDefault="003D6FDA" w:rsidP="00C43C28">
      <w:pPr>
        <w:pStyle w:val="HELPsbulletedlist"/>
        <w:numPr>
          <w:ilvl w:val="1"/>
          <w:numId w:val="15"/>
        </w:numPr>
      </w:pPr>
      <w:r w:rsidRPr="00C43C28">
        <w:rPr>
          <w:b/>
          <w:bCs/>
        </w:rPr>
        <w:t>Recognize:</w:t>
      </w:r>
      <w:r w:rsidRPr="003D6FDA">
        <w:t xml:space="preserve"> Share how you feel: I feel ______ because _________.</w:t>
      </w:r>
    </w:p>
    <w:p w14:paraId="0AF2305B" w14:textId="77777777" w:rsidR="003D6FDA" w:rsidRPr="003D6FDA" w:rsidRDefault="003D6FDA" w:rsidP="00C43C28">
      <w:pPr>
        <w:pStyle w:val="HELPsbulletedlist"/>
        <w:numPr>
          <w:ilvl w:val="1"/>
          <w:numId w:val="15"/>
        </w:numPr>
      </w:pPr>
      <w:r w:rsidRPr="00C43C28">
        <w:rPr>
          <w:b/>
          <w:bCs/>
        </w:rPr>
        <w:t>Reach out:</w:t>
      </w:r>
      <w:r w:rsidRPr="003D6FDA">
        <w:t xml:space="preserve"> Can you help me?</w:t>
      </w:r>
    </w:p>
    <w:p w14:paraId="0835D78C" w14:textId="77777777" w:rsidR="003D6FDA" w:rsidRPr="003D6FDA" w:rsidRDefault="003D6FDA" w:rsidP="00C43C28">
      <w:pPr>
        <w:pStyle w:val="HELPsbulletedlist"/>
        <w:numPr>
          <w:ilvl w:val="1"/>
          <w:numId w:val="15"/>
        </w:numPr>
      </w:pPr>
      <w:r w:rsidRPr="00C43C28">
        <w:rPr>
          <w:b/>
          <w:bCs/>
        </w:rPr>
        <w:t>Listen</w:t>
      </w:r>
      <w:r w:rsidRPr="003D6FDA">
        <w:t xml:space="preserve"> and say </w:t>
      </w:r>
      <w:r w:rsidRPr="00C43C28">
        <w:rPr>
          <w:b/>
          <w:bCs/>
        </w:rPr>
        <w:t>thank you</w:t>
      </w:r>
      <w:r w:rsidRPr="003D6FDA">
        <w:t xml:space="preserve">. </w:t>
      </w:r>
    </w:p>
    <w:p w14:paraId="149ACA16" w14:textId="77777777" w:rsidR="003D6FDA" w:rsidRPr="003D6FDA" w:rsidRDefault="003D6FDA" w:rsidP="003D6FDA">
      <w:pPr>
        <w:pStyle w:val="HELPsbulletedlist"/>
      </w:pPr>
      <w:r w:rsidRPr="00C43C28">
        <w:rPr>
          <w:b/>
          <w:bCs/>
        </w:rPr>
        <w:t>PRACTICE:</w:t>
      </w:r>
      <w:r w:rsidRPr="003D6FDA">
        <w:t xml:space="preserve"> Have students practice writing or saying an “I” message to share their feelings with a partner (Attachment 3.2).</w:t>
      </w:r>
    </w:p>
    <w:p w14:paraId="114778A0" w14:textId="77777777" w:rsidR="003D6FDA" w:rsidRPr="003D6FDA" w:rsidRDefault="003D6FDA" w:rsidP="00C43C28">
      <w:pPr>
        <w:pStyle w:val="HELPsbulletedlist"/>
        <w:numPr>
          <w:ilvl w:val="1"/>
          <w:numId w:val="15"/>
        </w:numPr>
      </w:pPr>
      <w:r w:rsidRPr="003D6FDA">
        <w:t>Situation 1: You cannot find the note you needed to give your teacher.</w:t>
      </w:r>
    </w:p>
    <w:p w14:paraId="7DEB424D" w14:textId="77777777" w:rsidR="003D6FDA" w:rsidRPr="003D6FDA" w:rsidRDefault="003D6FDA" w:rsidP="00C43C28">
      <w:pPr>
        <w:pStyle w:val="HELPsbulletedlist"/>
        <w:numPr>
          <w:ilvl w:val="1"/>
          <w:numId w:val="15"/>
        </w:numPr>
      </w:pPr>
      <w:r w:rsidRPr="003D6FDA">
        <w:t>Display the format for an “I” message:</w:t>
      </w:r>
    </w:p>
    <w:p w14:paraId="455B7C4F" w14:textId="77777777" w:rsidR="003D6FDA" w:rsidRPr="003D6FDA" w:rsidRDefault="003D6FDA" w:rsidP="00C43C28">
      <w:pPr>
        <w:pStyle w:val="HELPsbulletedlist"/>
        <w:numPr>
          <w:ilvl w:val="2"/>
          <w:numId w:val="15"/>
        </w:numPr>
      </w:pPr>
      <w:r w:rsidRPr="00C43C28">
        <w:rPr>
          <w:b/>
          <w:bCs/>
        </w:rPr>
        <w:t>Recognize:</w:t>
      </w:r>
      <w:r w:rsidRPr="003D6FDA">
        <w:t xml:space="preserve"> I feel __________ because _________________.</w:t>
      </w:r>
    </w:p>
    <w:p w14:paraId="61BCB199" w14:textId="77777777" w:rsidR="003D6FDA" w:rsidRPr="003D6FDA" w:rsidRDefault="003D6FDA" w:rsidP="00C43C28">
      <w:pPr>
        <w:pStyle w:val="HELPsbulletedlist"/>
        <w:numPr>
          <w:ilvl w:val="2"/>
          <w:numId w:val="15"/>
        </w:numPr>
      </w:pPr>
      <w:r w:rsidRPr="00C43C28">
        <w:rPr>
          <w:b/>
          <w:bCs/>
        </w:rPr>
        <w:t>Reach out:</w:t>
      </w:r>
      <w:r w:rsidRPr="003D6FDA">
        <w:t xml:space="preserve"> Can you help me? I need _________.</w:t>
      </w:r>
    </w:p>
    <w:p w14:paraId="1EF61EB0" w14:textId="77777777" w:rsidR="003D6FDA" w:rsidRPr="003D6FDA" w:rsidRDefault="003D6FDA" w:rsidP="00C43C28">
      <w:pPr>
        <w:pStyle w:val="HELPsbulletedlist"/>
        <w:numPr>
          <w:ilvl w:val="1"/>
          <w:numId w:val="15"/>
        </w:numPr>
      </w:pPr>
      <w:r w:rsidRPr="003D6FDA">
        <w:t xml:space="preserve">Ask students to respond to Situation 1 with an “I” message: </w:t>
      </w:r>
    </w:p>
    <w:p w14:paraId="63041330" w14:textId="77777777" w:rsidR="003D6FDA" w:rsidRPr="003D6FDA" w:rsidRDefault="003D6FDA" w:rsidP="00C43C28">
      <w:pPr>
        <w:pStyle w:val="HELPsbulletedlist"/>
        <w:numPr>
          <w:ilvl w:val="2"/>
          <w:numId w:val="15"/>
        </w:numPr>
      </w:pPr>
      <w:r w:rsidRPr="003D6FDA">
        <w:t>“</w:t>
      </w:r>
      <w:r w:rsidRPr="00C43C28">
        <w:rPr>
          <w:b/>
          <w:bCs/>
        </w:rPr>
        <w:t>I feel</w:t>
      </w:r>
      <w:r w:rsidRPr="003D6FDA">
        <w:t xml:space="preserve"> (emotion you are feeling) </w:t>
      </w:r>
      <w:r w:rsidRPr="00C43C28">
        <w:rPr>
          <w:b/>
          <w:bCs/>
        </w:rPr>
        <w:t>when</w:t>
      </w:r>
      <w:r w:rsidRPr="003D6FDA">
        <w:t xml:space="preserve"> (describe what happened). Can you help me? I need (to calm down).”</w:t>
      </w:r>
    </w:p>
    <w:p w14:paraId="2E60FCB1" w14:textId="691EF4D3" w:rsidR="003D6FDA" w:rsidRPr="003D6FDA" w:rsidRDefault="003D6FDA" w:rsidP="003D6FDA">
      <w:pPr>
        <w:pStyle w:val="HELPsbulletedlist"/>
      </w:pPr>
      <w:r w:rsidRPr="00C43C28">
        <w:rPr>
          <w:i/>
          <w:iCs/>
          <w:highlight w:val="white"/>
        </w:rPr>
        <w:t>Additional Situations, if needed</w:t>
      </w:r>
      <w:r w:rsidRPr="003D6FDA">
        <w:rPr>
          <w:highlight w:val="white"/>
        </w:rPr>
        <w:t xml:space="preserve">. (Situations are HELPS only mental &amp; emotional health, emotions, feelings, substance use prevention. Remember to have your student recognize how they are feeling. Then think about </w:t>
      </w:r>
      <w:proofErr w:type="gramStart"/>
      <w:r w:rsidRPr="003D6FDA">
        <w:rPr>
          <w:highlight w:val="white"/>
        </w:rPr>
        <w:t>their</w:t>
      </w:r>
      <w:proofErr w:type="gramEnd"/>
      <w:r w:rsidRPr="003D6FDA">
        <w:rPr>
          <w:highlight w:val="white"/>
        </w:rPr>
        <w:t xml:space="preserve"> I message to get the help need.</w:t>
      </w:r>
      <w:r w:rsidR="000F0FC3">
        <w:rPr>
          <w:highlight w:val="white"/>
        </w:rPr>
        <w:t>)</w:t>
      </w:r>
      <w:r w:rsidRPr="003D6FDA">
        <w:rPr>
          <w:highlight w:val="white"/>
        </w:rPr>
        <w:t xml:space="preserve"> </w:t>
      </w:r>
    </w:p>
    <w:p w14:paraId="59CAED7D" w14:textId="77777777" w:rsidR="003D6FDA" w:rsidRPr="003D6FDA" w:rsidRDefault="003D6FDA" w:rsidP="000F0FC3">
      <w:pPr>
        <w:pStyle w:val="HELPsbulletedlist"/>
        <w:numPr>
          <w:ilvl w:val="1"/>
          <w:numId w:val="15"/>
        </w:numPr>
      </w:pPr>
      <w:r w:rsidRPr="003D6FDA">
        <w:rPr>
          <w:highlight w:val="white"/>
        </w:rPr>
        <w:t>Another student in your class is calling you very mean names and has threatened to hit you.</w:t>
      </w:r>
    </w:p>
    <w:p w14:paraId="5905B06C" w14:textId="77777777" w:rsidR="003D6FDA" w:rsidRPr="003D6FDA" w:rsidRDefault="003D6FDA" w:rsidP="000F0FC3">
      <w:pPr>
        <w:pStyle w:val="HELPsbulletedlist"/>
        <w:numPr>
          <w:ilvl w:val="1"/>
          <w:numId w:val="15"/>
        </w:numPr>
        <w:rPr>
          <w:highlight w:val="white"/>
        </w:rPr>
      </w:pPr>
      <w:r w:rsidRPr="003D6FDA">
        <w:rPr>
          <w:highlight w:val="white"/>
        </w:rPr>
        <w:t>My friend took my book and will not give it back.</w:t>
      </w:r>
    </w:p>
    <w:p w14:paraId="4A4DFB2C" w14:textId="77777777" w:rsidR="003D6FDA" w:rsidRPr="003D6FDA" w:rsidRDefault="003D6FDA" w:rsidP="000F0FC3">
      <w:pPr>
        <w:pStyle w:val="HELPsbulletedlist"/>
        <w:numPr>
          <w:ilvl w:val="1"/>
          <w:numId w:val="15"/>
        </w:numPr>
        <w:rPr>
          <w:highlight w:val="white"/>
        </w:rPr>
      </w:pPr>
      <w:r w:rsidRPr="003D6FDA">
        <w:rPr>
          <w:highlight w:val="white"/>
        </w:rPr>
        <w:t>I do not understand what teacher is asking us to do.</w:t>
      </w:r>
    </w:p>
    <w:p w14:paraId="2CA99BF4" w14:textId="77777777" w:rsidR="003D6FDA" w:rsidRPr="003D6FDA" w:rsidRDefault="003D6FDA" w:rsidP="000F0FC3">
      <w:pPr>
        <w:pStyle w:val="HELPsbulletedlist"/>
        <w:numPr>
          <w:ilvl w:val="1"/>
          <w:numId w:val="15"/>
        </w:numPr>
        <w:rPr>
          <w:highlight w:val="white"/>
        </w:rPr>
      </w:pPr>
      <w:r w:rsidRPr="003D6FDA">
        <w:rPr>
          <w:highlight w:val="white"/>
        </w:rPr>
        <w:t>My soccer team is making fun of me because I missed the free kick.</w:t>
      </w:r>
    </w:p>
    <w:p w14:paraId="01D0B8BC" w14:textId="77777777" w:rsidR="003D6FDA" w:rsidRPr="003D6FDA" w:rsidRDefault="003D6FDA" w:rsidP="000F0FC3">
      <w:pPr>
        <w:pStyle w:val="HELPsbulletedlist"/>
        <w:numPr>
          <w:ilvl w:val="1"/>
          <w:numId w:val="15"/>
        </w:numPr>
        <w:rPr>
          <w:highlight w:val="white"/>
        </w:rPr>
      </w:pPr>
      <w:r w:rsidRPr="003D6FDA">
        <w:rPr>
          <w:highlight w:val="white"/>
        </w:rPr>
        <w:t xml:space="preserve">My older brother locks me out of the TV room whenever his friends come over. </w:t>
      </w:r>
    </w:p>
    <w:p w14:paraId="3F4BB6A6" w14:textId="77777777" w:rsidR="003D6FDA" w:rsidRPr="003D6FDA" w:rsidRDefault="003D6FDA" w:rsidP="000F0FC3">
      <w:pPr>
        <w:pStyle w:val="HELPsbulletedlist"/>
        <w:numPr>
          <w:ilvl w:val="1"/>
          <w:numId w:val="15"/>
        </w:numPr>
        <w:rPr>
          <w:highlight w:val="white"/>
        </w:rPr>
      </w:pPr>
      <w:r w:rsidRPr="003D6FDA">
        <w:rPr>
          <w:highlight w:val="white"/>
        </w:rPr>
        <w:t xml:space="preserve">I found what I think is a vape on the sidewalk near the football stadium. </w:t>
      </w:r>
    </w:p>
    <w:p w14:paraId="56AADA8B" w14:textId="77777777" w:rsidR="003D6FDA" w:rsidRPr="000F0FC3" w:rsidRDefault="003D6FDA" w:rsidP="000F0FC3">
      <w:pPr>
        <w:pStyle w:val="HELPssubhead"/>
      </w:pPr>
      <w:r w:rsidRPr="000F0FC3">
        <w:t>Closure:</w:t>
      </w:r>
    </w:p>
    <w:p w14:paraId="738EE7FA" w14:textId="77777777" w:rsidR="003D6FDA" w:rsidRPr="003D6FDA" w:rsidRDefault="003D6FDA" w:rsidP="003D6FDA">
      <w:pPr>
        <w:pStyle w:val="HELPsbulletedlist"/>
        <w:rPr>
          <w:highlight w:val="white"/>
        </w:rPr>
      </w:pPr>
      <w:r w:rsidRPr="003D6FDA">
        <w:rPr>
          <w:highlight w:val="white"/>
        </w:rPr>
        <w:t>When might you need help?</w:t>
      </w:r>
    </w:p>
    <w:p w14:paraId="4C6647B9" w14:textId="77777777" w:rsidR="003D6FDA" w:rsidRPr="003D6FDA" w:rsidRDefault="003D6FDA" w:rsidP="000F0FC3">
      <w:pPr>
        <w:pStyle w:val="HELPsbulletedlist"/>
        <w:numPr>
          <w:ilvl w:val="1"/>
          <w:numId w:val="15"/>
        </w:numPr>
        <w:rPr>
          <w:highlight w:val="white"/>
        </w:rPr>
      </w:pPr>
      <w:r w:rsidRPr="003D6FDA">
        <w:lastRenderedPageBreak/>
        <w:t>Big emotions or when we need help with a situation to be sure we are healthy and safe.</w:t>
      </w:r>
    </w:p>
    <w:p w14:paraId="0ADA5F40" w14:textId="77777777" w:rsidR="003D6FDA" w:rsidRPr="003D6FDA" w:rsidRDefault="003D6FDA" w:rsidP="003D6FDA">
      <w:pPr>
        <w:pStyle w:val="HELPsbulletedlist"/>
        <w:rPr>
          <w:highlight w:val="white"/>
        </w:rPr>
      </w:pPr>
      <w:r w:rsidRPr="003D6FDA">
        <w:rPr>
          <w:highlight w:val="white"/>
        </w:rPr>
        <w:t xml:space="preserve">Who can you ask for help? </w:t>
      </w:r>
    </w:p>
    <w:p w14:paraId="7684C1F6" w14:textId="77777777" w:rsidR="003D6FDA" w:rsidRPr="003D6FDA" w:rsidRDefault="003D6FDA" w:rsidP="000F0FC3">
      <w:pPr>
        <w:pStyle w:val="HELPsbulletedlist"/>
        <w:numPr>
          <w:ilvl w:val="1"/>
          <w:numId w:val="15"/>
        </w:numPr>
        <w:rPr>
          <w:highlight w:val="white"/>
        </w:rPr>
      </w:pPr>
      <w:r w:rsidRPr="003D6FDA">
        <w:t>Trusted adults (and other helping professionals at home, school and in the community)</w:t>
      </w:r>
    </w:p>
    <w:p w14:paraId="5E11DE8B" w14:textId="77777777" w:rsidR="003D6FDA" w:rsidRPr="003D6FDA" w:rsidRDefault="003D6FDA" w:rsidP="003D6FDA">
      <w:pPr>
        <w:pStyle w:val="HELPsbulletedlist"/>
        <w:rPr>
          <w:highlight w:val="white"/>
        </w:rPr>
      </w:pPr>
      <w:r w:rsidRPr="003D6FDA">
        <w:rPr>
          <w:highlight w:val="white"/>
        </w:rPr>
        <w:t>How do you ask for help?</w:t>
      </w:r>
    </w:p>
    <w:p w14:paraId="6E937527" w14:textId="77777777" w:rsidR="003D6FDA" w:rsidRPr="003D6FDA" w:rsidRDefault="003D6FDA" w:rsidP="000F0FC3">
      <w:pPr>
        <w:pStyle w:val="HELPsbulletedlist"/>
        <w:numPr>
          <w:ilvl w:val="1"/>
          <w:numId w:val="35"/>
        </w:numPr>
        <w:rPr>
          <w:highlight w:val="white"/>
        </w:rPr>
      </w:pPr>
      <w:r w:rsidRPr="003D6FDA">
        <w:rPr>
          <w:highlight w:val="white"/>
        </w:rPr>
        <w:t xml:space="preserve">Recognize how you feel and share with an I message: I feel ____ because ____   </w:t>
      </w:r>
    </w:p>
    <w:p w14:paraId="2A024045" w14:textId="77777777" w:rsidR="003D6FDA" w:rsidRPr="003D6FDA" w:rsidRDefault="003D6FDA" w:rsidP="000F0FC3">
      <w:pPr>
        <w:pStyle w:val="HELPsbulletedlist"/>
        <w:numPr>
          <w:ilvl w:val="1"/>
          <w:numId w:val="35"/>
        </w:numPr>
        <w:rPr>
          <w:highlight w:val="white"/>
        </w:rPr>
      </w:pPr>
      <w:r w:rsidRPr="003D6FDA">
        <w:rPr>
          <w:highlight w:val="white"/>
        </w:rPr>
        <w:t xml:space="preserve">Reach out and ask for Help:   </w:t>
      </w:r>
    </w:p>
    <w:p w14:paraId="33686E82" w14:textId="3DE9D1CE" w:rsidR="003D6FDA" w:rsidRPr="003D6FDA" w:rsidRDefault="003D6FDA" w:rsidP="000F0FC3">
      <w:pPr>
        <w:pStyle w:val="HELPsbulletedlist"/>
        <w:numPr>
          <w:ilvl w:val="1"/>
          <w:numId w:val="35"/>
        </w:numPr>
        <w:rPr>
          <w:highlight w:val="white"/>
        </w:rPr>
      </w:pPr>
      <w:r w:rsidRPr="003D6FDA">
        <w:rPr>
          <w:highlight w:val="white"/>
        </w:rPr>
        <w:t>Listen and thank the person who helped you</w:t>
      </w:r>
      <w:r w:rsidR="00932024">
        <w:rPr>
          <w:highlight w:val="white"/>
        </w:rPr>
        <w:t>.</w:t>
      </w:r>
    </w:p>
    <w:p w14:paraId="52DF37C4" w14:textId="77777777" w:rsidR="00980D4A" w:rsidRPr="00547B2C" w:rsidRDefault="003D6FDA" w:rsidP="00980D4A">
      <w:pPr>
        <w:pStyle w:val="HELPssubhead"/>
      </w:pPr>
      <w:r w:rsidRPr="003D6FDA">
        <w:br w:type="page"/>
      </w:r>
      <w:r w:rsidR="00980D4A" w:rsidRPr="00A933C5">
        <w:lastRenderedPageBreak/>
        <w:t xml:space="preserve">Attachment </w:t>
      </w:r>
      <w:r w:rsidR="00980D4A">
        <w:t>3.</w:t>
      </w:r>
      <w:r w:rsidR="00980D4A" w:rsidRPr="00A933C5">
        <w:t>1: Recognize, Reach Out, Resources Checklist</w:t>
      </w:r>
    </w:p>
    <w:p w14:paraId="586B39E3" w14:textId="77777777" w:rsidR="00980D4A" w:rsidRPr="00DC30A7" w:rsidRDefault="00980D4A" w:rsidP="00980D4A">
      <w:pPr>
        <w:pStyle w:val="HELPsbodycopy"/>
        <w:spacing w:after="120"/>
      </w:pPr>
      <w:r w:rsidRPr="00DC30A7">
        <w:rPr>
          <w:bCs/>
          <w:i/>
          <w:iCs/>
        </w:rPr>
        <w:t>Scenario 1</w:t>
      </w:r>
      <w:r>
        <w:rPr>
          <w:bCs/>
        </w:rPr>
        <w:t xml:space="preserve">. </w:t>
      </w:r>
      <w:r w:rsidRPr="006F78E8">
        <w:t>Your cat or dog knocked over a cup and soaked the puzzle you were working on.</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420"/>
        <w:gridCol w:w="1510"/>
        <w:gridCol w:w="1441"/>
        <w:gridCol w:w="1389"/>
        <w:gridCol w:w="941"/>
      </w:tblGrid>
      <w:tr w:rsidR="00980D4A" w:rsidRPr="00D33635" w14:paraId="3B3F47A2" w14:textId="77777777" w:rsidTr="00F35FDA">
        <w:tc>
          <w:tcPr>
            <w:tcW w:w="5704" w:type="dxa"/>
            <w:gridSpan w:val="4"/>
            <w:shd w:val="clear" w:color="auto" w:fill="F3F3F3"/>
            <w:vAlign w:val="center"/>
          </w:tcPr>
          <w:p w14:paraId="24989195" w14:textId="77777777" w:rsidR="00980D4A" w:rsidRPr="00D33635" w:rsidRDefault="00980D4A" w:rsidP="00F35FDA">
            <w:pPr>
              <w:pStyle w:val="HELPsbodycopy"/>
              <w:rPr>
                <w:b/>
                <w:bCs/>
              </w:rPr>
            </w:pPr>
            <w:r>
              <w:rPr>
                <w:b/>
                <w:bCs/>
              </w:rPr>
              <w:t>I feel______________</w:t>
            </w:r>
          </w:p>
        </w:tc>
        <w:tc>
          <w:tcPr>
            <w:tcW w:w="941" w:type="dxa"/>
            <w:vMerge w:val="restart"/>
            <w:shd w:val="clear" w:color="auto" w:fill="F3F3F3"/>
          </w:tcPr>
          <w:p w14:paraId="0C15CBFC" w14:textId="77777777" w:rsidR="00980D4A" w:rsidRPr="00D33635" w:rsidRDefault="00980D4A" w:rsidP="00F35FDA">
            <w:pPr>
              <w:pStyle w:val="HELPsbodycopy"/>
              <w:rPr>
                <w:b/>
                <w:bCs/>
              </w:rPr>
            </w:pPr>
            <w:r>
              <w:rPr>
                <w:b/>
                <w:bCs/>
              </w:rPr>
              <w:t>It Feels</w:t>
            </w:r>
          </w:p>
        </w:tc>
      </w:tr>
      <w:tr w:rsidR="00980D4A" w:rsidRPr="00D33635" w14:paraId="260E9321" w14:textId="77777777" w:rsidTr="00F35FDA">
        <w:trPr>
          <w:trHeight w:val="80"/>
        </w:trPr>
        <w:tc>
          <w:tcPr>
            <w:tcW w:w="1406" w:type="dxa"/>
            <w:shd w:val="clear" w:color="auto" w:fill="177427"/>
          </w:tcPr>
          <w:p w14:paraId="05ABD777" w14:textId="77777777" w:rsidR="00980D4A" w:rsidRPr="001E3D7C" w:rsidRDefault="00980D4A" w:rsidP="00F35FDA">
            <w:pPr>
              <w:pStyle w:val="HELPsbodycopy"/>
              <w:tabs>
                <w:tab w:val="center" w:pos="595"/>
              </w:tabs>
              <w:rPr>
                <w:b/>
                <w:color w:val="FFFFFF" w:themeColor="background1"/>
              </w:rPr>
            </w:pPr>
            <w:r>
              <w:rPr>
                <w:b/>
                <w:color w:val="FFFFFF" w:themeColor="background1"/>
              </w:rPr>
              <w:tab/>
            </w:r>
            <w:r w:rsidRPr="001E3D7C">
              <w:rPr>
                <w:b/>
                <w:color w:val="FFFFFF" w:themeColor="background1"/>
              </w:rPr>
              <w:t>Green</w:t>
            </w:r>
          </w:p>
        </w:tc>
        <w:tc>
          <w:tcPr>
            <w:tcW w:w="1496" w:type="dxa"/>
            <w:shd w:val="clear" w:color="auto" w:fill="FDCA0E"/>
          </w:tcPr>
          <w:p w14:paraId="2C7599E4" w14:textId="77777777" w:rsidR="00980D4A" w:rsidRPr="001E3D7C" w:rsidRDefault="00980D4A" w:rsidP="00F35FDA">
            <w:pPr>
              <w:pStyle w:val="HELPsbodycopy"/>
              <w:jc w:val="center"/>
              <w:rPr>
                <w:b/>
                <w:color w:val="FFFFFF" w:themeColor="background1"/>
              </w:rPr>
            </w:pPr>
            <w:r w:rsidRPr="001E3D7C">
              <w:rPr>
                <w:b/>
                <w:color w:val="FFFFFF" w:themeColor="background1"/>
              </w:rPr>
              <w:t>Yellow</w:t>
            </w:r>
          </w:p>
        </w:tc>
        <w:tc>
          <w:tcPr>
            <w:tcW w:w="1427" w:type="dxa"/>
            <w:shd w:val="clear" w:color="auto" w:fill="1858AA"/>
          </w:tcPr>
          <w:p w14:paraId="369D995E" w14:textId="77777777" w:rsidR="00980D4A" w:rsidRPr="001E3D7C" w:rsidRDefault="00980D4A" w:rsidP="00F35FDA">
            <w:pPr>
              <w:pStyle w:val="HELPsbodycopy"/>
              <w:tabs>
                <w:tab w:val="center" w:pos="605"/>
              </w:tabs>
              <w:rPr>
                <w:b/>
                <w:color w:val="FFFFFF" w:themeColor="background1"/>
              </w:rPr>
            </w:pPr>
            <w:r>
              <w:rPr>
                <w:b/>
                <w:color w:val="FFFFFF" w:themeColor="background1"/>
              </w:rPr>
              <w:tab/>
            </w:r>
            <w:r w:rsidRPr="001E3D7C">
              <w:rPr>
                <w:b/>
                <w:color w:val="FFFFFF" w:themeColor="background1"/>
              </w:rPr>
              <w:t>Blue</w:t>
            </w:r>
          </w:p>
        </w:tc>
        <w:tc>
          <w:tcPr>
            <w:tcW w:w="1375" w:type="dxa"/>
            <w:shd w:val="clear" w:color="auto" w:fill="D70018"/>
          </w:tcPr>
          <w:p w14:paraId="5711874F" w14:textId="77777777" w:rsidR="00980D4A" w:rsidRPr="001E3D7C" w:rsidRDefault="00980D4A" w:rsidP="00F35FDA">
            <w:pPr>
              <w:pStyle w:val="HELPsbodycopy"/>
              <w:jc w:val="center"/>
              <w:rPr>
                <w:b/>
                <w:color w:val="FFFFFF" w:themeColor="background1"/>
              </w:rPr>
            </w:pPr>
            <w:r w:rsidRPr="001E3D7C">
              <w:rPr>
                <w:b/>
                <w:color w:val="FFFFFF" w:themeColor="background1"/>
              </w:rPr>
              <w:t>Red</w:t>
            </w:r>
          </w:p>
        </w:tc>
        <w:tc>
          <w:tcPr>
            <w:tcW w:w="941" w:type="dxa"/>
            <w:vMerge/>
            <w:shd w:val="clear" w:color="auto" w:fill="F3F3F3"/>
            <w:vAlign w:val="center"/>
          </w:tcPr>
          <w:p w14:paraId="5680CB92" w14:textId="77777777" w:rsidR="00980D4A" w:rsidRPr="00D33635" w:rsidRDefault="00980D4A" w:rsidP="00F35FDA">
            <w:pPr>
              <w:pStyle w:val="HELPsbodycopy"/>
            </w:pPr>
          </w:p>
        </w:tc>
      </w:tr>
      <w:tr w:rsidR="00980D4A" w:rsidRPr="004B3375" w14:paraId="4A79B345" w14:textId="77777777" w:rsidTr="00F35FDA">
        <w:trPr>
          <w:trHeight w:val="1664"/>
        </w:trPr>
        <w:tc>
          <w:tcPr>
            <w:tcW w:w="1406" w:type="dxa"/>
            <w:shd w:val="clear" w:color="auto" w:fill="auto"/>
          </w:tcPr>
          <w:p w14:paraId="182F32D4" w14:textId="77777777" w:rsidR="00980D4A" w:rsidRDefault="00980D4A" w:rsidP="00F35FDA">
            <w:pPr>
              <w:pStyle w:val="HELPsbodycopy"/>
            </w:pPr>
            <w:r>
              <w:rPr>
                <w:bCs/>
                <w:noProof/>
              </w:rPr>
              <w:drawing>
                <wp:inline distT="0" distB="0" distL="0" distR="0" wp14:anchorId="5F709370" wp14:editId="0A813AB5">
                  <wp:extent cx="755936" cy="1025913"/>
                  <wp:effectExtent l="0" t="0" r="0" b="3175"/>
                  <wp:docPr id="2108981168"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tcPr>
          <w:p w14:paraId="65BDC0AF" w14:textId="77777777" w:rsidR="00980D4A" w:rsidRDefault="00980D4A" w:rsidP="00F35FDA">
            <w:pPr>
              <w:pStyle w:val="HELPsbodycopy"/>
            </w:pPr>
            <w:r>
              <w:rPr>
                <w:bCs/>
                <w:noProof/>
              </w:rPr>
              <w:drawing>
                <wp:inline distT="0" distB="0" distL="0" distR="0" wp14:anchorId="18507E60" wp14:editId="630CE989">
                  <wp:extent cx="809625" cy="1025525"/>
                  <wp:effectExtent l="0" t="0" r="3175" b="3175"/>
                  <wp:docPr id="1044561039"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tcPr>
          <w:p w14:paraId="3B95F954" w14:textId="77777777" w:rsidR="00980D4A" w:rsidRDefault="00980D4A" w:rsidP="00F35FDA">
            <w:pPr>
              <w:pStyle w:val="HELPsbodycopy"/>
            </w:pPr>
            <w:r>
              <w:rPr>
                <w:bCs/>
                <w:noProof/>
              </w:rPr>
              <w:drawing>
                <wp:inline distT="0" distB="0" distL="0" distR="0" wp14:anchorId="0168239C" wp14:editId="132ACE4C">
                  <wp:extent cx="769434" cy="1044232"/>
                  <wp:effectExtent l="0" t="0" r="0" b="0"/>
                  <wp:docPr id="614519859"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tcPr>
          <w:p w14:paraId="038AD9BF" w14:textId="77777777" w:rsidR="00980D4A" w:rsidRDefault="00980D4A" w:rsidP="00F35FDA">
            <w:pPr>
              <w:pStyle w:val="HELPsbodycopy"/>
            </w:pPr>
            <w:r>
              <w:rPr>
                <w:bCs/>
                <w:noProof/>
              </w:rPr>
              <w:drawing>
                <wp:inline distT="0" distB="0" distL="0" distR="0" wp14:anchorId="6C38FD0B" wp14:editId="6150869E">
                  <wp:extent cx="735980" cy="998830"/>
                  <wp:effectExtent l="0" t="0" r="0" b="5080"/>
                  <wp:docPr id="735738818"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941" w:type="dxa"/>
            <w:vAlign w:val="center"/>
          </w:tcPr>
          <w:p w14:paraId="00D019C8" w14:textId="77777777" w:rsidR="00980D4A" w:rsidRPr="00B66A2C" w:rsidRDefault="00980D4A" w:rsidP="00F35FDA">
            <w:pPr>
              <w:pStyle w:val="HELPsbodycopy"/>
              <w:jc w:val="center"/>
            </w:pPr>
            <w:r>
              <w:rPr>
                <w:noProof/>
              </w:rPr>
              <w:drawing>
                <wp:inline distT="0" distB="0" distL="0" distR="0" wp14:anchorId="694947F8" wp14:editId="4CEFBE0C">
                  <wp:extent cx="398678" cy="1245870"/>
                  <wp:effectExtent l="0" t="0" r="8255" b="0"/>
                  <wp:docPr id="3" name="Picture 3"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circle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39DF3EF3" w14:textId="77777777" w:rsidR="00980D4A" w:rsidRDefault="00980D4A" w:rsidP="00980D4A">
      <w:pPr>
        <w:pStyle w:val="HELPsbodycopy"/>
      </w:pPr>
    </w:p>
    <w:p w14:paraId="447ED043" w14:textId="77777777" w:rsidR="00980D4A" w:rsidRPr="002D50FE" w:rsidRDefault="00980D4A" w:rsidP="00980D4A">
      <w:pPr>
        <w:pStyle w:val="HELPsbodycopy"/>
      </w:pPr>
      <w:r>
        <w:t xml:space="preserve">Do I need help?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980D4A" w14:paraId="00BB6791" w14:textId="77777777" w:rsidTr="00F35FDA">
        <w:tc>
          <w:tcPr>
            <w:tcW w:w="3356" w:type="dxa"/>
          </w:tcPr>
          <w:p w14:paraId="500867F7" w14:textId="77777777" w:rsidR="00980D4A" w:rsidRPr="002D50FE" w:rsidRDefault="00980D4A" w:rsidP="00F35FDA">
            <w:pPr>
              <w:pStyle w:val="HELPsbodycopy"/>
              <w:jc w:val="center"/>
              <w:rPr>
                <w:b/>
                <w:bCs/>
              </w:rPr>
            </w:pPr>
            <w:r>
              <w:rPr>
                <w:b/>
                <w:bCs/>
                <w:noProof/>
              </w:rPr>
              <w:drawing>
                <wp:inline distT="0" distB="0" distL="0" distR="0" wp14:anchorId="26E3CB70" wp14:editId="27CD4FF5">
                  <wp:extent cx="571361" cy="607072"/>
                  <wp:effectExtent l="0" t="0" r="0" b="2540"/>
                  <wp:docPr id="857469073" name="Picture 85746907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73" name="Picture 857469073"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6D894F76" w14:textId="77777777" w:rsidR="00980D4A" w:rsidRPr="002D50FE" w:rsidRDefault="00980D4A" w:rsidP="00F35FDA">
            <w:pPr>
              <w:pStyle w:val="HELPsbodycopy"/>
              <w:jc w:val="center"/>
              <w:rPr>
                <w:b/>
                <w:bCs/>
              </w:rPr>
            </w:pPr>
            <w:r w:rsidRPr="002D50FE">
              <w:rPr>
                <w:b/>
                <w:bCs/>
              </w:rPr>
              <w:t>Yes</w:t>
            </w:r>
          </w:p>
        </w:tc>
        <w:tc>
          <w:tcPr>
            <w:tcW w:w="3357" w:type="dxa"/>
          </w:tcPr>
          <w:p w14:paraId="47BA4ED0" w14:textId="77777777" w:rsidR="00980D4A" w:rsidRPr="002D50FE" w:rsidRDefault="00980D4A" w:rsidP="00F35FDA">
            <w:pPr>
              <w:pStyle w:val="HELPsbodycopy"/>
              <w:jc w:val="center"/>
              <w:rPr>
                <w:b/>
                <w:bCs/>
              </w:rPr>
            </w:pPr>
            <w:r>
              <w:rPr>
                <w:b/>
                <w:bCs/>
                <w:noProof/>
              </w:rPr>
              <w:drawing>
                <wp:inline distT="0" distB="0" distL="0" distR="0" wp14:anchorId="00B6A2C0" wp14:editId="783BC3A4">
                  <wp:extent cx="555477" cy="590194"/>
                  <wp:effectExtent l="0" t="0" r="3810" b="0"/>
                  <wp:docPr id="857469075" name="Picture 857469075"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75" name="Picture 857469075"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516E5F72" w14:textId="77777777" w:rsidR="00980D4A" w:rsidRPr="002D50FE" w:rsidRDefault="00980D4A" w:rsidP="00F35FDA">
            <w:pPr>
              <w:pStyle w:val="HELPsbodycopy"/>
              <w:jc w:val="center"/>
              <w:rPr>
                <w:b/>
                <w:bCs/>
              </w:rPr>
            </w:pPr>
            <w:r w:rsidRPr="002D50FE">
              <w:rPr>
                <w:b/>
                <w:bCs/>
              </w:rPr>
              <w:t>Maybe</w:t>
            </w:r>
          </w:p>
        </w:tc>
        <w:tc>
          <w:tcPr>
            <w:tcW w:w="3357" w:type="dxa"/>
          </w:tcPr>
          <w:p w14:paraId="1250891C" w14:textId="77777777" w:rsidR="00980D4A" w:rsidRPr="002D50FE" w:rsidRDefault="00980D4A" w:rsidP="00F35FDA">
            <w:pPr>
              <w:pStyle w:val="HELPsbodycopy"/>
              <w:tabs>
                <w:tab w:val="left" w:pos="767"/>
                <w:tab w:val="center" w:pos="1570"/>
              </w:tabs>
              <w:rPr>
                <w:b/>
                <w:bCs/>
              </w:rPr>
            </w:pPr>
            <w:r>
              <w:rPr>
                <w:b/>
                <w:bCs/>
              </w:rPr>
              <w:tab/>
            </w:r>
            <w:r>
              <w:rPr>
                <w:b/>
                <w:bCs/>
              </w:rPr>
              <w:tab/>
            </w:r>
            <w:r>
              <w:rPr>
                <w:b/>
                <w:bCs/>
                <w:noProof/>
              </w:rPr>
              <w:drawing>
                <wp:inline distT="0" distB="0" distL="0" distR="0" wp14:anchorId="662F71D1" wp14:editId="41FF3FB4">
                  <wp:extent cx="538385" cy="572034"/>
                  <wp:effectExtent l="0" t="0" r="0" b="0"/>
                  <wp:docPr id="857469076" name="Picture 857469076"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76" name="Picture 857469076"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36A8B1D7" w14:textId="77777777" w:rsidR="00980D4A" w:rsidRPr="002D50FE" w:rsidRDefault="00980D4A" w:rsidP="00F35FDA">
            <w:pPr>
              <w:pStyle w:val="HELPsbodycopy"/>
              <w:jc w:val="center"/>
              <w:rPr>
                <w:b/>
                <w:bCs/>
              </w:rPr>
            </w:pPr>
            <w:r w:rsidRPr="002D50FE">
              <w:rPr>
                <w:b/>
                <w:bCs/>
              </w:rPr>
              <w:t>No</w:t>
            </w:r>
          </w:p>
        </w:tc>
      </w:tr>
    </w:tbl>
    <w:p w14:paraId="3080CCB7" w14:textId="77777777" w:rsidR="00980D4A" w:rsidRDefault="00980D4A" w:rsidP="00980D4A">
      <w:pPr>
        <w:pStyle w:val="HELPsbodycopy"/>
        <w:rPr>
          <w:bCs/>
          <w:i/>
          <w:iCs/>
        </w:rPr>
      </w:pPr>
    </w:p>
    <w:p w14:paraId="583A544F" w14:textId="77777777" w:rsidR="00980D4A" w:rsidRPr="009A676E" w:rsidRDefault="00980D4A" w:rsidP="00980D4A">
      <w:pPr>
        <w:pStyle w:val="HELPsbodycopy"/>
        <w:spacing w:after="120"/>
      </w:pPr>
      <w:r w:rsidRPr="00DC30A7">
        <w:rPr>
          <w:bCs/>
          <w:i/>
          <w:iCs/>
        </w:rPr>
        <w:t>Scenario 2</w:t>
      </w:r>
      <w:r w:rsidRPr="00072472">
        <w:rPr>
          <w:bCs/>
        </w:rPr>
        <w:t>.</w:t>
      </w:r>
      <w:r>
        <w:rPr>
          <w:bCs/>
        </w:rPr>
        <w:t xml:space="preserve"> </w:t>
      </w:r>
      <w:r w:rsidRPr="00072472">
        <w:rPr>
          <w:highlight w:val="white"/>
        </w:rPr>
        <w:t xml:space="preserve">You </w:t>
      </w:r>
      <w:r>
        <w:t>were called a name and made fun of at recess.</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420"/>
        <w:gridCol w:w="1510"/>
        <w:gridCol w:w="1441"/>
        <w:gridCol w:w="1389"/>
        <w:gridCol w:w="941"/>
      </w:tblGrid>
      <w:tr w:rsidR="00980D4A" w:rsidRPr="00D33635" w14:paraId="44328F70" w14:textId="77777777" w:rsidTr="00F35FDA">
        <w:tc>
          <w:tcPr>
            <w:tcW w:w="5704" w:type="dxa"/>
            <w:gridSpan w:val="4"/>
            <w:shd w:val="clear" w:color="auto" w:fill="F3F3F3"/>
            <w:vAlign w:val="center"/>
          </w:tcPr>
          <w:p w14:paraId="50C13925" w14:textId="77777777" w:rsidR="00980D4A" w:rsidRPr="00D33635" w:rsidRDefault="00980D4A" w:rsidP="00F35FDA">
            <w:pPr>
              <w:pStyle w:val="HELPsbodycopy"/>
              <w:rPr>
                <w:b/>
                <w:bCs/>
              </w:rPr>
            </w:pPr>
            <w:r>
              <w:rPr>
                <w:b/>
                <w:bCs/>
              </w:rPr>
              <w:t>I feel______________</w:t>
            </w:r>
          </w:p>
        </w:tc>
        <w:tc>
          <w:tcPr>
            <w:tcW w:w="941" w:type="dxa"/>
            <w:vMerge w:val="restart"/>
            <w:shd w:val="clear" w:color="auto" w:fill="F3F3F3"/>
          </w:tcPr>
          <w:p w14:paraId="1FBA2BE4" w14:textId="77777777" w:rsidR="00980D4A" w:rsidRPr="00D33635" w:rsidRDefault="00980D4A" w:rsidP="00F35FDA">
            <w:pPr>
              <w:pStyle w:val="HELPsbodycopy"/>
              <w:rPr>
                <w:b/>
                <w:bCs/>
              </w:rPr>
            </w:pPr>
            <w:r>
              <w:rPr>
                <w:b/>
                <w:bCs/>
              </w:rPr>
              <w:t>It Feels</w:t>
            </w:r>
          </w:p>
        </w:tc>
      </w:tr>
      <w:tr w:rsidR="00980D4A" w:rsidRPr="00D33635" w14:paraId="75B44A3E" w14:textId="77777777" w:rsidTr="00F35FDA">
        <w:trPr>
          <w:trHeight w:val="80"/>
        </w:trPr>
        <w:tc>
          <w:tcPr>
            <w:tcW w:w="1406" w:type="dxa"/>
            <w:shd w:val="clear" w:color="auto" w:fill="17641D"/>
          </w:tcPr>
          <w:p w14:paraId="62B58BB6" w14:textId="77777777" w:rsidR="00980D4A" w:rsidRDefault="00980D4A" w:rsidP="00F35FDA">
            <w:pPr>
              <w:pStyle w:val="HELPsbodycopy"/>
              <w:jc w:val="center"/>
              <w:rPr>
                <w:b/>
              </w:rPr>
            </w:pPr>
            <w:r w:rsidRPr="001E3D7C">
              <w:rPr>
                <w:b/>
                <w:color w:val="FFFFFF" w:themeColor="background1"/>
              </w:rPr>
              <w:t>Green</w:t>
            </w:r>
          </w:p>
        </w:tc>
        <w:tc>
          <w:tcPr>
            <w:tcW w:w="1496" w:type="dxa"/>
            <w:shd w:val="clear" w:color="auto" w:fill="FCC110"/>
          </w:tcPr>
          <w:p w14:paraId="69BD9EA7" w14:textId="77777777" w:rsidR="00980D4A" w:rsidRDefault="00980D4A" w:rsidP="00F35FDA">
            <w:pPr>
              <w:pStyle w:val="HELPsbodycopy"/>
              <w:jc w:val="center"/>
              <w:rPr>
                <w:b/>
              </w:rPr>
            </w:pPr>
            <w:r w:rsidRPr="001E3D7C">
              <w:rPr>
                <w:b/>
                <w:color w:val="FFFFFF" w:themeColor="background1"/>
              </w:rPr>
              <w:t>Yellow</w:t>
            </w:r>
          </w:p>
        </w:tc>
        <w:tc>
          <w:tcPr>
            <w:tcW w:w="1427" w:type="dxa"/>
            <w:shd w:val="clear" w:color="auto" w:fill="144399"/>
          </w:tcPr>
          <w:p w14:paraId="2A7C6F32" w14:textId="77777777" w:rsidR="00980D4A" w:rsidRDefault="00980D4A" w:rsidP="00F35FDA">
            <w:pPr>
              <w:pStyle w:val="HELPsbodycopy"/>
              <w:jc w:val="center"/>
              <w:rPr>
                <w:b/>
              </w:rPr>
            </w:pPr>
            <w:r w:rsidRPr="001E3D7C">
              <w:rPr>
                <w:b/>
                <w:color w:val="FFFFFF" w:themeColor="background1"/>
              </w:rPr>
              <w:t>Blue</w:t>
            </w:r>
          </w:p>
        </w:tc>
        <w:tc>
          <w:tcPr>
            <w:tcW w:w="1375" w:type="dxa"/>
            <w:shd w:val="clear" w:color="auto" w:fill="CB0014"/>
          </w:tcPr>
          <w:p w14:paraId="02C294AE" w14:textId="77777777" w:rsidR="00980D4A" w:rsidRPr="00D05173" w:rsidRDefault="00980D4A" w:rsidP="00F35FDA">
            <w:pPr>
              <w:pStyle w:val="HELPsbodycopy"/>
              <w:jc w:val="center"/>
              <w:rPr>
                <w:b/>
              </w:rPr>
            </w:pPr>
            <w:r w:rsidRPr="001E3D7C">
              <w:rPr>
                <w:b/>
                <w:color w:val="FFFFFF" w:themeColor="background1"/>
              </w:rPr>
              <w:t>Red</w:t>
            </w:r>
          </w:p>
        </w:tc>
        <w:tc>
          <w:tcPr>
            <w:tcW w:w="941" w:type="dxa"/>
            <w:vMerge/>
            <w:shd w:val="clear" w:color="auto" w:fill="F3F3F3"/>
            <w:vAlign w:val="center"/>
          </w:tcPr>
          <w:p w14:paraId="7DCE7D92" w14:textId="77777777" w:rsidR="00980D4A" w:rsidRPr="00D33635" w:rsidRDefault="00980D4A" w:rsidP="00F35FDA">
            <w:pPr>
              <w:pStyle w:val="HELPsbodycopy"/>
            </w:pPr>
          </w:p>
        </w:tc>
      </w:tr>
      <w:tr w:rsidR="00980D4A" w:rsidRPr="004B3375" w14:paraId="7A39BBF1" w14:textId="77777777" w:rsidTr="00F35FDA">
        <w:trPr>
          <w:trHeight w:val="1664"/>
        </w:trPr>
        <w:tc>
          <w:tcPr>
            <w:tcW w:w="1406" w:type="dxa"/>
            <w:shd w:val="clear" w:color="auto" w:fill="auto"/>
          </w:tcPr>
          <w:p w14:paraId="20911533" w14:textId="77777777" w:rsidR="00980D4A" w:rsidRDefault="00980D4A" w:rsidP="00F35FDA">
            <w:pPr>
              <w:pStyle w:val="HELPsbodycopy"/>
            </w:pPr>
            <w:r>
              <w:rPr>
                <w:bCs/>
                <w:noProof/>
              </w:rPr>
              <w:drawing>
                <wp:inline distT="0" distB="0" distL="0" distR="0" wp14:anchorId="1BA5ED76" wp14:editId="4557525B">
                  <wp:extent cx="755936" cy="1025913"/>
                  <wp:effectExtent l="0" t="0" r="0" b="3175"/>
                  <wp:docPr id="536948097"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tcPr>
          <w:p w14:paraId="78E715EC" w14:textId="77777777" w:rsidR="00980D4A" w:rsidRDefault="00980D4A" w:rsidP="00F35FDA">
            <w:pPr>
              <w:pStyle w:val="HELPsbodycopy"/>
            </w:pPr>
            <w:r>
              <w:rPr>
                <w:bCs/>
                <w:noProof/>
              </w:rPr>
              <w:drawing>
                <wp:inline distT="0" distB="0" distL="0" distR="0" wp14:anchorId="012BE26B" wp14:editId="0B99DCF2">
                  <wp:extent cx="809625" cy="1025525"/>
                  <wp:effectExtent l="0" t="0" r="3175" b="3175"/>
                  <wp:docPr id="1594346285"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tcPr>
          <w:p w14:paraId="5440FB1D" w14:textId="77777777" w:rsidR="00980D4A" w:rsidRDefault="00980D4A" w:rsidP="00F35FDA">
            <w:pPr>
              <w:pStyle w:val="HELPsbodycopy"/>
            </w:pPr>
            <w:r>
              <w:rPr>
                <w:bCs/>
                <w:noProof/>
              </w:rPr>
              <w:drawing>
                <wp:inline distT="0" distB="0" distL="0" distR="0" wp14:anchorId="28BDDAA0" wp14:editId="1678FFA3">
                  <wp:extent cx="769434" cy="1044232"/>
                  <wp:effectExtent l="0" t="0" r="0" b="0"/>
                  <wp:docPr id="1579716341"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tcPr>
          <w:p w14:paraId="5BEE7574" w14:textId="77777777" w:rsidR="00980D4A" w:rsidRDefault="00980D4A" w:rsidP="00F35FDA">
            <w:pPr>
              <w:pStyle w:val="HELPsbodycopy"/>
            </w:pPr>
            <w:r>
              <w:rPr>
                <w:bCs/>
                <w:noProof/>
              </w:rPr>
              <w:drawing>
                <wp:inline distT="0" distB="0" distL="0" distR="0" wp14:anchorId="3AF3C155" wp14:editId="344CA30C">
                  <wp:extent cx="735980" cy="998830"/>
                  <wp:effectExtent l="0" t="0" r="0" b="5080"/>
                  <wp:docPr id="1431738002"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941" w:type="dxa"/>
            <w:vAlign w:val="center"/>
          </w:tcPr>
          <w:p w14:paraId="661CCEE3" w14:textId="77777777" w:rsidR="00980D4A" w:rsidRPr="00B66A2C" w:rsidRDefault="00980D4A" w:rsidP="00F35FDA">
            <w:pPr>
              <w:pStyle w:val="HELPsbodycopy"/>
              <w:jc w:val="center"/>
            </w:pPr>
          </w:p>
        </w:tc>
      </w:tr>
    </w:tbl>
    <w:p w14:paraId="13EC18D2" w14:textId="77777777" w:rsidR="00980D4A" w:rsidRDefault="00980D4A" w:rsidP="00980D4A">
      <w:pPr>
        <w:pStyle w:val="HELPsbodycopy"/>
      </w:pPr>
    </w:p>
    <w:p w14:paraId="6380E4F6" w14:textId="77777777" w:rsidR="00980D4A" w:rsidRPr="002D50FE" w:rsidRDefault="00980D4A" w:rsidP="00980D4A">
      <w:pPr>
        <w:pStyle w:val="HELPsbodycopy"/>
      </w:pPr>
      <w:r>
        <w:t xml:space="preserve">Do I need help?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980D4A" w14:paraId="40C72741" w14:textId="77777777" w:rsidTr="00F35FDA">
        <w:tc>
          <w:tcPr>
            <w:tcW w:w="3356" w:type="dxa"/>
          </w:tcPr>
          <w:p w14:paraId="62DCA5CE" w14:textId="77777777" w:rsidR="00980D4A" w:rsidRPr="002D50FE" w:rsidRDefault="00980D4A" w:rsidP="00F35FDA">
            <w:pPr>
              <w:pStyle w:val="HELPsbodycopy"/>
              <w:jc w:val="center"/>
              <w:rPr>
                <w:b/>
                <w:bCs/>
              </w:rPr>
            </w:pPr>
            <w:r>
              <w:rPr>
                <w:b/>
                <w:bCs/>
                <w:noProof/>
              </w:rPr>
              <w:drawing>
                <wp:inline distT="0" distB="0" distL="0" distR="0" wp14:anchorId="7B17D853" wp14:editId="44748677">
                  <wp:extent cx="571361" cy="607072"/>
                  <wp:effectExtent l="0" t="0" r="0" b="2540"/>
                  <wp:docPr id="857469078" name="Picture 857469078"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78" name="Picture 857469078"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5D1B404" w14:textId="77777777" w:rsidR="00980D4A" w:rsidRPr="002D50FE" w:rsidRDefault="00980D4A" w:rsidP="00F35FDA">
            <w:pPr>
              <w:pStyle w:val="HELPsbodycopy"/>
              <w:jc w:val="center"/>
              <w:rPr>
                <w:b/>
                <w:bCs/>
              </w:rPr>
            </w:pPr>
            <w:r w:rsidRPr="002D50FE">
              <w:rPr>
                <w:b/>
                <w:bCs/>
              </w:rPr>
              <w:t>Yes</w:t>
            </w:r>
          </w:p>
        </w:tc>
        <w:tc>
          <w:tcPr>
            <w:tcW w:w="3357" w:type="dxa"/>
          </w:tcPr>
          <w:p w14:paraId="18F3D1AD" w14:textId="77777777" w:rsidR="00980D4A" w:rsidRPr="002D50FE" w:rsidRDefault="00980D4A" w:rsidP="00F35FDA">
            <w:pPr>
              <w:pStyle w:val="HELPsbodycopy"/>
              <w:jc w:val="center"/>
              <w:rPr>
                <w:b/>
                <w:bCs/>
              </w:rPr>
            </w:pPr>
            <w:r>
              <w:rPr>
                <w:b/>
                <w:bCs/>
                <w:noProof/>
              </w:rPr>
              <w:drawing>
                <wp:inline distT="0" distB="0" distL="0" distR="0" wp14:anchorId="220BFE1A" wp14:editId="0D4C5564">
                  <wp:extent cx="555477" cy="590194"/>
                  <wp:effectExtent l="0" t="0" r="3810" b="0"/>
                  <wp:docPr id="857469079" name="Picture 857469079"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79" name="Picture 857469079"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5CBF939E" w14:textId="77777777" w:rsidR="00980D4A" w:rsidRPr="002D50FE" w:rsidRDefault="00980D4A" w:rsidP="00F35FDA">
            <w:pPr>
              <w:pStyle w:val="HELPsbodycopy"/>
              <w:jc w:val="center"/>
              <w:rPr>
                <w:b/>
                <w:bCs/>
              </w:rPr>
            </w:pPr>
            <w:r w:rsidRPr="002D50FE">
              <w:rPr>
                <w:b/>
                <w:bCs/>
              </w:rPr>
              <w:t>Maybe</w:t>
            </w:r>
          </w:p>
        </w:tc>
        <w:tc>
          <w:tcPr>
            <w:tcW w:w="3357" w:type="dxa"/>
          </w:tcPr>
          <w:p w14:paraId="3C8EEFF6" w14:textId="77777777" w:rsidR="00980D4A" w:rsidRPr="002D50FE" w:rsidRDefault="00980D4A" w:rsidP="00F35FDA">
            <w:pPr>
              <w:pStyle w:val="HELPsbodycopy"/>
              <w:tabs>
                <w:tab w:val="left" w:pos="767"/>
                <w:tab w:val="center" w:pos="1570"/>
              </w:tabs>
              <w:rPr>
                <w:b/>
                <w:bCs/>
              </w:rPr>
            </w:pPr>
            <w:r>
              <w:rPr>
                <w:b/>
                <w:bCs/>
              </w:rPr>
              <w:tab/>
            </w:r>
            <w:r>
              <w:rPr>
                <w:b/>
                <w:bCs/>
              </w:rPr>
              <w:tab/>
            </w:r>
            <w:r>
              <w:rPr>
                <w:b/>
                <w:bCs/>
                <w:noProof/>
              </w:rPr>
              <w:drawing>
                <wp:inline distT="0" distB="0" distL="0" distR="0" wp14:anchorId="001F253F" wp14:editId="7F8ADCFA">
                  <wp:extent cx="538385" cy="572034"/>
                  <wp:effectExtent l="0" t="0" r="0" b="0"/>
                  <wp:docPr id="857469080" name="Picture 857469080"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80" name="Picture 857469080"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29888DB" w14:textId="77777777" w:rsidR="00980D4A" w:rsidRPr="002D50FE" w:rsidRDefault="00980D4A" w:rsidP="00F35FDA">
            <w:pPr>
              <w:pStyle w:val="HELPsbodycopy"/>
              <w:jc w:val="center"/>
              <w:rPr>
                <w:b/>
                <w:bCs/>
              </w:rPr>
            </w:pPr>
            <w:r w:rsidRPr="002D50FE">
              <w:rPr>
                <w:b/>
                <w:bCs/>
              </w:rPr>
              <w:t>No</w:t>
            </w:r>
          </w:p>
        </w:tc>
      </w:tr>
    </w:tbl>
    <w:p w14:paraId="3339BF75" w14:textId="77777777" w:rsidR="00980D4A" w:rsidRDefault="00980D4A" w:rsidP="00980D4A">
      <w:pPr>
        <w:pStyle w:val="HELPsbodycopy"/>
      </w:pPr>
    </w:p>
    <w:p w14:paraId="4972B2FC" w14:textId="77777777" w:rsidR="00980D4A" w:rsidRPr="00B27BC4" w:rsidRDefault="00980D4A" w:rsidP="00980D4A">
      <w:pPr>
        <w:pStyle w:val="HELPsbodycopy"/>
        <w:rPr>
          <w:b/>
          <w:bCs/>
        </w:rPr>
      </w:pPr>
      <w:r w:rsidRPr="00C905E0">
        <w:t>Draw or write the name of a trusted adult who can help you</w:t>
      </w:r>
      <w:r>
        <w:rPr>
          <w:b/>
          <w:bCs/>
        </w:rPr>
        <w:t xml:space="preserve">. </w:t>
      </w:r>
    </w:p>
    <w:p w14:paraId="50495253" w14:textId="77777777" w:rsidR="00980D4A" w:rsidRDefault="00980D4A" w:rsidP="00980D4A">
      <w:pPr>
        <w:pStyle w:val="HELPsbodycopy"/>
        <w:rPr>
          <w:b/>
          <w:bCs/>
        </w:rPr>
      </w:pPr>
    </w:p>
    <w:p w14:paraId="27E81FC2" w14:textId="77777777" w:rsidR="00980D4A" w:rsidRDefault="00980D4A" w:rsidP="00980D4A">
      <w:pPr>
        <w:pStyle w:val="HELPsbodycopy"/>
        <w:rPr>
          <w:b/>
          <w:bCs/>
        </w:rPr>
      </w:pPr>
    </w:p>
    <w:p w14:paraId="557B3F65" w14:textId="77777777" w:rsidR="00980D4A" w:rsidRDefault="00980D4A" w:rsidP="00980D4A">
      <w:pPr>
        <w:pStyle w:val="HELPssubhead"/>
        <w:spacing w:after="360"/>
        <w:contextualSpacing/>
      </w:pPr>
      <w:r>
        <w:rPr>
          <w:bCs/>
        </w:rPr>
        <w:lastRenderedPageBreak/>
        <w:t xml:space="preserve">Attachment 3.2: </w:t>
      </w:r>
      <w:r w:rsidRPr="00B27BC4">
        <w:t>Asking</w:t>
      </w:r>
      <w:r>
        <w:t xml:space="preserve"> for help</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5"/>
      </w:tblGrid>
      <w:tr w:rsidR="00980D4A" w:rsidRPr="00A933C5" w14:paraId="39400777" w14:textId="77777777" w:rsidTr="00F35FDA">
        <w:trPr>
          <w:trHeight w:val="1440"/>
        </w:trPr>
        <w:tc>
          <w:tcPr>
            <w:tcW w:w="9625" w:type="dxa"/>
            <w:vAlign w:val="center"/>
          </w:tcPr>
          <w:p w14:paraId="743BE7FF" w14:textId="77777777" w:rsidR="00980D4A" w:rsidRPr="00DC30A7" w:rsidRDefault="00980D4A" w:rsidP="00F35FDA">
            <w:pPr>
              <w:pStyle w:val="HELPsbodycopy"/>
              <w:contextualSpacing/>
            </w:pPr>
            <w:r w:rsidRPr="00DC30A7">
              <w:rPr>
                <w:b/>
                <w:bCs/>
                <w:sz w:val="28"/>
                <w:szCs w:val="28"/>
              </w:rPr>
              <w:t>I</w:t>
            </w:r>
            <w:r w:rsidRPr="00DC30A7">
              <w:t xml:space="preserve"> can use Reach Out Checklist</w:t>
            </w:r>
            <w:r>
              <w:t>:</w:t>
            </w:r>
            <w:r w:rsidRPr="00DC30A7">
              <w:t xml:space="preserve"> an ____ message</w:t>
            </w:r>
          </w:p>
        </w:tc>
      </w:tr>
      <w:tr w:rsidR="00980D4A" w:rsidRPr="00A933C5" w14:paraId="73C52009" w14:textId="77777777" w:rsidTr="00F35FDA">
        <w:trPr>
          <w:trHeight w:val="1440"/>
        </w:trPr>
        <w:tc>
          <w:tcPr>
            <w:tcW w:w="9625" w:type="dxa"/>
            <w:vAlign w:val="center"/>
          </w:tcPr>
          <w:p w14:paraId="686B345F" w14:textId="77777777" w:rsidR="00980D4A" w:rsidRPr="00DC30A7" w:rsidRDefault="00980D4A" w:rsidP="00F35FDA">
            <w:pPr>
              <w:pStyle w:val="HELPsbodycopy"/>
              <w:rPr>
                <w:highlight w:val="white"/>
              </w:rPr>
            </w:pPr>
            <w:r w:rsidRPr="00DC30A7">
              <w:rPr>
                <w:highlight w:val="white"/>
              </w:rPr>
              <w:t>____ can share my feelings: I am feeling ______</w:t>
            </w:r>
          </w:p>
        </w:tc>
      </w:tr>
      <w:tr w:rsidR="00980D4A" w:rsidRPr="00A933C5" w14:paraId="5FD19E9D" w14:textId="77777777" w:rsidTr="00F35FDA">
        <w:trPr>
          <w:trHeight w:val="1440"/>
        </w:trPr>
        <w:tc>
          <w:tcPr>
            <w:tcW w:w="9625" w:type="dxa"/>
            <w:vAlign w:val="center"/>
          </w:tcPr>
          <w:p w14:paraId="6C6AFF50" w14:textId="77777777" w:rsidR="00980D4A" w:rsidRPr="00DC30A7" w:rsidRDefault="00980D4A" w:rsidP="00F35FDA">
            <w:pPr>
              <w:pStyle w:val="HELPsbodycopy"/>
            </w:pPr>
            <w:r w:rsidRPr="00DC30A7">
              <w:rPr>
                <w:highlight w:val="white"/>
              </w:rPr>
              <w:t xml:space="preserve">____ can ask for Help:  </w:t>
            </w:r>
            <w:r w:rsidRPr="00DC30A7">
              <w:t>Can you help me?</w:t>
            </w:r>
          </w:p>
        </w:tc>
      </w:tr>
      <w:tr w:rsidR="00980D4A" w:rsidRPr="00A933C5" w14:paraId="416F5C8A" w14:textId="77777777" w:rsidTr="00F35FDA">
        <w:trPr>
          <w:trHeight w:val="1440"/>
        </w:trPr>
        <w:tc>
          <w:tcPr>
            <w:tcW w:w="9625" w:type="dxa"/>
            <w:vAlign w:val="center"/>
          </w:tcPr>
          <w:p w14:paraId="07BEE54C" w14:textId="77777777" w:rsidR="00980D4A" w:rsidRPr="00DC30A7" w:rsidRDefault="00980D4A" w:rsidP="00F35FDA">
            <w:pPr>
              <w:pStyle w:val="HELPsbodycopy"/>
            </w:pPr>
            <w:r w:rsidRPr="00DC30A7">
              <w:rPr>
                <w:highlight w:val="white"/>
              </w:rPr>
              <w:t xml:space="preserve">____ can the helper what you need:  </w:t>
            </w:r>
            <w:r w:rsidRPr="00DC30A7">
              <w:t>I need ________</w:t>
            </w:r>
          </w:p>
        </w:tc>
      </w:tr>
      <w:tr w:rsidR="00980D4A" w:rsidRPr="00A933C5" w14:paraId="2DED504D" w14:textId="77777777" w:rsidTr="00F35FDA">
        <w:trPr>
          <w:trHeight w:val="1440"/>
        </w:trPr>
        <w:tc>
          <w:tcPr>
            <w:tcW w:w="9625" w:type="dxa"/>
            <w:vAlign w:val="center"/>
          </w:tcPr>
          <w:p w14:paraId="683E025B" w14:textId="77777777" w:rsidR="00980D4A" w:rsidRPr="00DC30A7" w:rsidRDefault="00980D4A" w:rsidP="00F35FDA">
            <w:pPr>
              <w:pStyle w:val="HELPsbodycopy"/>
              <w:rPr>
                <w:highlight w:val="white"/>
              </w:rPr>
            </w:pPr>
            <w:r w:rsidRPr="00DC30A7">
              <w:rPr>
                <w:highlight w:val="white"/>
              </w:rPr>
              <w:t>___</w:t>
            </w:r>
            <w:r>
              <w:rPr>
                <w:highlight w:val="white"/>
              </w:rPr>
              <w:t>_ can t</w:t>
            </w:r>
            <w:r w:rsidRPr="00DC30A7">
              <w:rPr>
                <w:highlight w:val="white"/>
              </w:rPr>
              <w:t>hank the person who helped you:  Thank you for helping me</w:t>
            </w:r>
          </w:p>
        </w:tc>
      </w:tr>
    </w:tbl>
    <w:p w14:paraId="042E5B64" w14:textId="77777777" w:rsidR="00980D4A" w:rsidRDefault="00980D4A" w:rsidP="00980D4A">
      <w:pPr>
        <w:pStyle w:val="HELPsbodycopy"/>
        <w:jc w:val="center"/>
        <w:rPr>
          <w:b/>
        </w:rPr>
      </w:pPr>
    </w:p>
    <w:p w14:paraId="0174AE66" w14:textId="77777777" w:rsidR="00980D4A" w:rsidRDefault="00980D4A" w:rsidP="00980D4A">
      <w:pPr>
        <w:pStyle w:val="HELPsbodycopy"/>
        <w:jc w:val="center"/>
        <w:rPr>
          <w:b/>
        </w:rPr>
      </w:pPr>
      <w:r>
        <w:rPr>
          <w:b/>
          <w:noProof/>
        </w:rPr>
        <w:drawing>
          <wp:inline distT="0" distB="0" distL="0" distR="0" wp14:anchorId="6ABC1F8E" wp14:editId="4B891767">
            <wp:extent cx="2473807" cy="2273300"/>
            <wp:effectExtent l="0" t="0" r="0" b="0"/>
            <wp:docPr id="2108981154" name="Picture 210898115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1154" name="Picture 2108981154" descr="A cartoon of a rob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681" cy="2283293"/>
                    </a:xfrm>
                    <a:prstGeom prst="rect">
                      <a:avLst/>
                    </a:prstGeom>
                  </pic:spPr>
                </pic:pic>
              </a:graphicData>
            </a:graphic>
          </wp:inline>
        </w:drawing>
      </w:r>
    </w:p>
    <w:p w14:paraId="745332D4" w14:textId="77777777" w:rsidR="00980D4A" w:rsidRDefault="00980D4A" w:rsidP="00980D4A">
      <w:pPr>
        <w:pStyle w:val="HELPsbodycopy"/>
        <w:rPr>
          <w:b/>
        </w:rPr>
      </w:pPr>
    </w:p>
    <w:p w14:paraId="36D1DC90" w14:textId="77777777" w:rsidR="00980D4A" w:rsidRDefault="00980D4A" w:rsidP="00980D4A">
      <w:pPr>
        <w:pStyle w:val="HELPssubhead"/>
        <w:contextualSpacing/>
      </w:pPr>
    </w:p>
    <w:p w14:paraId="2C0754C2" w14:textId="77777777" w:rsidR="00980D4A" w:rsidRPr="00DC30A7" w:rsidRDefault="00980D4A" w:rsidP="00980D4A">
      <w:pPr>
        <w:pStyle w:val="HELPssubhead"/>
        <w:contextualSpacing/>
      </w:pPr>
      <w:r w:rsidRPr="00DC30A7">
        <w:lastRenderedPageBreak/>
        <w:t>Attachment 3.3: Activities for ME</w:t>
      </w:r>
    </w:p>
    <w:p w14:paraId="304B6527" w14:textId="77777777" w:rsidR="00980D4A" w:rsidRPr="005E5454" w:rsidRDefault="00980D4A" w:rsidP="00980D4A">
      <w:pPr>
        <w:pStyle w:val="HELPsbodycopy"/>
        <w:spacing w:after="240"/>
      </w:pPr>
      <w:r w:rsidRPr="00DC30A7">
        <w:t>Circle how you feel when you move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980D4A" w14:paraId="3E377AEF" w14:textId="77777777" w:rsidTr="00F35FDA">
        <w:trPr>
          <w:trHeight w:val="359"/>
        </w:trPr>
        <w:tc>
          <w:tcPr>
            <w:tcW w:w="1462" w:type="dxa"/>
            <w:shd w:val="clear" w:color="auto" w:fill="158434"/>
          </w:tcPr>
          <w:p w14:paraId="5774585E" w14:textId="77777777" w:rsidR="00980D4A" w:rsidRDefault="00980D4A" w:rsidP="00F35FDA">
            <w:pPr>
              <w:pStyle w:val="HELPsbodycopy"/>
              <w:jc w:val="center"/>
              <w:rPr>
                <w:bCs/>
                <w:noProof/>
              </w:rPr>
            </w:pPr>
            <w:r w:rsidRPr="00540AD2">
              <w:rPr>
                <w:b/>
                <w:color w:val="FFFFFF" w:themeColor="background1"/>
              </w:rPr>
              <w:t>Green</w:t>
            </w:r>
          </w:p>
        </w:tc>
        <w:tc>
          <w:tcPr>
            <w:tcW w:w="0" w:type="auto"/>
            <w:shd w:val="clear" w:color="auto" w:fill="FED209"/>
          </w:tcPr>
          <w:p w14:paraId="256EE7C4" w14:textId="77777777" w:rsidR="00980D4A" w:rsidRDefault="00980D4A" w:rsidP="00F35FDA">
            <w:pPr>
              <w:pStyle w:val="HELPsbodycopy"/>
              <w:jc w:val="center"/>
              <w:rPr>
                <w:bCs/>
                <w:noProof/>
              </w:rPr>
            </w:pPr>
            <w:r>
              <w:rPr>
                <w:b/>
              </w:rPr>
              <w:t>Yellow</w:t>
            </w:r>
          </w:p>
        </w:tc>
        <w:tc>
          <w:tcPr>
            <w:tcW w:w="0" w:type="auto"/>
            <w:shd w:val="clear" w:color="auto" w:fill="1C6DB9"/>
          </w:tcPr>
          <w:p w14:paraId="2ABE06F9" w14:textId="77777777" w:rsidR="00980D4A" w:rsidRDefault="00980D4A" w:rsidP="00F35FDA">
            <w:pPr>
              <w:pStyle w:val="HELPsbodycopy"/>
              <w:jc w:val="center"/>
              <w:rPr>
                <w:bCs/>
                <w:noProof/>
              </w:rPr>
            </w:pPr>
            <w:r w:rsidRPr="00540AD2">
              <w:rPr>
                <w:b/>
                <w:color w:val="FFFFFF" w:themeColor="background1"/>
              </w:rPr>
              <w:t>Blue</w:t>
            </w:r>
          </w:p>
        </w:tc>
        <w:tc>
          <w:tcPr>
            <w:tcW w:w="0" w:type="auto"/>
            <w:shd w:val="clear" w:color="auto" w:fill="E20E1E"/>
          </w:tcPr>
          <w:p w14:paraId="571E3DD8" w14:textId="77777777" w:rsidR="00980D4A" w:rsidRDefault="00980D4A" w:rsidP="00F35FDA">
            <w:pPr>
              <w:pStyle w:val="HELPsbodycopy"/>
              <w:jc w:val="center"/>
              <w:rPr>
                <w:bCs/>
                <w:noProof/>
              </w:rPr>
            </w:pPr>
            <w:r w:rsidRPr="00540AD2">
              <w:rPr>
                <w:b/>
                <w:color w:val="FFFFFF" w:themeColor="background1"/>
              </w:rPr>
              <w:t>Red</w:t>
            </w:r>
          </w:p>
        </w:tc>
      </w:tr>
      <w:tr w:rsidR="00980D4A" w:rsidRPr="0043470A" w14:paraId="7BACDB08" w14:textId="77777777" w:rsidTr="00F35FDA">
        <w:trPr>
          <w:trHeight w:val="1307"/>
        </w:trPr>
        <w:tc>
          <w:tcPr>
            <w:tcW w:w="1462" w:type="dxa"/>
            <w:shd w:val="clear" w:color="auto" w:fill="158434"/>
          </w:tcPr>
          <w:p w14:paraId="7173F924" w14:textId="77777777" w:rsidR="00980D4A" w:rsidRPr="0043470A" w:rsidRDefault="00980D4A" w:rsidP="00F35FDA">
            <w:pPr>
              <w:pStyle w:val="HELPsbodycopy"/>
              <w:rPr>
                <w:bCs/>
              </w:rPr>
            </w:pPr>
            <w:r>
              <w:rPr>
                <w:bCs/>
                <w:noProof/>
              </w:rPr>
              <w:drawing>
                <wp:inline distT="0" distB="0" distL="0" distR="0" wp14:anchorId="5C1137F6" wp14:editId="39F01CAE">
                  <wp:extent cx="791284" cy="1073886"/>
                  <wp:effectExtent l="0" t="0" r="0" b="0"/>
                  <wp:docPr id="1252396552" name="Picture 1252396552"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2" name="Picture 1252396552" descr="A cartoon of a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0929BD83" w14:textId="77777777" w:rsidR="00980D4A" w:rsidRPr="0043470A" w:rsidRDefault="00980D4A" w:rsidP="00F35FDA">
            <w:pPr>
              <w:pStyle w:val="HELPsbodycopy"/>
              <w:rPr>
                <w:bCs/>
              </w:rPr>
            </w:pPr>
            <w:r>
              <w:rPr>
                <w:bCs/>
                <w:noProof/>
              </w:rPr>
              <w:drawing>
                <wp:inline distT="0" distB="0" distL="0" distR="0" wp14:anchorId="693BE115" wp14:editId="276A73FB">
                  <wp:extent cx="847805" cy="1073886"/>
                  <wp:effectExtent l="0" t="0" r="0" b="0"/>
                  <wp:docPr id="1252396553" name="Picture 1252396553"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3" name="Picture 1252396553" descr="A cartoon of a yellow and silver cylind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2157FF91" w14:textId="77777777" w:rsidR="00980D4A" w:rsidRPr="0043470A" w:rsidRDefault="00980D4A" w:rsidP="00F35FDA">
            <w:pPr>
              <w:pStyle w:val="HELPsbodycopy"/>
              <w:rPr>
                <w:bCs/>
              </w:rPr>
            </w:pPr>
            <w:r>
              <w:rPr>
                <w:bCs/>
                <w:noProof/>
              </w:rPr>
              <w:drawing>
                <wp:inline distT="0" distB="0" distL="0" distR="0" wp14:anchorId="07335360" wp14:editId="223D5ECC">
                  <wp:extent cx="791285" cy="1073886"/>
                  <wp:effectExtent l="0" t="0" r="0" b="0"/>
                  <wp:docPr id="1252396554" name="Picture 1252396554"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4" name="Picture 1252396554" descr="A cartoon of a crying rob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47F42143" w14:textId="77777777" w:rsidR="00980D4A" w:rsidRPr="0043470A" w:rsidRDefault="00980D4A" w:rsidP="00F35FDA">
            <w:pPr>
              <w:pStyle w:val="HELPsbodycopy"/>
              <w:rPr>
                <w:bCs/>
              </w:rPr>
            </w:pPr>
            <w:r>
              <w:rPr>
                <w:bCs/>
                <w:noProof/>
              </w:rPr>
              <w:drawing>
                <wp:inline distT="0" distB="0" distL="0" distR="0" wp14:anchorId="74BC755A" wp14:editId="72B4EEE3">
                  <wp:extent cx="791284" cy="1073886"/>
                  <wp:effectExtent l="0" t="0" r="0" b="0"/>
                  <wp:docPr id="1252396555" name="Picture 125239655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5" name="Picture 1252396555" descr="A cartoon of a rob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315BBDFD" w14:textId="77777777" w:rsidR="00980D4A" w:rsidRDefault="00980D4A" w:rsidP="00980D4A">
      <w:pPr>
        <w:pStyle w:val="HELPsbodycopy"/>
        <w:rPr>
          <w:b/>
          <w:bCs/>
          <w:sz w:val="22"/>
        </w:rPr>
      </w:pPr>
    </w:p>
    <w:p w14:paraId="279464F5" w14:textId="77777777" w:rsidR="00980D4A" w:rsidRPr="00DC30A7" w:rsidRDefault="00980D4A" w:rsidP="00980D4A">
      <w:pPr>
        <w:pStyle w:val="HELPsbodycopy"/>
      </w:pPr>
      <w:r>
        <w:rPr>
          <w:noProof/>
        </w:rPr>
        <mc:AlternateContent>
          <mc:Choice Requires="wps">
            <w:drawing>
              <wp:anchor distT="0" distB="0" distL="114300" distR="114300" simplePos="0" relativeHeight="251659264" behindDoc="0" locked="0" layoutInCell="1" allowOverlap="1" wp14:anchorId="760B23AF" wp14:editId="2464DD4C">
                <wp:simplePos x="0" y="0"/>
                <wp:positionH relativeFrom="column">
                  <wp:posOffset>4000500</wp:posOffset>
                </wp:positionH>
                <wp:positionV relativeFrom="paragraph">
                  <wp:posOffset>140970</wp:posOffset>
                </wp:positionV>
                <wp:extent cx="22860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D3175" w14:textId="77777777" w:rsidR="00980D4A" w:rsidRDefault="00980D4A" w:rsidP="00980D4A">
                            <w:pPr>
                              <w:jc w:val="center"/>
                            </w:pPr>
                            <w:r>
                              <w:rPr>
                                <w:noProof/>
                              </w:rPr>
                              <w:drawing>
                                <wp:inline distT="0" distB="0" distL="0" distR="0" wp14:anchorId="3958B661" wp14:editId="1B597B63">
                                  <wp:extent cx="2103120" cy="2286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20">
                                            <a:extLst>
                                              <a:ext uri="{28A0092B-C50C-407E-A947-70E740481C1C}">
                                                <a14:useLocalDpi xmlns:a14="http://schemas.microsoft.com/office/drawing/2010/main" val="0"/>
                                              </a:ext>
                                            </a:extLst>
                                          </a:blip>
                                          <a:stretch>
                                            <a:fillRect/>
                                          </a:stretch>
                                        </pic:blipFill>
                                        <pic:spPr>
                                          <a:xfrm>
                                            <a:off x="0" y="0"/>
                                            <a:ext cx="2103120" cy="22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0B23AF" id="_x0000_t202" coordsize="21600,21600" o:spt="202" path="m,l,21600r21600,l21600,xe">
                <v:stroke joinstyle="miter"/>
                <v:path gradientshapeok="t" o:connecttype="rect"/>
              </v:shapetype>
              <v:shape id="Text Box 24" o:spid="_x0000_s1026" type="#_x0000_t202" style="position:absolute;margin-left:315pt;margin-top:11.1pt;width:180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" filled="f" stroked="f">
                <v:textbox>
                  <w:txbxContent>
                    <w:p w14:paraId="648D3175" w14:textId="77777777" w:rsidR="00980D4A" w:rsidRDefault="00980D4A" w:rsidP="00980D4A">
                      <w:pPr>
                        <w:jc w:val="center"/>
                      </w:pPr>
                      <w:r>
                        <w:rPr>
                          <w:noProof/>
                        </w:rPr>
                        <w:drawing>
                          <wp:inline distT="0" distB="0" distL="0" distR="0" wp14:anchorId="3958B661" wp14:editId="1B597B63">
                            <wp:extent cx="2103120" cy="2286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21">
                                      <a:extLst>
                                        <a:ext uri="{28A0092B-C50C-407E-A947-70E740481C1C}">
                                          <a14:useLocalDpi xmlns:a14="http://schemas.microsoft.com/office/drawing/2010/main" val="0"/>
                                        </a:ext>
                                      </a:extLst>
                                    </a:blip>
                                    <a:stretch>
                                      <a:fillRect/>
                                    </a:stretch>
                                  </pic:blipFill>
                                  <pic:spPr>
                                    <a:xfrm>
                                      <a:off x="0" y="0"/>
                                      <a:ext cx="2103120" cy="228600"/>
                                    </a:xfrm>
                                    <a:prstGeom prst="rect">
                                      <a:avLst/>
                                    </a:prstGeom>
                                  </pic:spPr>
                                </pic:pic>
                              </a:graphicData>
                            </a:graphic>
                          </wp:inline>
                        </w:drawing>
                      </w:r>
                    </w:p>
                  </w:txbxContent>
                </v:textbox>
                <w10:wrap type="square"/>
              </v:shape>
            </w:pict>
          </mc:Fallback>
        </mc:AlternateContent>
      </w:r>
    </w:p>
    <w:p w14:paraId="02F1E0E0" w14:textId="77777777" w:rsidR="00980D4A" w:rsidRPr="00DC30A7" w:rsidRDefault="00980D4A" w:rsidP="00980D4A">
      <w:pPr>
        <w:pStyle w:val="HELPsbodycopy"/>
      </w:pPr>
      <w:r w:rsidRPr="00DC30A7">
        <w:t xml:space="preserve">Draw your favorite physical activity and circle how you feel. </w:t>
      </w:r>
    </w:p>
    <w:p w14:paraId="144CAAFF" w14:textId="77777777" w:rsidR="00980D4A" w:rsidRPr="00A933C5" w:rsidRDefault="00980D4A" w:rsidP="00980D4A">
      <w:pPr>
        <w:pStyle w:val="HELPsbodycopy"/>
        <w:rPr>
          <w:b/>
          <w:sz w:val="22"/>
        </w:rPr>
      </w:pPr>
      <w:r w:rsidRPr="00B27BC4">
        <w:t xml:space="preserve"> </w:t>
      </w:r>
    </w:p>
    <w:p w14:paraId="5C48C643" w14:textId="77777777" w:rsidR="00980D4A" w:rsidRPr="00A933C5" w:rsidRDefault="00980D4A" w:rsidP="00980D4A">
      <w:pPr>
        <w:spacing w:after="80" w:line="240" w:lineRule="auto"/>
        <w:rPr>
          <w:rFonts w:ascii="Arial" w:hAnsi="Arial" w:cs="Arial"/>
          <w:sz w:val="22"/>
        </w:rPr>
      </w:pPr>
    </w:p>
    <w:p w14:paraId="42A633A7" w14:textId="562DFCAA" w:rsidR="00322BEA" w:rsidRPr="00980D4A" w:rsidRDefault="00322BEA" w:rsidP="00980D4A">
      <w:pPr>
        <w:spacing w:after="120" w:line="276" w:lineRule="auto"/>
        <w:rPr>
          <w:rFonts w:ascii="Arial" w:eastAsia="Lustria" w:hAnsi="Arial" w:cs="Arial"/>
          <w:sz w:val="20"/>
          <w:szCs w:val="20"/>
        </w:rPr>
      </w:pPr>
    </w:p>
    <w:sectPr w:rsidR="00322BEA" w:rsidRPr="00980D4A" w:rsidSect="00D6717B">
      <w:headerReference w:type="even" r:id="rId22"/>
      <w:headerReference w:type="default" r:id="rId23"/>
      <w:footerReference w:type="even" r:id="rId24"/>
      <w:footerReference w:type="default" r:id="rId25"/>
      <w:headerReference w:type="first" r:id="rId26"/>
      <w:footerReference w:type="first" r:id="rId27"/>
      <w:pgSz w:w="12240" w:h="15840"/>
      <w:pgMar w:top="1008"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CE684" w14:textId="77777777" w:rsidR="00202F0D" w:rsidRDefault="00202F0D" w:rsidP="00B36DD9">
      <w:pPr>
        <w:spacing w:after="0" w:line="240" w:lineRule="auto"/>
      </w:pPr>
      <w:r>
        <w:separator/>
      </w:r>
    </w:p>
  </w:endnote>
  <w:endnote w:type="continuationSeparator" w:id="0">
    <w:p w14:paraId="0005A025" w14:textId="77777777" w:rsidR="00202F0D" w:rsidRDefault="00202F0D"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0FC0D001"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85F3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05DA536"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2397C802" w14:textId="74510F36" w:rsidR="00AF27D0" w:rsidRDefault="00656863" w:rsidP="00AF27D0">
    <w:pPr>
      <w:pStyle w:val="Footer"/>
      <w:ind w:right="360"/>
    </w:pPr>
    <w:r>
      <w:t xml:space="preserve">Kindergarten </w:t>
    </w:r>
    <w:r w:rsidR="000340A8">
      <w:t xml:space="preserve">- </w:t>
    </w:r>
    <w:r w:rsidR="00E16316">
      <w:t xml:space="preserve">Lesson </w:t>
    </w:r>
    <w:r w:rsidR="00ED3ABA">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9CB3F" w14:textId="77777777" w:rsidR="00656863" w:rsidRDefault="00656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2C626" w14:textId="77777777" w:rsidR="00202F0D" w:rsidRDefault="00202F0D" w:rsidP="00B36DD9">
      <w:pPr>
        <w:spacing w:after="0" w:line="240" w:lineRule="auto"/>
      </w:pPr>
      <w:r>
        <w:separator/>
      </w:r>
    </w:p>
  </w:footnote>
  <w:footnote w:type="continuationSeparator" w:id="0">
    <w:p w14:paraId="46054DAD" w14:textId="77777777" w:rsidR="00202F0D" w:rsidRDefault="00202F0D"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C6C2" w14:textId="77777777" w:rsidR="00B36DD9" w:rsidRDefault="00202F0D">
    <w:pPr>
      <w:pStyle w:val="Header"/>
    </w:pPr>
    <w:r>
      <w:rPr>
        <w:noProof/>
      </w:rPr>
      <w:pict w14:anchorId="3174C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D65D" w14:textId="2E4D912C" w:rsidR="00B36DD9" w:rsidRDefault="00E92431" w:rsidP="00E92431">
    <w:pPr>
      <w:spacing w:after="80" w:line="240" w:lineRule="auto"/>
      <w:rPr>
        <w:b/>
        <w:bCs/>
        <w:color w:val="7F7F7F" w:themeColor="text1" w:themeTint="80"/>
        <w:sz w:val="22"/>
      </w:rPr>
    </w:pPr>
    <w:r>
      <w:rPr>
        <w:noProof/>
        <w:color w:val="B6E4D1"/>
      </w:rPr>
      <w:drawing>
        <wp:inline distT="0" distB="0" distL="0" distR="0" wp14:anchorId="14C72708" wp14:editId="37311D39">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3D6F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3D6FDA">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w:t>
    </w:r>
    <w:r w:rsidR="00656863">
      <w:rPr>
        <w:b/>
        <w:bCs/>
        <w:color w:val="7F7F7F" w:themeColor="text1" w:themeTint="80"/>
        <w:sz w:val="22"/>
      </w:rPr>
      <w:t>3</w:t>
    </w:r>
  </w:p>
  <w:p w14:paraId="1CDB6921"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723AD9D6" wp14:editId="56C3E78B">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9AB6907"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8C6B9" w14:textId="1B50E834"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496A2A1" wp14:editId="11E9B9E1">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0340A8">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656863">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w:t>
    </w:r>
    <w:r w:rsidR="00ED3ABA">
      <w:rPr>
        <w:b/>
        <w:bCs/>
        <w:color w:val="7F7F7F" w:themeColor="text1" w:themeTint="80"/>
        <w:sz w:val="22"/>
      </w:rPr>
      <w:t>3</w:t>
    </w:r>
  </w:p>
  <w:p w14:paraId="496C5F7A"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4E8CB9D7" wp14:editId="07C2436D">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7EE9882"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3195D"/>
    <w:multiLevelType w:val="hybridMultilevel"/>
    <w:tmpl w:val="60C6E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FC77CA"/>
    <w:multiLevelType w:val="hybridMultilevel"/>
    <w:tmpl w:val="A9245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281F5B"/>
    <w:multiLevelType w:val="hybridMultilevel"/>
    <w:tmpl w:val="4CE8D820"/>
    <w:lvl w:ilvl="0" w:tplc="FFFFFFFF">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E84076B"/>
    <w:multiLevelType w:val="multilevel"/>
    <w:tmpl w:val="16CCE832"/>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7108155A"/>
    <w:multiLevelType w:val="multilevel"/>
    <w:tmpl w:val="16CCE832"/>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0F1806"/>
    <w:multiLevelType w:val="hybridMultilevel"/>
    <w:tmpl w:val="9956240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27"/>
  </w:num>
  <w:num w:numId="2" w16cid:durableId="1435633608">
    <w:abstractNumId w:val="12"/>
  </w:num>
  <w:num w:numId="3" w16cid:durableId="714735947">
    <w:abstractNumId w:val="5"/>
  </w:num>
  <w:num w:numId="4" w16cid:durableId="1279530705">
    <w:abstractNumId w:val="24"/>
  </w:num>
  <w:num w:numId="5" w16cid:durableId="141509556">
    <w:abstractNumId w:val="20"/>
  </w:num>
  <w:num w:numId="6" w16cid:durableId="1264651535">
    <w:abstractNumId w:val="7"/>
  </w:num>
  <w:num w:numId="7" w16cid:durableId="1363743799">
    <w:abstractNumId w:val="6"/>
  </w:num>
  <w:num w:numId="8" w16cid:durableId="941373190">
    <w:abstractNumId w:val="9"/>
  </w:num>
  <w:num w:numId="9" w16cid:durableId="1033115908">
    <w:abstractNumId w:val="30"/>
  </w:num>
  <w:num w:numId="10" w16cid:durableId="1428428366">
    <w:abstractNumId w:val="21"/>
  </w:num>
  <w:num w:numId="11" w16cid:durableId="448863195">
    <w:abstractNumId w:val="0"/>
  </w:num>
  <w:num w:numId="12" w16cid:durableId="356733600">
    <w:abstractNumId w:val="34"/>
  </w:num>
  <w:num w:numId="13" w16cid:durableId="1051003176">
    <w:abstractNumId w:val="25"/>
  </w:num>
  <w:num w:numId="14" w16cid:durableId="553082954">
    <w:abstractNumId w:val="18"/>
  </w:num>
  <w:num w:numId="15" w16cid:durableId="373239916">
    <w:abstractNumId w:val="16"/>
  </w:num>
  <w:num w:numId="16" w16cid:durableId="1257322668">
    <w:abstractNumId w:val="1"/>
  </w:num>
  <w:num w:numId="17" w16cid:durableId="1582447574">
    <w:abstractNumId w:val="31"/>
  </w:num>
  <w:num w:numId="18" w16cid:durableId="847645713">
    <w:abstractNumId w:val="8"/>
  </w:num>
  <w:num w:numId="19" w16cid:durableId="330065566">
    <w:abstractNumId w:val="17"/>
  </w:num>
  <w:num w:numId="20" w16cid:durableId="285816594">
    <w:abstractNumId w:val="26"/>
    <w:lvlOverride w:ilvl="0">
      <w:lvl w:ilvl="0">
        <w:numFmt w:val="decimal"/>
        <w:lvlText w:val="%1."/>
        <w:lvlJc w:val="left"/>
      </w:lvl>
    </w:lvlOverride>
  </w:num>
  <w:num w:numId="21" w16cid:durableId="907690302">
    <w:abstractNumId w:val="10"/>
    <w:lvlOverride w:ilvl="0">
      <w:lvl w:ilvl="0">
        <w:numFmt w:val="decimal"/>
        <w:lvlText w:val="%1."/>
        <w:lvlJc w:val="left"/>
      </w:lvl>
    </w:lvlOverride>
  </w:num>
  <w:num w:numId="22" w16cid:durableId="64036491">
    <w:abstractNumId w:val="15"/>
    <w:lvlOverride w:ilvl="0">
      <w:lvl w:ilvl="0">
        <w:numFmt w:val="decimal"/>
        <w:lvlText w:val="%1."/>
        <w:lvlJc w:val="left"/>
      </w:lvl>
    </w:lvlOverride>
  </w:num>
  <w:num w:numId="23" w16cid:durableId="705519961">
    <w:abstractNumId w:val="3"/>
    <w:lvlOverride w:ilvl="0">
      <w:lvl w:ilvl="0">
        <w:numFmt w:val="decimal"/>
        <w:lvlText w:val="%1."/>
        <w:lvlJc w:val="left"/>
      </w:lvl>
    </w:lvlOverride>
  </w:num>
  <w:num w:numId="24" w16cid:durableId="1550268022">
    <w:abstractNumId w:val="19"/>
    <w:lvlOverride w:ilvl="0">
      <w:lvl w:ilvl="0">
        <w:numFmt w:val="decimal"/>
        <w:lvlText w:val="%1."/>
        <w:lvlJc w:val="left"/>
      </w:lvl>
    </w:lvlOverride>
  </w:num>
  <w:num w:numId="25" w16cid:durableId="1551528745">
    <w:abstractNumId w:val="23"/>
    <w:lvlOverride w:ilvl="0">
      <w:lvl w:ilvl="0">
        <w:numFmt w:val="decimal"/>
        <w:lvlText w:val="%1."/>
        <w:lvlJc w:val="left"/>
      </w:lvl>
    </w:lvlOverride>
  </w:num>
  <w:num w:numId="26" w16cid:durableId="453259357">
    <w:abstractNumId w:val="14"/>
  </w:num>
  <w:num w:numId="27" w16cid:durableId="990908014">
    <w:abstractNumId w:val="4"/>
  </w:num>
  <w:num w:numId="28" w16cid:durableId="1694072395">
    <w:abstractNumId w:val="22"/>
  </w:num>
  <w:num w:numId="29" w16cid:durableId="1341392329">
    <w:abstractNumId w:val="33"/>
  </w:num>
  <w:num w:numId="30" w16cid:durableId="690762288">
    <w:abstractNumId w:val="13"/>
  </w:num>
  <w:num w:numId="31" w16cid:durableId="937953633">
    <w:abstractNumId w:val="32"/>
  </w:num>
  <w:num w:numId="32" w16cid:durableId="700672631">
    <w:abstractNumId w:val="11"/>
  </w:num>
  <w:num w:numId="33" w16cid:durableId="1048870840">
    <w:abstractNumId w:val="2"/>
  </w:num>
  <w:num w:numId="34" w16cid:durableId="826820972">
    <w:abstractNumId w:val="28"/>
  </w:num>
  <w:num w:numId="35" w16cid:durableId="844712864">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FDA"/>
    <w:rsid w:val="00001A46"/>
    <w:rsid w:val="00004578"/>
    <w:rsid w:val="00004AF0"/>
    <w:rsid w:val="00020F58"/>
    <w:rsid w:val="0002342D"/>
    <w:rsid w:val="00025143"/>
    <w:rsid w:val="000340A8"/>
    <w:rsid w:val="0004645C"/>
    <w:rsid w:val="00060A94"/>
    <w:rsid w:val="00067FB4"/>
    <w:rsid w:val="00071A86"/>
    <w:rsid w:val="00073EF2"/>
    <w:rsid w:val="00074FA1"/>
    <w:rsid w:val="000C1118"/>
    <w:rsid w:val="000D130B"/>
    <w:rsid w:val="000D7851"/>
    <w:rsid w:val="000E2041"/>
    <w:rsid w:val="000E2243"/>
    <w:rsid w:val="000E6BBC"/>
    <w:rsid w:val="000F0FC3"/>
    <w:rsid w:val="001109E9"/>
    <w:rsid w:val="00113547"/>
    <w:rsid w:val="00121680"/>
    <w:rsid w:val="00134854"/>
    <w:rsid w:val="00137AB3"/>
    <w:rsid w:val="00146851"/>
    <w:rsid w:val="00164582"/>
    <w:rsid w:val="00164CF6"/>
    <w:rsid w:val="0016664B"/>
    <w:rsid w:val="001745A9"/>
    <w:rsid w:val="00174A5A"/>
    <w:rsid w:val="00184B87"/>
    <w:rsid w:val="001A26BF"/>
    <w:rsid w:val="001B1E0B"/>
    <w:rsid w:val="001C3D66"/>
    <w:rsid w:val="001C7258"/>
    <w:rsid w:val="001D0C76"/>
    <w:rsid w:val="001E21B8"/>
    <w:rsid w:val="001E694A"/>
    <w:rsid w:val="001F77AB"/>
    <w:rsid w:val="00202F0D"/>
    <w:rsid w:val="0020695C"/>
    <w:rsid w:val="002071BB"/>
    <w:rsid w:val="002144BB"/>
    <w:rsid w:val="0021512A"/>
    <w:rsid w:val="00240032"/>
    <w:rsid w:val="00243C8C"/>
    <w:rsid w:val="0025118D"/>
    <w:rsid w:val="00265253"/>
    <w:rsid w:val="0027066A"/>
    <w:rsid w:val="002759A2"/>
    <w:rsid w:val="002824B7"/>
    <w:rsid w:val="00284970"/>
    <w:rsid w:val="002B0FFA"/>
    <w:rsid w:val="002C4744"/>
    <w:rsid w:val="002C5B9D"/>
    <w:rsid w:val="002D1BFF"/>
    <w:rsid w:val="002D4668"/>
    <w:rsid w:val="002D4F58"/>
    <w:rsid w:val="002D5A68"/>
    <w:rsid w:val="002E0FAB"/>
    <w:rsid w:val="002E67E9"/>
    <w:rsid w:val="002F6088"/>
    <w:rsid w:val="00301E12"/>
    <w:rsid w:val="00322BEA"/>
    <w:rsid w:val="00323593"/>
    <w:rsid w:val="003310A1"/>
    <w:rsid w:val="00376BF8"/>
    <w:rsid w:val="00384AB1"/>
    <w:rsid w:val="003A38C5"/>
    <w:rsid w:val="003A4540"/>
    <w:rsid w:val="003D6F7E"/>
    <w:rsid w:val="003D6FDA"/>
    <w:rsid w:val="003F5911"/>
    <w:rsid w:val="003F79B3"/>
    <w:rsid w:val="00421F5C"/>
    <w:rsid w:val="0042741E"/>
    <w:rsid w:val="00433604"/>
    <w:rsid w:val="00443B27"/>
    <w:rsid w:val="00443C74"/>
    <w:rsid w:val="00445C6D"/>
    <w:rsid w:val="00452755"/>
    <w:rsid w:val="0045397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164BB"/>
    <w:rsid w:val="00517FDA"/>
    <w:rsid w:val="00537146"/>
    <w:rsid w:val="0055402E"/>
    <w:rsid w:val="0056155A"/>
    <w:rsid w:val="00570BC4"/>
    <w:rsid w:val="00581E01"/>
    <w:rsid w:val="005A153F"/>
    <w:rsid w:val="005B70A9"/>
    <w:rsid w:val="005E29F4"/>
    <w:rsid w:val="005F52A4"/>
    <w:rsid w:val="00656863"/>
    <w:rsid w:val="006631A0"/>
    <w:rsid w:val="006710F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704B"/>
    <w:rsid w:val="0079763A"/>
    <w:rsid w:val="007A17DF"/>
    <w:rsid w:val="007B6080"/>
    <w:rsid w:val="007C2939"/>
    <w:rsid w:val="007C2A23"/>
    <w:rsid w:val="007D278C"/>
    <w:rsid w:val="007E3C85"/>
    <w:rsid w:val="007F2E05"/>
    <w:rsid w:val="007F40DE"/>
    <w:rsid w:val="00800861"/>
    <w:rsid w:val="00814A9B"/>
    <w:rsid w:val="00824612"/>
    <w:rsid w:val="008318D1"/>
    <w:rsid w:val="00846BF7"/>
    <w:rsid w:val="008563C2"/>
    <w:rsid w:val="00875E90"/>
    <w:rsid w:val="00881C84"/>
    <w:rsid w:val="008C5924"/>
    <w:rsid w:val="008C618C"/>
    <w:rsid w:val="008D0843"/>
    <w:rsid w:val="008E6A5C"/>
    <w:rsid w:val="008F6F58"/>
    <w:rsid w:val="00907774"/>
    <w:rsid w:val="00910B53"/>
    <w:rsid w:val="00932024"/>
    <w:rsid w:val="009369B3"/>
    <w:rsid w:val="00955B6F"/>
    <w:rsid w:val="009600CC"/>
    <w:rsid w:val="00966F42"/>
    <w:rsid w:val="0097229A"/>
    <w:rsid w:val="00980D4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37DBE"/>
    <w:rsid w:val="00A410E4"/>
    <w:rsid w:val="00A50871"/>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3C28"/>
    <w:rsid w:val="00C44A37"/>
    <w:rsid w:val="00C545C5"/>
    <w:rsid w:val="00C60547"/>
    <w:rsid w:val="00C64D25"/>
    <w:rsid w:val="00C86A20"/>
    <w:rsid w:val="00C86C0B"/>
    <w:rsid w:val="00C95114"/>
    <w:rsid w:val="00C978DA"/>
    <w:rsid w:val="00CA55F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85B17"/>
    <w:rsid w:val="00D90C96"/>
    <w:rsid w:val="00DA32B3"/>
    <w:rsid w:val="00DB5154"/>
    <w:rsid w:val="00DC665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6742"/>
    <w:rsid w:val="00EB3619"/>
    <w:rsid w:val="00EC1B18"/>
    <w:rsid w:val="00ED3ABA"/>
    <w:rsid w:val="00EE2293"/>
    <w:rsid w:val="00EE618C"/>
    <w:rsid w:val="00EF513F"/>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7A05"/>
  <w15:chartTrackingRefBased/>
  <w15:docId w15:val="{48F9060A-23F5-0A40-89C4-0F5AC17E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FD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24</TotalTime>
  <Pages>8</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9</cp:revision>
  <dcterms:created xsi:type="dcterms:W3CDTF">2024-09-20T13:01:00Z</dcterms:created>
  <dcterms:modified xsi:type="dcterms:W3CDTF">2024-11-08T15:27:00Z</dcterms:modified>
</cp:coreProperties>
</file>