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CBDF7" w14:textId="1060B57A" w:rsidR="00B56E43" w:rsidRPr="00377827" w:rsidRDefault="00B56E43" w:rsidP="00B56E43">
      <w:pPr>
        <w:spacing w:after="115" w:line="240" w:lineRule="auto"/>
        <w:rPr>
          <w:rFonts w:ascii="Arial" w:hAnsi="Arial" w:cs="Arial"/>
          <w:b/>
          <w:bCs/>
          <w:color w:val="4FC6E1"/>
          <w:sz w:val="28"/>
          <w:szCs w:val="28"/>
        </w:rPr>
      </w:pPr>
      <w:r w:rsidRPr="00377827">
        <w:rPr>
          <w:rFonts w:ascii="Arial" w:hAnsi="Arial" w:cs="Arial"/>
          <w:b/>
          <w:bCs/>
          <w:color w:val="4FC6E1"/>
          <w:sz w:val="28"/>
          <w:szCs w:val="28"/>
        </w:rPr>
        <w:t xml:space="preserve">Lesson 4: Supporting ME: Resources and Recharge </w:t>
      </w:r>
    </w:p>
    <w:p w14:paraId="00427BF3" w14:textId="77777777" w:rsidR="00B56E43" w:rsidRPr="00377827" w:rsidRDefault="00B56E43" w:rsidP="00B56E43">
      <w:pPr>
        <w:pStyle w:val="HELPsbodycopy"/>
      </w:pPr>
      <w:r w:rsidRPr="00377827">
        <w:rPr>
          <w:b/>
        </w:rPr>
        <w:t>Overview:</w:t>
      </w:r>
      <w:r w:rsidRPr="00377827">
        <w:rPr>
          <w:color w:val="000000" w:themeColor="text1"/>
        </w:rPr>
        <w:t xml:space="preserve"> </w:t>
      </w:r>
      <w:r w:rsidRPr="0001377B">
        <w:t>Students will apply what they’ve learned in the first three lessons to share and awareness of ME, activities that strengthen ME, skills recognize, reach out and use resources that support ME</w:t>
      </w:r>
      <w:r>
        <w:t>.</w:t>
      </w:r>
    </w:p>
    <w:p w14:paraId="5E17CEEE" w14:textId="77777777" w:rsidR="00B56E43" w:rsidRDefault="00B56E43" w:rsidP="00B56E43">
      <w:pPr>
        <w:spacing w:line="276" w:lineRule="auto"/>
        <w:rPr>
          <w:rFonts w:ascii="Arial" w:eastAsia="Lustria" w:hAnsi="Arial" w:cs="Arial"/>
          <w:b/>
          <w:sz w:val="22"/>
        </w:rPr>
      </w:pPr>
    </w:p>
    <w:p w14:paraId="1199B934" w14:textId="691ECFD3" w:rsidR="00B56E43" w:rsidRPr="00377827" w:rsidRDefault="00B56E43" w:rsidP="00B56E43">
      <w:pPr>
        <w:spacing w:line="276" w:lineRule="auto"/>
        <w:rPr>
          <w:rFonts w:ascii="Arial" w:eastAsia="Lustria" w:hAnsi="Arial" w:cs="Arial"/>
          <w:b/>
          <w:sz w:val="22"/>
        </w:rPr>
      </w:pPr>
      <w:r w:rsidRPr="00377827">
        <w:rPr>
          <w:rFonts w:ascii="Arial" w:eastAsia="Lustria" w:hAnsi="Arial" w:cs="Arial"/>
          <w:b/>
          <w:sz w:val="22"/>
        </w:rPr>
        <w:t xml:space="preserve">National Health Education Standards </w:t>
      </w:r>
    </w:p>
    <w:p w14:paraId="5162B289" w14:textId="77777777" w:rsidR="00B56E43" w:rsidRPr="00377827" w:rsidRDefault="00B56E43" w:rsidP="00B56E43">
      <w:pPr>
        <w:spacing w:before="120" w:after="120" w:line="276" w:lineRule="auto"/>
        <w:rPr>
          <w:rFonts w:ascii="Arial" w:hAnsi="Arial" w:cs="Arial"/>
          <w:bCs/>
          <w:color w:val="000000" w:themeColor="text1"/>
          <w:sz w:val="20"/>
          <w:szCs w:val="20"/>
        </w:rPr>
      </w:pPr>
      <w:r w:rsidRPr="00377827">
        <w:rPr>
          <w:rFonts w:ascii="Arial" w:hAnsi="Arial" w:cs="Arial"/>
          <w:b/>
          <w:color w:val="000000" w:themeColor="text1"/>
          <w:sz w:val="20"/>
          <w:szCs w:val="20"/>
        </w:rPr>
        <w:t>Standard 1:</w:t>
      </w:r>
      <w:r w:rsidRPr="00377827">
        <w:rPr>
          <w:rFonts w:ascii="Arial" w:hAnsi="Arial" w:cs="Arial"/>
          <w:bCs/>
          <w:color w:val="000000" w:themeColor="text1"/>
          <w:sz w:val="20"/>
          <w:szCs w:val="20"/>
        </w:rPr>
        <w:t xml:space="preserve"> Students will comprehend concepts related to health promotion and disease prevention to enhance health.</w:t>
      </w:r>
    </w:p>
    <w:p w14:paraId="5268199F" w14:textId="77777777" w:rsidR="00B56E43" w:rsidRPr="00377827" w:rsidRDefault="00B56E43" w:rsidP="00B56E43">
      <w:pPr>
        <w:spacing w:before="120" w:after="120" w:line="276" w:lineRule="auto"/>
        <w:rPr>
          <w:rFonts w:ascii="Arial" w:hAnsi="Arial" w:cs="Arial"/>
          <w:bCs/>
          <w:color w:val="000000" w:themeColor="text1"/>
          <w:sz w:val="20"/>
          <w:szCs w:val="20"/>
        </w:rPr>
      </w:pPr>
      <w:r w:rsidRPr="00377827">
        <w:rPr>
          <w:rFonts w:ascii="Arial" w:hAnsi="Arial" w:cs="Arial"/>
          <w:b/>
          <w:color w:val="000000" w:themeColor="text1"/>
          <w:sz w:val="20"/>
          <w:szCs w:val="20"/>
        </w:rPr>
        <w:t>Standard 4:</w:t>
      </w:r>
      <w:r w:rsidRPr="00377827">
        <w:rPr>
          <w:rFonts w:ascii="Arial" w:hAnsi="Arial" w:cs="Arial"/>
          <w:bCs/>
          <w:color w:val="000000" w:themeColor="text1"/>
          <w:sz w:val="20"/>
          <w:szCs w:val="20"/>
        </w:rPr>
        <w:t xml:space="preserve"> Students will demonstrate the ability to use interpersonal communication skills to enhance health and avoid or reduce health risks.</w:t>
      </w:r>
    </w:p>
    <w:p w14:paraId="7EABB928" w14:textId="77777777" w:rsidR="00B56E43" w:rsidRDefault="00B56E43" w:rsidP="00B56E43">
      <w:pPr>
        <w:spacing w:line="276" w:lineRule="auto"/>
        <w:rPr>
          <w:rFonts w:ascii="Arial" w:eastAsia="Lustria" w:hAnsi="Arial" w:cs="Arial"/>
          <w:b/>
          <w:sz w:val="22"/>
        </w:rPr>
      </w:pPr>
      <w:r w:rsidRPr="00377827">
        <w:rPr>
          <w:rFonts w:ascii="Arial" w:eastAsia="Lustria" w:hAnsi="Arial" w:cs="Arial"/>
          <w:b/>
          <w:sz w:val="22"/>
        </w:rPr>
        <w:t>Healthy Behavior Outcome (HBO):</w:t>
      </w:r>
    </w:p>
    <w:p w14:paraId="1CEB2FEA" w14:textId="77777777" w:rsidR="00B56E43" w:rsidRPr="00377827" w:rsidRDefault="00B56E43" w:rsidP="00B56E43">
      <w:pPr>
        <w:spacing w:line="276" w:lineRule="auto"/>
        <w:rPr>
          <w:rFonts w:ascii="Arial" w:eastAsia="Lustria" w:hAnsi="Arial" w:cs="Arial"/>
          <w:b/>
          <w:sz w:val="22"/>
        </w:rPr>
      </w:pPr>
      <w:r w:rsidRPr="007A646C">
        <w:rPr>
          <w:rFonts w:ascii="Arial" w:eastAsia="Lustria" w:hAnsi="Arial" w:cs="Arial"/>
          <w:b/>
          <w:color w:val="000000" w:themeColor="text1"/>
          <w:sz w:val="22"/>
        </w:rPr>
        <w:t>MEH HBO 2</w:t>
      </w:r>
      <w:r>
        <w:rPr>
          <w:rFonts w:ascii="Arial" w:eastAsia="Lustria" w:hAnsi="Arial" w:cs="Arial"/>
          <w:b/>
          <w:color w:val="000000" w:themeColor="text1"/>
          <w:sz w:val="22"/>
        </w:rPr>
        <w:t xml:space="preserve"> - </w:t>
      </w:r>
      <w:r w:rsidRPr="007A646C">
        <w:rPr>
          <w:rFonts w:ascii="Arial" w:hAnsi="Arial" w:cs="Arial"/>
          <w:color w:val="000000" w:themeColor="text1"/>
          <w:sz w:val="22"/>
        </w:rPr>
        <w:t xml:space="preserve">Engage </w:t>
      </w:r>
      <w:r w:rsidRPr="00377827">
        <w:rPr>
          <w:rFonts w:ascii="Arial" w:hAnsi="Arial" w:cs="Arial"/>
          <w:color w:val="000000"/>
          <w:sz w:val="22"/>
        </w:rPr>
        <w:t>in activities that are mentally</w:t>
      </w:r>
      <w:r w:rsidRPr="00377827">
        <w:rPr>
          <w:rFonts w:ascii="Arial" w:hAnsi="Arial" w:cs="Arial"/>
          <w:sz w:val="22"/>
        </w:rPr>
        <w:t xml:space="preserve"> </w:t>
      </w:r>
      <w:r w:rsidRPr="00377827">
        <w:rPr>
          <w:rFonts w:ascii="Arial" w:hAnsi="Arial" w:cs="Arial"/>
          <w:color w:val="000000"/>
          <w:sz w:val="22"/>
        </w:rPr>
        <w:t>and emotionally healthy.</w:t>
      </w:r>
    </w:p>
    <w:p w14:paraId="0599EB91" w14:textId="77777777" w:rsidR="00B56E43" w:rsidRPr="00377827" w:rsidRDefault="00B56E43" w:rsidP="00B56E43">
      <w:pPr>
        <w:spacing w:before="120" w:line="276" w:lineRule="auto"/>
        <w:rPr>
          <w:rFonts w:ascii="Arial" w:eastAsia="Lustria" w:hAnsi="Arial" w:cs="Arial"/>
          <w:sz w:val="22"/>
        </w:rPr>
      </w:pPr>
      <w:r>
        <w:rPr>
          <w:rFonts w:ascii="Arial" w:eastAsia="Lustria" w:hAnsi="Arial" w:cs="Arial"/>
          <w:b/>
          <w:sz w:val="22"/>
        </w:rPr>
        <w:t xml:space="preserve"> </w:t>
      </w:r>
      <w:r w:rsidRPr="00377827">
        <w:rPr>
          <w:rFonts w:ascii="Arial" w:eastAsia="Lustria" w:hAnsi="Arial" w:cs="Arial"/>
          <w:b/>
          <w:sz w:val="22"/>
        </w:rPr>
        <w:t>Lesson Objective</w:t>
      </w:r>
      <w:r>
        <w:rPr>
          <w:rFonts w:ascii="Arial" w:eastAsia="Lustria" w:hAnsi="Arial" w:cs="Arial"/>
          <w:sz w:val="22"/>
        </w:rPr>
        <w:t xml:space="preserve"> –</w:t>
      </w:r>
      <w:r w:rsidRPr="00377827">
        <w:rPr>
          <w:rFonts w:ascii="Arial" w:eastAsia="Lustria" w:hAnsi="Arial" w:cs="Arial"/>
          <w:sz w:val="22"/>
        </w:rPr>
        <w:t xml:space="preserve"> Students will be able to:</w:t>
      </w:r>
    </w:p>
    <w:tbl>
      <w:tblPr>
        <w:tblW w:w="10075" w:type="dxa"/>
        <w:tblCellMar>
          <w:top w:w="15" w:type="dxa"/>
          <w:left w:w="15" w:type="dxa"/>
          <w:bottom w:w="15" w:type="dxa"/>
          <w:right w:w="15" w:type="dxa"/>
        </w:tblCellMar>
        <w:tblLook w:val="04A0" w:firstRow="1" w:lastRow="0" w:firstColumn="1" w:lastColumn="0" w:noHBand="0" w:noVBand="1"/>
      </w:tblPr>
      <w:tblGrid>
        <w:gridCol w:w="7015"/>
        <w:gridCol w:w="3060"/>
      </w:tblGrid>
      <w:tr w:rsidR="00B56E43" w:rsidRPr="00377827" w14:paraId="019F4771" w14:textId="77777777" w:rsidTr="001F706C">
        <w:trPr>
          <w:trHeight w:val="432"/>
        </w:trPr>
        <w:tc>
          <w:tcPr>
            <w:tcW w:w="701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7CEEDF0E" w14:textId="77777777" w:rsidR="00B56E43" w:rsidRPr="00377827" w:rsidRDefault="00B56E43" w:rsidP="001F706C">
            <w:pPr>
              <w:pStyle w:val="NormalWeb"/>
              <w:spacing w:before="0" w:beforeAutospacing="0" w:after="0" w:afterAutospacing="0"/>
              <w:jc w:val="center"/>
              <w:rPr>
                <w:rFonts w:ascii="Arial" w:eastAsia="Lustria" w:hAnsi="Arial" w:cs="Arial"/>
                <w:b/>
                <w:color w:val="FFFFFF" w:themeColor="background1"/>
                <w:sz w:val="22"/>
                <w:szCs w:val="22"/>
              </w:rPr>
            </w:pPr>
            <w:r w:rsidRPr="00377827">
              <w:rPr>
                <w:rFonts w:ascii="Arial" w:eastAsia="Lustria" w:hAnsi="Arial" w:cs="Arial"/>
                <w:b/>
                <w:color w:val="FFFFFF" w:themeColor="background1"/>
                <w:sz w:val="22"/>
                <w:szCs w:val="22"/>
              </w:rPr>
              <w:t>Objective</w:t>
            </w:r>
          </w:p>
        </w:tc>
        <w:tc>
          <w:tcPr>
            <w:tcW w:w="3060"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72F023EE" w14:textId="77777777" w:rsidR="00B56E43" w:rsidRPr="00377827" w:rsidRDefault="00B56E43" w:rsidP="001F706C">
            <w:pPr>
              <w:pStyle w:val="NormalWeb"/>
              <w:spacing w:before="0" w:beforeAutospacing="0" w:after="0" w:afterAutospacing="0"/>
              <w:jc w:val="center"/>
              <w:rPr>
                <w:rFonts w:ascii="Arial" w:eastAsia="Lustria" w:hAnsi="Arial" w:cs="Arial"/>
                <w:b/>
                <w:color w:val="FFFFFF" w:themeColor="background1"/>
                <w:sz w:val="22"/>
                <w:szCs w:val="22"/>
              </w:rPr>
            </w:pPr>
            <w:r w:rsidRPr="00377827">
              <w:rPr>
                <w:rFonts w:ascii="Arial" w:eastAsia="Lustria" w:hAnsi="Arial" w:cs="Arial"/>
                <w:b/>
                <w:color w:val="FFFFFF" w:themeColor="background1"/>
                <w:sz w:val="22"/>
                <w:szCs w:val="22"/>
              </w:rPr>
              <w:t>Assessments</w:t>
            </w:r>
          </w:p>
        </w:tc>
      </w:tr>
      <w:tr w:rsidR="00B56E43" w:rsidRPr="00377827" w14:paraId="45A5C24F"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475C5" w14:textId="77777777" w:rsidR="00B56E43" w:rsidRPr="00377827" w:rsidRDefault="00B56E43" w:rsidP="00B56E43">
            <w:pPr>
              <w:pStyle w:val="HELPsbodycopy"/>
              <w:numPr>
                <w:ilvl w:val="0"/>
                <w:numId w:val="40"/>
              </w:numPr>
            </w:pPr>
            <w:r w:rsidRPr="00377827">
              <w:t xml:space="preserve">Use physical activity to enhance mental and emotional health.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6D77E" w14:textId="77777777" w:rsidR="00B56E43" w:rsidRPr="00377827" w:rsidRDefault="00B56E43" w:rsidP="00B56E43">
            <w:pPr>
              <w:pStyle w:val="HELPsbodycopy"/>
            </w:pPr>
            <w:r w:rsidRPr="00377827">
              <w:t xml:space="preserve">Attachment </w:t>
            </w:r>
            <w:r>
              <w:t>4.</w:t>
            </w:r>
            <w:r w:rsidRPr="00377827">
              <w:t xml:space="preserve">1: Physical Activity </w:t>
            </w:r>
            <w:r>
              <w:t>and</w:t>
            </w:r>
            <w:r w:rsidRPr="00377827">
              <w:t xml:space="preserve"> ME</w:t>
            </w:r>
          </w:p>
        </w:tc>
      </w:tr>
      <w:tr w:rsidR="00B56E43" w:rsidRPr="00377827" w14:paraId="0BEDC9E2"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C19C2" w14:textId="77777777" w:rsidR="00B56E43" w:rsidRPr="00377827" w:rsidRDefault="00B56E43" w:rsidP="00B56E43">
            <w:pPr>
              <w:pStyle w:val="HELPsbodycopy"/>
              <w:numPr>
                <w:ilvl w:val="0"/>
                <w:numId w:val="40"/>
              </w:numPr>
            </w:pPr>
            <w:r w:rsidRPr="00377827">
              <w:t xml:space="preserve">Recognize </w:t>
            </w:r>
            <w:r>
              <w:t>and describe feelings</w:t>
            </w:r>
            <w:r w:rsidRPr="00377827">
              <w:t xml:space="preserve">.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4DEC6" w14:textId="77777777" w:rsidR="00B56E43" w:rsidRDefault="00B56E43" w:rsidP="00B56E43">
            <w:pPr>
              <w:pStyle w:val="HELPsbodycopy"/>
            </w:pPr>
            <w:r w:rsidRPr="00377827">
              <w:t xml:space="preserve">Attachment </w:t>
            </w:r>
            <w:r>
              <w:t>4.2</w:t>
            </w:r>
            <w:r w:rsidRPr="00377827">
              <w:t xml:space="preserve">: </w:t>
            </w:r>
            <w:r>
              <w:t>Recognize, Reach Out, and Use Resources</w:t>
            </w:r>
          </w:p>
          <w:p w14:paraId="03B32DB9" w14:textId="77777777" w:rsidR="00B56E43" w:rsidRPr="00517F26" w:rsidRDefault="00B56E43" w:rsidP="00B56E43">
            <w:pPr>
              <w:pStyle w:val="HELPsbodycopy"/>
            </w:pPr>
            <w:r w:rsidRPr="00377827">
              <w:t xml:space="preserve">Attachment </w:t>
            </w:r>
            <w:r>
              <w:t>4.3</w:t>
            </w:r>
            <w:r w:rsidRPr="00377827">
              <w:t>: Toolkit for ME</w:t>
            </w:r>
          </w:p>
        </w:tc>
      </w:tr>
      <w:tr w:rsidR="00B56E43" w:rsidRPr="00377827" w14:paraId="708B383B"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69501" w14:textId="77777777" w:rsidR="00B56E43" w:rsidRPr="00377827" w:rsidRDefault="00B56E43" w:rsidP="00B56E43">
            <w:pPr>
              <w:pStyle w:val="HELPsbodycopy"/>
              <w:numPr>
                <w:ilvl w:val="0"/>
                <w:numId w:val="40"/>
              </w:numPr>
            </w:pPr>
            <w:r>
              <w:t xml:space="preserve">Apply knowledge of </w:t>
            </w:r>
            <w:r w:rsidRPr="00377827">
              <w:t>how to recognize when help is needed to support ME</w:t>
            </w:r>
            <w:r>
              <w:t>;</w:t>
            </w:r>
            <w:r w:rsidRPr="00377827">
              <w:t xml:space="preserve"> </w:t>
            </w:r>
            <w:r>
              <w:t xml:space="preserve">how to </w:t>
            </w:r>
            <w:r w:rsidRPr="00377827">
              <w:t>reach out to trusted adults</w:t>
            </w:r>
            <w:r>
              <w:t>;</w:t>
            </w:r>
            <w:r w:rsidRPr="00377827">
              <w:t xml:space="preserve"> and </w:t>
            </w:r>
            <w:r>
              <w:t xml:space="preserve">how to </w:t>
            </w:r>
            <w:r w:rsidRPr="00377827">
              <w:t>use resources that can support ME.</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F2027" w14:textId="77777777" w:rsidR="00B56E43" w:rsidRDefault="00B56E43" w:rsidP="00B56E43">
            <w:pPr>
              <w:pStyle w:val="HELPsbodycopy"/>
            </w:pPr>
            <w:r w:rsidRPr="00377827">
              <w:t xml:space="preserve">Attachment </w:t>
            </w:r>
            <w:r>
              <w:t>4.2</w:t>
            </w:r>
            <w:r w:rsidRPr="00377827">
              <w:t xml:space="preserve">: </w:t>
            </w:r>
            <w:r>
              <w:t>Recognize, Reach Out, and Use Resources</w:t>
            </w:r>
          </w:p>
          <w:p w14:paraId="30315B60" w14:textId="77777777" w:rsidR="00B56E43" w:rsidRPr="00517F26" w:rsidRDefault="00B56E43" w:rsidP="00B56E43">
            <w:pPr>
              <w:pStyle w:val="HELPsbodycopy"/>
            </w:pPr>
            <w:r w:rsidRPr="00377827">
              <w:t xml:space="preserve">Attachment </w:t>
            </w:r>
            <w:r>
              <w:t>4.5</w:t>
            </w:r>
            <w:r w:rsidRPr="00377827">
              <w:t>:</w:t>
            </w:r>
            <w:r>
              <w:t xml:space="preserve"> Show</w:t>
            </w:r>
            <w:r w:rsidRPr="00377827">
              <w:t xml:space="preserve"> </w:t>
            </w:r>
            <w:r>
              <w:t>W</w:t>
            </w:r>
            <w:r w:rsidRPr="00377827">
              <w:t xml:space="preserve">hat </w:t>
            </w:r>
            <w:r>
              <w:t>Y</w:t>
            </w:r>
            <w:r w:rsidRPr="00377827">
              <w:t xml:space="preserve">ou </w:t>
            </w:r>
            <w:r>
              <w:t>K</w:t>
            </w:r>
            <w:r w:rsidRPr="00377827">
              <w:t xml:space="preserve">now </w:t>
            </w:r>
            <w:r>
              <w:t>A</w:t>
            </w:r>
            <w:r w:rsidRPr="00377827">
              <w:t>bout ME</w:t>
            </w:r>
          </w:p>
        </w:tc>
      </w:tr>
      <w:tr w:rsidR="00B56E43" w:rsidRPr="00377827" w14:paraId="7E603974"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91EC7" w14:textId="77777777" w:rsidR="00B56E43" w:rsidRPr="00377827" w:rsidRDefault="00B56E43" w:rsidP="00B56E43">
            <w:pPr>
              <w:pStyle w:val="HELPsbodycopy"/>
              <w:numPr>
                <w:ilvl w:val="0"/>
                <w:numId w:val="40"/>
              </w:numPr>
            </w:pPr>
            <w:r>
              <w:t>Use communication skills to tell someone how they feel.</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E8EFD" w14:textId="77777777" w:rsidR="00B56E43" w:rsidRPr="00377827" w:rsidRDefault="00B56E43" w:rsidP="00B56E43">
            <w:pPr>
              <w:pStyle w:val="HELPsbodycopy"/>
            </w:pPr>
            <w:r w:rsidRPr="00FB420D">
              <w:t>Attachment 4.5: Show What You Know About ME</w:t>
            </w:r>
          </w:p>
        </w:tc>
      </w:tr>
      <w:tr w:rsidR="00B56E43" w:rsidRPr="00377827" w14:paraId="6E95A64D"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90429" w14:textId="77777777" w:rsidR="00B56E43" w:rsidRPr="00377827" w:rsidRDefault="00B56E43" w:rsidP="00B56E43">
            <w:pPr>
              <w:pStyle w:val="HELPsbodycopy"/>
              <w:numPr>
                <w:ilvl w:val="0"/>
                <w:numId w:val="40"/>
              </w:numPr>
            </w:pPr>
            <w:r w:rsidRPr="00377827">
              <w:t>Describe a variety of activities and strategies for each zone of emotions to support mental and emotional health</w:t>
            </w:r>
            <w:r>
              <w:t>.</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717DD3" w14:textId="77777777" w:rsidR="00B56E43" w:rsidRDefault="00B56E43" w:rsidP="00B56E43">
            <w:pPr>
              <w:pStyle w:val="HELPsbodycopy"/>
            </w:pPr>
            <w:r w:rsidRPr="00377827">
              <w:t xml:space="preserve">Attachment </w:t>
            </w:r>
            <w:r>
              <w:t>4.3</w:t>
            </w:r>
            <w:r w:rsidRPr="00377827">
              <w:t>: Toolkit for ME</w:t>
            </w:r>
          </w:p>
          <w:p w14:paraId="7FF4D4D3" w14:textId="77777777" w:rsidR="00B56E43" w:rsidRPr="00377827" w:rsidRDefault="00B56E43" w:rsidP="00B56E43">
            <w:pPr>
              <w:pStyle w:val="HELPsbodycopy"/>
            </w:pPr>
            <w:r>
              <w:t>Attachment 4.4: Feelings Catcher</w:t>
            </w:r>
          </w:p>
        </w:tc>
      </w:tr>
      <w:tr w:rsidR="00B56E43" w:rsidRPr="00377827" w14:paraId="6AD5350A" w14:textId="77777777" w:rsidTr="001F706C">
        <w:trPr>
          <w:trHeight w:val="233"/>
        </w:trPr>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9B75A" w14:textId="77777777" w:rsidR="00B56E43" w:rsidRPr="00377827" w:rsidRDefault="00B56E43" w:rsidP="00B56E43">
            <w:pPr>
              <w:pStyle w:val="HELPsbodycopy"/>
              <w:numPr>
                <w:ilvl w:val="0"/>
                <w:numId w:val="40"/>
              </w:numPr>
            </w:pPr>
            <w:r w:rsidRPr="00377827">
              <w:t>Advocate for</w:t>
            </w:r>
            <w:r>
              <w:t xml:space="preserve"> mental</w:t>
            </w:r>
            <w:r w:rsidRPr="00377827">
              <w:t xml:space="preserve"> </w:t>
            </w:r>
            <w:r>
              <w:t xml:space="preserve">health </w:t>
            </w:r>
            <w:r w:rsidRPr="00377827">
              <w:t>by using resources</w:t>
            </w:r>
            <w:r>
              <w:t xml:space="preserve"> and </w:t>
            </w:r>
            <w:r w:rsidRPr="00377827">
              <w:t xml:space="preserve">activities and </w:t>
            </w:r>
            <w:r>
              <w:t xml:space="preserve">reaching out to </w:t>
            </w:r>
            <w:r w:rsidRPr="00377827">
              <w:t xml:space="preserve">trusted </w:t>
            </w:r>
            <w:r>
              <w:t xml:space="preserve">adults </w:t>
            </w:r>
            <w:r w:rsidRPr="00377827">
              <w:t>to strengthen ME.</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C00BD" w14:textId="77777777" w:rsidR="00B56E43" w:rsidRPr="00517F26" w:rsidRDefault="00B56E43" w:rsidP="00B56E43">
            <w:pPr>
              <w:pStyle w:val="HELPsbodycopy"/>
            </w:pPr>
            <w:r w:rsidRPr="00377827">
              <w:t xml:space="preserve">Attachment </w:t>
            </w:r>
            <w:r>
              <w:t>4.5</w:t>
            </w:r>
            <w:r w:rsidRPr="00377827">
              <w:t>:</w:t>
            </w:r>
            <w:r>
              <w:t xml:space="preserve"> Show</w:t>
            </w:r>
            <w:r w:rsidRPr="00377827">
              <w:t xml:space="preserve"> </w:t>
            </w:r>
            <w:r>
              <w:t>W</w:t>
            </w:r>
            <w:r w:rsidRPr="00377827">
              <w:t xml:space="preserve">hat </w:t>
            </w:r>
            <w:r>
              <w:t>Y</w:t>
            </w:r>
            <w:r w:rsidRPr="00377827">
              <w:t xml:space="preserve">ou </w:t>
            </w:r>
            <w:r>
              <w:t>K</w:t>
            </w:r>
            <w:r w:rsidRPr="00377827">
              <w:t xml:space="preserve">now </w:t>
            </w:r>
            <w:r>
              <w:t>A</w:t>
            </w:r>
            <w:r w:rsidRPr="00377827">
              <w:t>bout ME</w:t>
            </w:r>
          </w:p>
        </w:tc>
      </w:tr>
    </w:tbl>
    <w:p w14:paraId="1060AD6F" w14:textId="77777777" w:rsidR="00B56E43" w:rsidRPr="00377827" w:rsidRDefault="00B56E43" w:rsidP="00B56E43">
      <w:pPr>
        <w:spacing w:line="276" w:lineRule="auto"/>
        <w:rPr>
          <w:rFonts w:ascii="Arial" w:eastAsia="Lustria" w:hAnsi="Arial" w:cs="Arial"/>
          <w:sz w:val="22"/>
        </w:rPr>
      </w:pPr>
    </w:p>
    <w:p w14:paraId="6B238567" w14:textId="77777777" w:rsidR="001D595C" w:rsidRPr="0001377B" w:rsidRDefault="001D595C" w:rsidP="001D595C">
      <w:pPr>
        <w:spacing w:line="276" w:lineRule="auto"/>
        <w:rPr>
          <w:rFonts w:ascii="Arial" w:eastAsia="Lustria" w:hAnsi="Arial" w:cs="Arial"/>
          <w:b/>
          <w:sz w:val="22"/>
        </w:rPr>
      </w:pPr>
    </w:p>
    <w:p w14:paraId="4CC1BFA5" w14:textId="77777777" w:rsidR="001D595C" w:rsidRDefault="001D595C" w:rsidP="001D595C">
      <w:pPr>
        <w:spacing w:line="276" w:lineRule="auto"/>
        <w:rPr>
          <w:rFonts w:ascii="Arial" w:eastAsia="Lustria" w:hAnsi="Arial" w:cs="Arial"/>
          <w:b/>
          <w:sz w:val="22"/>
        </w:rPr>
      </w:pPr>
    </w:p>
    <w:p w14:paraId="3FE2071D" w14:textId="77777777" w:rsidR="001D595C" w:rsidRDefault="001D595C" w:rsidP="001D595C">
      <w:pPr>
        <w:spacing w:line="276" w:lineRule="auto"/>
        <w:rPr>
          <w:rFonts w:ascii="Arial" w:eastAsia="Lustria" w:hAnsi="Arial" w:cs="Arial"/>
          <w:b/>
          <w:sz w:val="22"/>
        </w:rPr>
      </w:pPr>
    </w:p>
    <w:p w14:paraId="409F2412" w14:textId="77777777" w:rsidR="001D595C" w:rsidRDefault="001D595C" w:rsidP="001D595C">
      <w:pPr>
        <w:spacing w:before="120" w:after="120" w:line="276" w:lineRule="auto"/>
        <w:rPr>
          <w:rFonts w:ascii="Arial" w:eastAsia="Calibri" w:hAnsi="Arial" w:cs="Arial"/>
          <w:b/>
          <w:color w:val="000000" w:themeColor="text1"/>
          <w:sz w:val="22"/>
        </w:rPr>
      </w:pPr>
    </w:p>
    <w:p w14:paraId="3B2D416E" w14:textId="77777777" w:rsidR="00674A51" w:rsidRDefault="00674A51">
      <w:pPr>
        <w:spacing w:after="120" w:line="276" w:lineRule="auto"/>
        <w:rPr>
          <w:rFonts w:ascii="Arial" w:hAnsi="Arial" w:cs="Arial"/>
          <w:b/>
          <w:sz w:val="24"/>
          <w:szCs w:val="28"/>
        </w:rPr>
      </w:pPr>
      <w:r>
        <w:br w:type="page"/>
      </w:r>
    </w:p>
    <w:p w14:paraId="0500BA2C" w14:textId="77777777" w:rsidR="00A33898" w:rsidRPr="00B56E43" w:rsidRDefault="00A33898" w:rsidP="00A33898">
      <w:pPr>
        <w:pStyle w:val="HELPsHeadline"/>
      </w:pPr>
      <w:r w:rsidRPr="00B56E43">
        <w:lastRenderedPageBreak/>
        <w:t>ME Activity:</w:t>
      </w:r>
    </w:p>
    <w:p w14:paraId="07F2CFD4" w14:textId="77777777" w:rsidR="00A33898" w:rsidRPr="00B56E43" w:rsidRDefault="00A33898" w:rsidP="00A33898">
      <w:pPr>
        <w:pStyle w:val="HELPsbulletedlist"/>
      </w:pPr>
      <w:r w:rsidRPr="00B56E43">
        <w:t xml:space="preserve">Physical Activity: Teacher selects an activity from a menu of physical activities that best fit your context and students’ needs. The menu includes raising your heart rate; coordination and rhythm; and flexibility.  </w:t>
      </w:r>
    </w:p>
    <w:p w14:paraId="091BA114" w14:textId="77777777" w:rsidR="00A33898" w:rsidRPr="00B56E43" w:rsidRDefault="00A33898" w:rsidP="00A33898">
      <w:pPr>
        <w:pStyle w:val="HELPsbulletedlist"/>
      </w:pPr>
      <w:r w:rsidRPr="00B56E43">
        <w:t>Explain: “We are going to practice using another tool to promote ME – physical activity. Did you know that moving your body improves your mood and that many people say they use movement or physical activity when they are stressed or need a boost of energy or a stress break? To start today’s lesson, we’re going to move. First, I will show you what the tool looks like; then we will do it together, and then you will show me how to do it.”</w:t>
      </w:r>
    </w:p>
    <w:p w14:paraId="03FF446D" w14:textId="77777777" w:rsidR="00A33898" w:rsidRPr="00B56E43" w:rsidRDefault="00A33898" w:rsidP="00A33898">
      <w:pPr>
        <w:pStyle w:val="HELPsbulletedlist"/>
      </w:pPr>
      <w:r w:rsidRPr="00B56E43">
        <w:t xml:space="preserve">Use Attachment 4.1a to check in after completing the activity. </w:t>
      </w:r>
    </w:p>
    <w:p w14:paraId="72F0BA00" w14:textId="77777777" w:rsidR="00A33898" w:rsidRPr="00B56E43" w:rsidRDefault="00A33898" w:rsidP="00A33898">
      <w:pPr>
        <w:pStyle w:val="HELPsbulletedlist"/>
        <w:numPr>
          <w:ilvl w:val="1"/>
          <w:numId w:val="15"/>
        </w:numPr>
      </w:pPr>
      <w:r w:rsidRPr="006D709B">
        <w:rPr>
          <w:i/>
          <w:iCs/>
        </w:rPr>
        <w:t>Note</w:t>
      </w:r>
      <w:r>
        <w:t>.</w:t>
      </w:r>
      <w:r w:rsidRPr="00B56E43">
        <w:t xml:space="preserve"> Attachment 4.1b. This is a collaborative activity you can do with your physical education teacher to support physical activity and mental health. Ask your physical education teacher for more physical activity ideas. Ask to collaborate on meeting Standard 5 (Identify multiple, specific health benefits as a reason to value physical activity). Your students will identify a favorite physical activity and how it benefits their health. This activity meets Standard 3A and Standard 5AB for the Ohio Physical Education Evaluation. </w:t>
      </w:r>
    </w:p>
    <w:p w14:paraId="181C78E1" w14:textId="77777777" w:rsidR="00A33898" w:rsidRPr="00B56E43" w:rsidRDefault="00A33898" w:rsidP="00A33898">
      <w:pPr>
        <w:pStyle w:val="HELPsHeadline"/>
      </w:pPr>
      <w:r w:rsidRPr="00B56E43">
        <w:t>Introduction:</w:t>
      </w:r>
    </w:p>
    <w:p w14:paraId="1756125A" w14:textId="77777777" w:rsidR="00A33898" w:rsidRPr="00B56E43" w:rsidRDefault="00A33898" w:rsidP="00A33898">
      <w:pPr>
        <w:pStyle w:val="HELPsbulletedlist"/>
      </w:pPr>
      <w:r w:rsidRPr="00B56E43">
        <w:t xml:space="preserve">We’ve developed an awareness of ME; how to strengthen ME by using strategies to enhance ME or by regulating our emotions and behaviors; and how to support ME by recognizing, reaching out, and using resources. In today’s lesson, you’re going to create a tool. </w:t>
      </w:r>
    </w:p>
    <w:p w14:paraId="5C0ACC87" w14:textId="77777777" w:rsidR="00A33898" w:rsidRPr="00B56E43" w:rsidRDefault="00A33898" w:rsidP="00A33898">
      <w:pPr>
        <w:pStyle w:val="HELPsHeadline"/>
      </w:pPr>
      <w:r w:rsidRPr="00B56E43">
        <w:t>Teaching Steps:</w:t>
      </w:r>
    </w:p>
    <w:p w14:paraId="25553BF9" w14:textId="77777777" w:rsidR="00A33898" w:rsidRPr="00B56E43" w:rsidRDefault="00A33898" w:rsidP="00A33898">
      <w:pPr>
        <w:pStyle w:val="HELPssubhead"/>
      </w:pPr>
      <w:r w:rsidRPr="00B56E43">
        <w:t>Activity 1: Review what you know about ME- Recognize, reach out, and use resources</w:t>
      </w:r>
    </w:p>
    <w:p w14:paraId="51EA8CA2" w14:textId="77777777" w:rsidR="00A33898" w:rsidRPr="00B56E43" w:rsidRDefault="00A33898" w:rsidP="00A33898">
      <w:pPr>
        <w:pStyle w:val="HELPsbulletedlist"/>
      </w:pPr>
      <w:r w:rsidRPr="00B56E43">
        <w:t xml:space="preserve">Use Attachment 4.2 to review recognize, reach out, and use resources. </w:t>
      </w:r>
    </w:p>
    <w:p w14:paraId="2E220024" w14:textId="77777777" w:rsidR="00A33898" w:rsidRPr="00B56E43" w:rsidRDefault="00A33898" w:rsidP="00A33898">
      <w:pPr>
        <w:pStyle w:val="HELPsbulletedlist"/>
      </w:pPr>
      <w:r w:rsidRPr="00B56E43">
        <w:t xml:space="preserve">Today I found out I got a bad grade on my science fair project. I tried to do my best, but I forgot to write the last paragraph. </w:t>
      </w:r>
    </w:p>
    <w:p w14:paraId="696C1E05" w14:textId="77777777" w:rsidR="00A33898" w:rsidRPr="00B56E43" w:rsidRDefault="00A33898" w:rsidP="00A33898">
      <w:pPr>
        <w:pStyle w:val="HELPsbulletedlist"/>
      </w:pPr>
      <w:r w:rsidRPr="00B56E43">
        <w:t>I feel ____________.</w:t>
      </w:r>
    </w:p>
    <w:p w14:paraId="73C8A7D0" w14:textId="77777777" w:rsidR="00A33898" w:rsidRPr="00B56E43" w:rsidRDefault="00A33898" w:rsidP="00A33898">
      <w:pPr>
        <w:pStyle w:val="HELPsbulletedlist"/>
      </w:pPr>
      <w:r w:rsidRPr="00B56E43">
        <w:t xml:space="preserve">Recognize </w:t>
      </w:r>
    </w:p>
    <w:p w14:paraId="73DADC62" w14:textId="77777777" w:rsidR="00A33898" w:rsidRPr="00B56E43" w:rsidRDefault="00A33898" w:rsidP="00A33898">
      <w:pPr>
        <w:pStyle w:val="HELPsbulletedlist"/>
        <w:numPr>
          <w:ilvl w:val="1"/>
          <w:numId w:val="15"/>
        </w:numPr>
      </w:pPr>
      <w:r w:rsidRPr="00B56E43">
        <w:t xml:space="preserve">What are you feeling? </w:t>
      </w:r>
    </w:p>
    <w:p w14:paraId="2E45852D" w14:textId="77777777" w:rsidR="00A33898" w:rsidRPr="00B56E43" w:rsidRDefault="00A33898" w:rsidP="00A33898">
      <w:pPr>
        <w:pStyle w:val="HELPsbulletedlist"/>
        <w:numPr>
          <w:ilvl w:val="1"/>
          <w:numId w:val="15"/>
        </w:numPr>
      </w:pPr>
      <w:r w:rsidRPr="00B56E43">
        <w:t xml:space="preserve">How strong is the feeling? </w:t>
      </w:r>
    </w:p>
    <w:p w14:paraId="3C12E6A4" w14:textId="77777777" w:rsidR="00A33898" w:rsidRPr="00B56E43" w:rsidRDefault="00A33898" w:rsidP="00A33898">
      <w:pPr>
        <w:pStyle w:val="HELPsbulletedlist"/>
        <w:numPr>
          <w:ilvl w:val="1"/>
          <w:numId w:val="15"/>
        </w:numPr>
      </w:pPr>
      <w:r w:rsidRPr="00B56E43">
        <w:t>Is this an overwhelming feeling?</w:t>
      </w:r>
    </w:p>
    <w:p w14:paraId="3C26EC82" w14:textId="77777777" w:rsidR="00A33898" w:rsidRPr="00B56E43" w:rsidRDefault="00A33898" w:rsidP="00A33898">
      <w:pPr>
        <w:pStyle w:val="HELPsbulletedlist"/>
        <w:numPr>
          <w:ilvl w:val="1"/>
          <w:numId w:val="15"/>
        </w:numPr>
      </w:pPr>
      <w:r w:rsidRPr="00B56E43">
        <w:t xml:space="preserve">Do you need help? Who can help? </w:t>
      </w:r>
    </w:p>
    <w:p w14:paraId="3C4C0348" w14:textId="77777777" w:rsidR="00A33898" w:rsidRPr="00B56E43" w:rsidRDefault="00A33898" w:rsidP="00A33898">
      <w:pPr>
        <w:pStyle w:val="HELPsbulletedlist"/>
      </w:pPr>
      <w:r w:rsidRPr="00B56E43">
        <w:t xml:space="preserve">Reach out and use resources: </w:t>
      </w:r>
    </w:p>
    <w:p w14:paraId="4B26A2A5" w14:textId="77777777" w:rsidR="00A33898" w:rsidRPr="00B56E43" w:rsidRDefault="00A33898" w:rsidP="00A33898">
      <w:pPr>
        <w:pStyle w:val="HELPsbulletedlist"/>
        <w:numPr>
          <w:ilvl w:val="1"/>
          <w:numId w:val="15"/>
        </w:numPr>
      </w:pPr>
      <w:r w:rsidRPr="00B56E43">
        <w:t xml:space="preserve">Think: What can I do to support my mental and emotional health (ME)? What is a strategy or activity that might help?  </w:t>
      </w:r>
    </w:p>
    <w:p w14:paraId="243A6457" w14:textId="77777777" w:rsidR="00A33898" w:rsidRPr="00B56E43" w:rsidRDefault="00A33898" w:rsidP="00A33898">
      <w:pPr>
        <w:pStyle w:val="HELPsbulletedlist"/>
        <w:numPr>
          <w:ilvl w:val="1"/>
          <w:numId w:val="15"/>
        </w:numPr>
      </w:pPr>
      <w:r w:rsidRPr="00B56E43">
        <w:t>Who would you talk to if you needed help with how you are feeling?</w:t>
      </w:r>
    </w:p>
    <w:p w14:paraId="6F28339F" w14:textId="77777777" w:rsidR="00A33898" w:rsidRPr="00B56E43" w:rsidRDefault="00A33898" w:rsidP="00A33898">
      <w:pPr>
        <w:pStyle w:val="HELPsbulletedlist"/>
      </w:pPr>
      <w:r w:rsidRPr="00B56E43">
        <w:t xml:space="preserve">Choose a healthy way to respond to this situation. Your resources include tools, skills, and trusted adults. </w:t>
      </w:r>
    </w:p>
    <w:p w14:paraId="745148AE" w14:textId="77777777" w:rsidR="00A33898" w:rsidRPr="00B56E43" w:rsidRDefault="00A33898" w:rsidP="00A33898">
      <w:pPr>
        <w:pStyle w:val="HELPsbulletedlist"/>
        <w:numPr>
          <w:ilvl w:val="1"/>
          <w:numId w:val="15"/>
        </w:numPr>
      </w:pPr>
      <w:r w:rsidRPr="00B56E43">
        <w:t xml:space="preserve">*If needed use Attachment 1.2a to review the Feelings Wheel. </w:t>
      </w:r>
    </w:p>
    <w:p w14:paraId="6D5E2708" w14:textId="77777777" w:rsidR="00A33898" w:rsidRPr="00B56E43" w:rsidRDefault="00A33898" w:rsidP="00A33898">
      <w:pPr>
        <w:pStyle w:val="HELPssubhead"/>
      </w:pPr>
      <w:r w:rsidRPr="00B56E43">
        <w:lastRenderedPageBreak/>
        <w:t>Activity 2: Tools for ME</w:t>
      </w:r>
    </w:p>
    <w:p w14:paraId="500C466E" w14:textId="77777777" w:rsidR="00A33898" w:rsidRPr="00B56E43" w:rsidRDefault="00A33898" w:rsidP="00A33898">
      <w:pPr>
        <w:pStyle w:val="HELPsbulletedlist"/>
      </w:pPr>
      <w:r w:rsidRPr="00B56E43">
        <w:t xml:space="preserve">We’re going to collect the tools we’ve learned during our lessons into a Toolkit for ME that can be used to strengthen our mental and emotional health. </w:t>
      </w:r>
    </w:p>
    <w:p w14:paraId="01F6D2CA" w14:textId="77777777" w:rsidR="00A33898" w:rsidRPr="00B56E43" w:rsidRDefault="00A33898" w:rsidP="00A33898">
      <w:pPr>
        <w:pStyle w:val="HELPsbulletedlist"/>
        <w:numPr>
          <w:ilvl w:val="1"/>
          <w:numId w:val="15"/>
        </w:numPr>
      </w:pPr>
      <w:r w:rsidRPr="00B56E43">
        <w:t>Teachers – Attachment 4.2a or 4.2b collect the same information. You can use the table format (Attachment 4.3a) or the Fortune Teller (4.3b)</w:t>
      </w:r>
    </w:p>
    <w:p w14:paraId="75014747" w14:textId="77777777" w:rsidR="00A33898" w:rsidRPr="00B56E43" w:rsidRDefault="00A33898" w:rsidP="00A33898">
      <w:pPr>
        <w:pStyle w:val="HELPsbulletedlist"/>
      </w:pPr>
      <w:r w:rsidRPr="00B56E43">
        <w:t>Attachment 4.3a has four sections:</w:t>
      </w:r>
    </w:p>
    <w:p w14:paraId="4D185BF7" w14:textId="77777777" w:rsidR="00A33898" w:rsidRPr="00B56E43" w:rsidRDefault="00A33898" w:rsidP="00A33898">
      <w:pPr>
        <w:pStyle w:val="HELPsbulletedlist"/>
        <w:numPr>
          <w:ilvl w:val="1"/>
          <w:numId w:val="15"/>
        </w:numPr>
      </w:pPr>
      <w:r w:rsidRPr="00B56E43">
        <w:t xml:space="preserve">Step 1: Recognize – We can recognize feelings and emotions. Use the table to recognize an emotion for each color; think about how you might act; and then share a </w:t>
      </w:r>
      <w:proofErr w:type="gramStart"/>
      <w:r w:rsidRPr="00B56E43">
        <w:t>resources</w:t>
      </w:r>
      <w:proofErr w:type="gramEnd"/>
      <w:r w:rsidRPr="00B56E43">
        <w:t xml:space="preserve"> you can use to think and act in healthy ways.  </w:t>
      </w:r>
    </w:p>
    <w:p w14:paraId="3A8CF629" w14:textId="77777777" w:rsidR="00A33898" w:rsidRPr="00B56E43" w:rsidRDefault="00A33898" w:rsidP="00A33898">
      <w:pPr>
        <w:pStyle w:val="HELPsbulletedlist"/>
        <w:numPr>
          <w:ilvl w:val="1"/>
          <w:numId w:val="15"/>
        </w:numPr>
      </w:pPr>
      <w:r w:rsidRPr="00B56E43">
        <w:t xml:space="preserve">Complete the first column with a feeling for each color.  </w:t>
      </w:r>
    </w:p>
    <w:p w14:paraId="4CCC5E28" w14:textId="77777777" w:rsidR="00A33898" w:rsidRPr="00B56E43" w:rsidRDefault="00A33898" w:rsidP="00A33898">
      <w:pPr>
        <w:pStyle w:val="HELPsbulletedlist"/>
        <w:numPr>
          <w:ilvl w:val="1"/>
          <w:numId w:val="15"/>
        </w:numPr>
      </w:pPr>
      <w:r w:rsidRPr="00B56E43">
        <w:t xml:space="preserve">Then list or describe the thoughts or actions that could happen when you feel that way. You can list any thoughts or actions because this is your toolkit. </w:t>
      </w:r>
    </w:p>
    <w:p w14:paraId="57450783" w14:textId="77777777" w:rsidR="00A33898" w:rsidRPr="00B56E43" w:rsidRDefault="00A33898" w:rsidP="00A33898">
      <w:pPr>
        <w:pStyle w:val="HELPsbulletedlist"/>
        <w:numPr>
          <w:ilvl w:val="1"/>
          <w:numId w:val="15"/>
        </w:numPr>
      </w:pPr>
      <w:r w:rsidRPr="00B56E43">
        <w:t xml:space="preserve">Resources – These tools can be activities or people who can help me. Tools can be calming, moving, thinking positive or distracting. The activities can help me be positive or recharge my mental health. </w:t>
      </w:r>
    </w:p>
    <w:p w14:paraId="0E3E0469" w14:textId="77777777" w:rsidR="00A33898" w:rsidRPr="00B56E43" w:rsidRDefault="00A33898" w:rsidP="00A33898">
      <w:pPr>
        <w:pStyle w:val="HELPsbulletedlist"/>
        <w:numPr>
          <w:ilvl w:val="1"/>
          <w:numId w:val="15"/>
        </w:numPr>
      </w:pPr>
      <w:r w:rsidRPr="00B56E43">
        <w:t xml:space="preserve">Students will then identify trusted adults who are resources that can help me at home, at school, and in the community with my mental health. </w:t>
      </w:r>
    </w:p>
    <w:p w14:paraId="7C3BDF1F" w14:textId="77777777" w:rsidR="00A33898" w:rsidRPr="00B56E43" w:rsidRDefault="00A33898" w:rsidP="00A33898">
      <w:pPr>
        <w:pStyle w:val="HELPsbulletedlist"/>
        <w:numPr>
          <w:ilvl w:val="1"/>
          <w:numId w:val="15"/>
        </w:numPr>
      </w:pPr>
      <w:r w:rsidRPr="00B56E43">
        <w:t xml:space="preserve">Extension – Students could describe a feeling and a resource they would use to think and act in healthy ways. </w:t>
      </w:r>
    </w:p>
    <w:p w14:paraId="1FEBA432" w14:textId="77777777" w:rsidR="00A33898" w:rsidRPr="00B56E43" w:rsidRDefault="00A33898" w:rsidP="00A33898">
      <w:pPr>
        <w:pStyle w:val="HELPsbulletedlist"/>
        <w:numPr>
          <w:ilvl w:val="1"/>
          <w:numId w:val="15"/>
        </w:numPr>
      </w:pPr>
      <w:r w:rsidRPr="00B56E43">
        <w:t>Example: When I feel angry, I take deep breaths to calm myself down.</w:t>
      </w:r>
    </w:p>
    <w:p w14:paraId="2E06D646" w14:textId="77777777" w:rsidR="00A33898" w:rsidRPr="00B56E43" w:rsidRDefault="00A33898" w:rsidP="00A33898">
      <w:pPr>
        <w:pStyle w:val="HELPsbulletedlist"/>
      </w:pPr>
      <w:r w:rsidRPr="00B56E43">
        <w:t xml:space="preserve">Attachment 4.3b Fortune Teller. Follow directions on the page to identify 8 resources that can be used to support your mental and emotional health. </w:t>
      </w:r>
    </w:p>
    <w:p w14:paraId="5757198A" w14:textId="77777777" w:rsidR="00A33898" w:rsidRPr="00B56E43" w:rsidRDefault="00A33898" w:rsidP="00A33898">
      <w:pPr>
        <w:pStyle w:val="HELPsbulletedlist"/>
        <w:numPr>
          <w:ilvl w:val="1"/>
          <w:numId w:val="15"/>
        </w:numPr>
      </w:pPr>
      <w:r w:rsidRPr="00B56E43">
        <w:t xml:space="preserve">When the Fortune Teller is completed, students can share their resources with a partner using the Fortune Teller. </w:t>
      </w:r>
    </w:p>
    <w:p w14:paraId="437BA25E" w14:textId="77777777" w:rsidR="00A33898" w:rsidRPr="00B56E43" w:rsidRDefault="00A33898" w:rsidP="00A33898">
      <w:pPr>
        <w:pStyle w:val="HELPssubhead"/>
      </w:pPr>
      <w:r w:rsidRPr="00B56E43">
        <w:t>Activity 3: Show What You Know About ME</w:t>
      </w:r>
    </w:p>
    <w:p w14:paraId="7910C4D0" w14:textId="77777777" w:rsidR="00A33898" w:rsidRPr="00B56E43" w:rsidRDefault="00A33898" w:rsidP="00A33898">
      <w:pPr>
        <w:pStyle w:val="HELPsbulletedlist"/>
      </w:pPr>
      <w:r w:rsidRPr="00B56E43">
        <w:t xml:space="preserve">Complete the Attachment 4.5 to show what you know about mental and emotional health. </w:t>
      </w:r>
    </w:p>
    <w:p w14:paraId="135B6982" w14:textId="77777777" w:rsidR="00A33898" w:rsidRPr="00B56E43" w:rsidRDefault="00A33898" w:rsidP="00A33898">
      <w:pPr>
        <w:pStyle w:val="HELPsbulletedlist"/>
      </w:pPr>
      <w:r w:rsidRPr="00B56E43">
        <w:t>Remind students that when completing the skills check, the questions ask how confident they feel about each statement after the lessons.</w:t>
      </w:r>
    </w:p>
    <w:p w14:paraId="34EB6323" w14:textId="77777777" w:rsidR="00A33898" w:rsidRPr="00B56E43" w:rsidRDefault="00A33898" w:rsidP="00A33898">
      <w:pPr>
        <w:pStyle w:val="HELPsHeadline"/>
      </w:pPr>
      <w:r w:rsidRPr="00B56E43">
        <w:t>Closure:</w:t>
      </w:r>
    </w:p>
    <w:p w14:paraId="4547176C" w14:textId="77777777" w:rsidR="00A33898" w:rsidRPr="00B56E43" w:rsidRDefault="00A33898" w:rsidP="00A33898">
      <w:pPr>
        <w:pStyle w:val="HELPsbulletedlist"/>
      </w:pPr>
      <w:r w:rsidRPr="00B56E43">
        <w:t xml:space="preserve">What is mental and emotional health? </w:t>
      </w:r>
    </w:p>
    <w:p w14:paraId="535A5EAD" w14:textId="77777777" w:rsidR="00A33898" w:rsidRPr="00B56E43" w:rsidRDefault="00A33898" w:rsidP="00A33898">
      <w:pPr>
        <w:pStyle w:val="HELPsbulletedlist"/>
        <w:numPr>
          <w:ilvl w:val="1"/>
          <w:numId w:val="15"/>
        </w:numPr>
      </w:pPr>
      <w:r w:rsidRPr="00B56E43">
        <w:t>It is how we feel, think, and act.</w:t>
      </w:r>
    </w:p>
    <w:p w14:paraId="4CEF07E3" w14:textId="77777777" w:rsidR="00A33898" w:rsidRPr="00B56E43" w:rsidRDefault="00A33898" w:rsidP="00A33898">
      <w:pPr>
        <w:pStyle w:val="HELPsbulletedlist"/>
      </w:pPr>
      <w:r w:rsidRPr="00B56E43">
        <w:t>Why is mental and emotional health important to me?</w:t>
      </w:r>
    </w:p>
    <w:p w14:paraId="090E5EAB" w14:textId="77777777" w:rsidR="00A33898" w:rsidRPr="00B56E43" w:rsidRDefault="00A33898" w:rsidP="00A33898">
      <w:pPr>
        <w:pStyle w:val="HELPsbulletedlist"/>
        <w:numPr>
          <w:ilvl w:val="1"/>
          <w:numId w:val="15"/>
        </w:numPr>
      </w:pPr>
      <w:r w:rsidRPr="00B56E43">
        <w:t>It impacts our health and well-being. It is how we feel, think, and act.</w:t>
      </w:r>
    </w:p>
    <w:p w14:paraId="07527960" w14:textId="77777777" w:rsidR="00A33898" w:rsidRPr="00B56E43" w:rsidRDefault="00A33898" w:rsidP="00A33898">
      <w:pPr>
        <w:pStyle w:val="HELPsbulletedlist"/>
      </w:pPr>
      <w:r w:rsidRPr="00B56E43">
        <w:t>How can you support your mental and emotional health?</w:t>
      </w:r>
    </w:p>
    <w:p w14:paraId="020714A5" w14:textId="77777777" w:rsidR="00A33898" w:rsidRPr="00B56E43" w:rsidRDefault="00A33898" w:rsidP="00A33898">
      <w:pPr>
        <w:pStyle w:val="HELPsbulletedlist"/>
        <w:numPr>
          <w:ilvl w:val="1"/>
          <w:numId w:val="15"/>
        </w:numPr>
      </w:pPr>
      <w:r w:rsidRPr="00B56E43">
        <w:t>We can recognize, reach out and use our resources to feel, think, and act in ways that support our health.</w:t>
      </w:r>
    </w:p>
    <w:p w14:paraId="44D2C321" w14:textId="77777777" w:rsidR="000921E6" w:rsidRPr="000478D3" w:rsidRDefault="00EA066A" w:rsidP="000921E6">
      <w:pPr>
        <w:pStyle w:val="HELPssubhead"/>
        <w:spacing w:after="240"/>
      </w:pPr>
      <w:r w:rsidRPr="00EA066A">
        <w:br w:type="page"/>
      </w:r>
      <w:r w:rsidR="000921E6" w:rsidRPr="00EA066A">
        <w:lastRenderedPageBreak/>
        <w:t>Attachment 4.1: Activity for ME Self-Assessment</w:t>
      </w:r>
      <w:r w:rsidR="000921E6">
        <w:tab/>
      </w:r>
    </w:p>
    <w:p w14:paraId="6494AD17" w14:textId="77777777" w:rsidR="000921E6" w:rsidRPr="00377827" w:rsidRDefault="000921E6" w:rsidP="000921E6">
      <w:pPr>
        <w:spacing w:after="240" w:line="240" w:lineRule="auto"/>
        <w:rPr>
          <w:rFonts w:ascii="Arial" w:hAnsi="Arial" w:cs="Arial"/>
          <w:sz w:val="22"/>
        </w:rPr>
      </w:pPr>
      <w:r>
        <w:rPr>
          <w:rFonts w:ascii="Arial" w:hAnsi="Arial" w:cs="Arial"/>
          <w:sz w:val="22"/>
        </w:rPr>
        <w:t>My favorite ways to move that improve my mental and emotional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5035"/>
        <w:gridCol w:w="5035"/>
      </w:tblGrid>
      <w:tr w:rsidR="000921E6" w:rsidRPr="00377827" w14:paraId="3BC3CB54" w14:textId="77777777" w:rsidTr="00F35FDA">
        <w:trPr>
          <w:trHeight w:val="36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tcPr>
          <w:p w14:paraId="36C13EF9" w14:textId="77777777" w:rsidR="000921E6" w:rsidRPr="00BA7007" w:rsidRDefault="000921E6" w:rsidP="00F35FDA">
            <w:pPr>
              <w:tabs>
                <w:tab w:val="left" w:pos="1721"/>
                <w:tab w:val="center" w:pos="2402"/>
              </w:tabs>
              <w:spacing w:after="0"/>
              <w:rPr>
                <w:rFonts w:ascii="Arial" w:eastAsia="Lustria" w:hAnsi="Arial" w:cs="Arial"/>
                <w:b/>
                <w:sz w:val="22"/>
              </w:rPr>
            </w:pPr>
            <w:r>
              <w:rPr>
                <w:rFonts w:ascii="Arial" w:eastAsia="Lustria" w:hAnsi="Arial" w:cs="Arial"/>
                <w:b/>
                <w:sz w:val="22"/>
              </w:rPr>
              <w:tab/>
            </w:r>
            <w:r>
              <w:rPr>
                <w:rFonts w:ascii="Arial" w:eastAsia="Lustria" w:hAnsi="Arial" w:cs="Arial"/>
                <w:b/>
                <w:sz w:val="22"/>
              </w:rPr>
              <w:tab/>
            </w:r>
            <w:r w:rsidRPr="00BA7007">
              <w:rPr>
                <w:rFonts w:ascii="Arial" w:eastAsia="Lustria" w:hAnsi="Arial" w:cs="Arial"/>
                <w:b/>
                <w:sz w:val="22"/>
              </w:rPr>
              <w:t xml:space="preserve">Movements </w:t>
            </w:r>
          </w:p>
        </w:tc>
        <w:tc>
          <w:tcPr>
            <w:tcW w:w="5035" w:type="dxa"/>
            <w:vMerge w:val="restart"/>
            <w:tcBorders>
              <w:left w:val="single" w:sz="4" w:space="0" w:color="A6A6A6" w:themeColor="background1" w:themeShade="A6"/>
            </w:tcBorders>
            <w:shd w:val="clear" w:color="auto" w:fill="auto"/>
          </w:tcPr>
          <w:p w14:paraId="2E999459" w14:textId="77777777" w:rsidR="000921E6" w:rsidRDefault="000921E6" w:rsidP="00F35FDA">
            <w:pPr>
              <w:tabs>
                <w:tab w:val="left" w:pos="299"/>
              </w:tabs>
              <w:spacing w:after="0"/>
              <w:rPr>
                <w:rFonts w:ascii="Arial" w:eastAsia="Lustria" w:hAnsi="Arial" w:cs="Arial"/>
                <w:b/>
                <w:color w:val="FFFFFF" w:themeColor="background1"/>
                <w:sz w:val="22"/>
              </w:rPr>
            </w:pPr>
            <w:r>
              <w:rPr>
                <w:rFonts w:ascii="Arial" w:eastAsia="Lustria" w:hAnsi="Arial" w:cs="Arial"/>
                <w:b/>
                <w:color w:val="FFFFFF" w:themeColor="background1"/>
                <w:sz w:val="22"/>
              </w:rPr>
              <w:tab/>
            </w:r>
          </w:p>
          <w:p w14:paraId="54DCF585" w14:textId="77777777" w:rsidR="000921E6" w:rsidRDefault="000921E6" w:rsidP="00F35FDA">
            <w:pPr>
              <w:spacing w:after="0"/>
              <w:jc w:val="center"/>
              <w:rPr>
                <w:rFonts w:ascii="Arial" w:eastAsia="Lustria" w:hAnsi="Arial" w:cs="Arial"/>
                <w:b/>
                <w:color w:val="FFFFFF" w:themeColor="background1"/>
                <w:sz w:val="22"/>
              </w:rPr>
            </w:pPr>
            <w:r>
              <w:rPr>
                <w:rFonts w:ascii="Arial" w:eastAsia="Lustria" w:hAnsi="Arial" w:cs="Arial"/>
                <w:b/>
                <w:noProof/>
                <w:color w:val="FFFFFF" w:themeColor="background1"/>
                <w:sz w:val="22"/>
              </w:rPr>
              <w:drawing>
                <wp:inline distT="0" distB="0" distL="0" distR="0" wp14:anchorId="1B65B64E" wp14:editId="6731BC87">
                  <wp:extent cx="2692129" cy="2773587"/>
                  <wp:effectExtent l="0" t="0" r="0" b="0"/>
                  <wp:docPr id="1009119932" name="Picture 100911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129" cy="2773587"/>
                          </a:xfrm>
                          <a:prstGeom prst="rect">
                            <a:avLst/>
                          </a:prstGeom>
                        </pic:spPr>
                      </pic:pic>
                    </a:graphicData>
                  </a:graphic>
                </wp:inline>
              </w:drawing>
            </w:r>
          </w:p>
        </w:tc>
      </w:tr>
      <w:tr w:rsidR="000921E6" w:rsidRPr="00377827" w14:paraId="01C47F44" w14:textId="77777777" w:rsidTr="00F35FDA">
        <w:trPr>
          <w:trHeight w:val="144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C3173" w14:textId="77777777" w:rsidR="000921E6" w:rsidRPr="00377827" w:rsidRDefault="000921E6" w:rsidP="00F35FDA">
            <w:pPr>
              <w:spacing w:after="80" w:line="240" w:lineRule="auto"/>
              <w:rPr>
                <w:rFonts w:ascii="Arial" w:hAnsi="Arial" w:cs="Arial"/>
                <w:sz w:val="22"/>
              </w:rPr>
            </w:pPr>
          </w:p>
        </w:tc>
        <w:tc>
          <w:tcPr>
            <w:tcW w:w="5035" w:type="dxa"/>
            <w:vMerge/>
            <w:tcBorders>
              <w:left w:val="single" w:sz="4" w:space="0" w:color="A6A6A6" w:themeColor="background1" w:themeShade="A6"/>
            </w:tcBorders>
            <w:shd w:val="clear" w:color="auto" w:fill="auto"/>
          </w:tcPr>
          <w:p w14:paraId="28E2041C" w14:textId="77777777" w:rsidR="000921E6" w:rsidRPr="00377827" w:rsidRDefault="000921E6" w:rsidP="00F35FDA">
            <w:pPr>
              <w:spacing w:after="80" w:line="240" w:lineRule="auto"/>
              <w:rPr>
                <w:rFonts w:ascii="Arial" w:hAnsi="Arial" w:cs="Arial"/>
                <w:sz w:val="22"/>
              </w:rPr>
            </w:pPr>
          </w:p>
        </w:tc>
      </w:tr>
      <w:tr w:rsidR="000921E6" w:rsidRPr="00377827" w14:paraId="688408A2" w14:textId="77777777" w:rsidTr="00F35FDA">
        <w:trPr>
          <w:trHeight w:val="144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53060D" w14:textId="77777777" w:rsidR="000921E6" w:rsidRPr="00377827" w:rsidRDefault="000921E6" w:rsidP="00F35FDA">
            <w:pPr>
              <w:spacing w:after="80" w:line="240" w:lineRule="auto"/>
              <w:rPr>
                <w:rFonts w:ascii="Arial" w:hAnsi="Arial" w:cs="Arial"/>
                <w:sz w:val="22"/>
              </w:rPr>
            </w:pPr>
          </w:p>
        </w:tc>
        <w:tc>
          <w:tcPr>
            <w:tcW w:w="5035" w:type="dxa"/>
            <w:vMerge/>
            <w:tcBorders>
              <w:left w:val="single" w:sz="4" w:space="0" w:color="A6A6A6" w:themeColor="background1" w:themeShade="A6"/>
            </w:tcBorders>
            <w:shd w:val="clear" w:color="auto" w:fill="auto"/>
          </w:tcPr>
          <w:p w14:paraId="0E1C2354" w14:textId="77777777" w:rsidR="000921E6" w:rsidRPr="00377827" w:rsidRDefault="000921E6" w:rsidP="00F35FDA">
            <w:pPr>
              <w:spacing w:after="80" w:line="240" w:lineRule="auto"/>
              <w:rPr>
                <w:rFonts w:ascii="Arial" w:hAnsi="Arial" w:cs="Arial"/>
                <w:sz w:val="22"/>
              </w:rPr>
            </w:pPr>
          </w:p>
        </w:tc>
      </w:tr>
      <w:tr w:rsidR="000921E6" w:rsidRPr="00377827" w14:paraId="0B49A53F" w14:textId="77777777" w:rsidTr="00F35FDA">
        <w:trPr>
          <w:trHeight w:val="144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4C14C1" w14:textId="77777777" w:rsidR="000921E6" w:rsidRPr="00377827" w:rsidRDefault="000921E6" w:rsidP="00F35FDA">
            <w:pPr>
              <w:spacing w:after="80" w:line="240" w:lineRule="auto"/>
              <w:rPr>
                <w:rFonts w:ascii="Arial" w:hAnsi="Arial" w:cs="Arial"/>
                <w:sz w:val="22"/>
              </w:rPr>
            </w:pPr>
          </w:p>
        </w:tc>
        <w:tc>
          <w:tcPr>
            <w:tcW w:w="5035" w:type="dxa"/>
            <w:vMerge/>
            <w:tcBorders>
              <w:left w:val="single" w:sz="4" w:space="0" w:color="A6A6A6" w:themeColor="background1" w:themeShade="A6"/>
            </w:tcBorders>
            <w:shd w:val="clear" w:color="auto" w:fill="auto"/>
          </w:tcPr>
          <w:p w14:paraId="7DC50B26" w14:textId="77777777" w:rsidR="000921E6" w:rsidRPr="00377827" w:rsidRDefault="000921E6" w:rsidP="00F35FDA">
            <w:pPr>
              <w:spacing w:after="80" w:line="240" w:lineRule="auto"/>
              <w:rPr>
                <w:rFonts w:ascii="Arial" w:hAnsi="Arial" w:cs="Arial"/>
                <w:sz w:val="22"/>
              </w:rPr>
            </w:pPr>
          </w:p>
        </w:tc>
      </w:tr>
    </w:tbl>
    <w:p w14:paraId="23551FB4" w14:textId="77777777" w:rsidR="000921E6" w:rsidRDefault="000921E6" w:rsidP="000921E6">
      <w:pPr>
        <w:pStyle w:val="HELPsbodycopy"/>
        <w:spacing w:after="240"/>
      </w:pPr>
    </w:p>
    <w:p w14:paraId="13AE109D" w14:textId="77777777" w:rsidR="000921E6" w:rsidRPr="005E5454" w:rsidRDefault="000921E6" w:rsidP="000921E6">
      <w:pPr>
        <w:pStyle w:val="HELPsbodycopy"/>
        <w:spacing w:after="240"/>
      </w:pPr>
      <w:r>
        <w:t>Circle how</w:t>
      </w:r>
      <w:r w:rsidRPr="002D50FE">
        <w:t xml:space="preserve"> you feel when you </w:t>
      </w:r>
      <w:r>
        <w:t>move.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0921E6" w14:paraId="4EFE43A4" w14:textId="77777777" w:rsidTr="00F35FDA">
        <w:trPr>
          <w:trHeight w:val="359"/>
        </w:trPr>
        <w:tc>
          <w:tcPr>
            <w:tcW w:w="1462" w:type="dxa"/>
            <w:shd w:val="clear" w:color="auto" w:fill="158434"/>
          </w:tcPr>
          <w:p w14:paraId="17C010CF" w14:textId="77777777" w:rsidR="000921E6" w:rsidRDefault="000921E6" w:rsidP="00F35FDA">
            <w:pPr>
              <w:pStyle w:val="HELPsbodycopy"/>
              <w:jc w:val="center"/>
              <w:rPr>
                <w:bCs/>
                <w:noProof/>
              </w:rPr>
            </w:pPr>
            <w:r w:rsidRPr="00540AD2">
              <w:rPr>
                <w:b/>
                <w:color w:val="FFFFFF" w:themeColor="background1"/>
              </w:rPr>
              <w:t>Green</w:t>
            </w:r>
          </w:p>
        </w:tc>
        <w:tc>
          <w:tcPr>
            <w:tcW w:w="0" w:type="auto"/>
            <w:shd w:val="clear" w:color="auto" w:fill="FED209"/>
          </w:tcPr>
          <w:p w14:paraId="3E518A66" w14:textId="77777777" w:rsidR="000921E6" w:rsidRDefault="000921E6" w:rsidP="00F35FDA">
            <w:pPr>
              <w:pStyle w:val="HELPsbodycopy"/>
              <w:jc w:val="center"/>
              <w:rPr>
                <w:bCs/>
                <w:noProof/>
              </w:rPr>
            </w:pPr>
            <w:r>
              <w:rPr>
                <w:b/>
              </w:rPr>
              <w:t>Yellow</w:t>
            </w:r>
          </w:p>
        </w:tc>
        <w:tc>
          <w:tcPr>
            <w:tcW w:w="0" w:type="auto"/>
            <w:shd w:val="clear" w:color="auto" w:fill="1C6DB9"/>
          </w:tcPr>
          <w:p w14:paraId="5937438B" w14:textId="77777777" w:rsidR="000921E6" w:rsidRDefault="000921E6" w:rsidP="00F35FDA">
            <w:pPr>
              <w:pStyle w:val="HELPsbodycopy"/>
              <w:jc w:val="center"/>
              <w:rPr>
                <w:bCs/>
                <w:noProof/>
              </w:rPr>
            </w:pPr>
            <w:r w:rsidRPr="00540AD2">
              <w:rPr>
                <w:b/>
                <w:color w:val="FFFFFF" w:themeColor="background1"/>
              </w:rPr>
              <w:t>Blue</w:t>
            </w:r>
          </w:p>
        </w:tc>
        <w:tc>
          <w:tcPr>
            <w:tcW w:w="0" w:type="auto"/>
            <w:shd w:val="clear" w:color="auto" w:fill="E20E1E"/>
          </w:tcPr>
          <w:p w14:paraId="38271931" w14:textId="77777777" w:rsidR="000921E6" w:rsidRDefault="000921E6" w:rsidP="00F35FDA">
            <w:pPr>
              <w:pStyle w:val="HELPsbodycopy"/>
              <w:jc w:val="center"/>
              <w:rPr>
                <w:bCs/>
                <w:noProof/>
              </w:rPr>
            </w:pPr>
            <w:r w:rsidRPr="00540AD2">
              <w:rPr>
                <w:b/>
                <w:color w:val="FFFFFF" w:themeColor="background1"/>
              </w:rPr>
              <w:t>Red</w:t>
            </w:r>
          </w:p>
        </w:tc>
      </w:tr>
      <w:tr w:rsidR="000921E6" w:rsidRPr="0043470A" w14:paraId="122156A7" w14:textId="77777777" w:rsidTr="00F35FDA">
        <w:trPr>
          <w:trHeight w:val="1307"/>
        </w:trPr>
        <w:tc>
          <w:tcPr>
            <w:tcW w:w="1462" w:type="dxa"/>
            <w:shd w:val="clear" w:color="auto" w:fill="158434"/>
          </w:tcPr>
          <w:p w14:paraId="0B75D86D" w14:textId="77777777" w:rsidR="000921E6" w:rsidRPr="0043470A" w:rsidRDefault="000921E6" w:rsidP="00F35FDA">
            <w:pPr>
              <w:pStyle w:val="HELPsbodycopy"/>
              <w:rPr>
                <w:bCs/>
              </w:rPr>
            </w:pPr>
            <w:r>
              <w:rPr>
                <w:bCs/>
                <w:noProof/>
              </w:rPr>
              <w:drawing>
                <wp:inline distT="0" distB="0" distL="0" distR="0" wp14:anchorId="7644569C" wp14:editId="1182EFAF">
                  <wp:extent cx="791284" cy="1073886"/>
                  <wp:effectExtent l="0" t="0" r="0" b="0"/>
                  <wp:docPr id="1009119928" name="Picture 100911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42FC8C03" w14:textId="77777777" w:rsidR="000921E6" w:rsidRPr="0043470A" w:rsidRDefault="000921E6" w:rsidP="00F35FDA">
            <w:pPr>
              <w:pStyle w:val="HELPsbodycopy"/>
              <w:rPr>
                <w:bCs/>
              </w:rPr>
            </w:pPr>
            <w:r>
              <w:rPr>
                <w:bCs/>
                <w:noProof/>
              </w:rPr>
              <w:drawing>
                <wp:inline distT="0" distB="0" distL="0" distR="0" wp14:anchorId="56AE0A6A" wp14:editId="3AFCDBA4">
                  <wp:extent cx="847805" cy="1073886"/>
                  <wp:effectExtent l="0" t="0" r="0" b="0"/>
                  <wp:docPr id="1009119929" name="Picture 10091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6D9434B1" w14:textId="77777777" w:rsidR="000921E6" w:rsidRPr="0043470A" w:rsidRDefault="000921E6" w:rsidP="00F35FDA">
            <w:pPr>
              <w:pStyle w:val="HELPsbodycopy"/>
              <w:rPr>
                <w:bCs/>
              </w:rPr>
            </w:pPr>
            <w:r>
              <w:rPr>
                <w:bCs/>
                <w:noProof/>
              </w:rPr>
              <w:drawing>
                <wp:inline distT="0" distB="0" distL="0" distR="0" wp14:anchorId="3BE19DD7" wp14:editId="6D6E493F">
                  <wp:extent cx="791285" cy="1073886"/>
                  <wp:effectExtent l="0" t="0" r="0" b="0"/>
                  <wp:docPr id="1009119930" name="Picture 100911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69B64FD4" w14:textId="77777777" w:rsidR="000921E6" w:rsidRPr="0043470A" w:rsidRDefault="000921E6" w:rsidP="00F35FDA">
            <w:pPr>
              <w:pStyle w:val="HELPsbodycopy"/>
              <w:rPr>
                <w:bCs/>
              </w:rPr>
            </w:pPr>
            <w:r>
              <w:rPr>
                <w:bCs/>
                <w:noProof/>
              </w:rPr>
              <w:drawing>
                <wp:inline distT="0" distB="0" distL="0" distR="0" wp14:anchorId="609FA48E" wp14:editId="66BCA0B6">
                  <wp:extent cx="791284" cy="1073886"/>
                  <wp:effectExtent l="0" t="0" r="0" b="0"/>
                  <wp:docPr id="1009119931" name="Picture 100911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240607F5" w14:textId="77777777" w:rsidR="000921E6" w:rsidRDefault="000921E6" w:rsidP="000921E6">
      <w:pPr>
        <w:pStyle w:val="HELPsbodycopy"/>
        <w:rPr>
          <w:b/>
          <w:bCs/>
          <w:sz w:val="22"/>
        </w:rPr>
      </w:pPr>
    </w:p>
    <w:p w14:paraId="166BF9D4" w14:textId="77777777" w:rsidR="000921E6" w:rsidRPr="00DC30A7" w:rsidRDefault="000921E6" w:rsidP="000921E6">
      <w:pPr>
        <w:pStyle w:val="HELPsbodycopy"/>
      </w:pPr>
    </w:p>
    <w:p w14:paraId="475BF9DB" w14:textId="77777777" w:rsidR="000921E6" w:rsidRPr="002D50FE" w:rsidRDefault="000921E6" w:rsidP="000921E6">
      <w:pPr>
        <w:pStyle w:val="HELPsbodycopy"/>
        <w:spacing w:after="240"/>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0921E6" w14:paraId="642B4F41" w14:textId="77777777" w:rsidTr="00F35FDA">
        <w:tc>
          <w:tcPr>
            <w:tcW w:w="3356" w:type="dxa"/>
          </w:tcPr>
          <w:p w14:paraId="2E8D171C" w14:textId="77777777" w:rsidR="000921E6" w:rsidRPr="002D50FE" w:rsidRDefault="000921E6" w:rsidP="00F35FDA">
            <w:pPr>
              <w:pStyle w:val="HELPsbodycopy"/>
              <w:jc w:val="center"/>
              <w:rPr>
                <w:b/>
                <w:bCs/>
              </w:rPr>
            </w:pPr>
            <w:r>
              <w:rPr>
                <w:b/>
                <w:bCs/>
                <w:noProof/>
              </w:rPr>
              <w:drawing>
                <wp:inline distT="0" distB="0" distL="0" distR="0" wp14:anchorId="1D1FA4E9" wp14:editId="575F6728">
                  <wp:extent cx="571361" cy="607072"/>
                  <wp:effectExtent l="0" t="0" r="0" b="2540"/>
                  <wp:docPr id="29" name="Picture 29"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75BC4AC3" w14:textId="77777777" w:rsidR="000921E6" w:rsidRPr="002D50FE" w:rsidRDefault="000921E6" w:rsidP="00F35FDA">
            <w:pPr>
              <w:pStyle w:val="HELPsbodycopy"/>
              <w:jc w:val="center"/>
              <w:rPr>
                <w:b/>
                <w:bCs/>
              </w:rPr>
            </w:pPr>
            <w:r w:rsidRPr="002D50FE">
              <w:rPr>
                <w:b/>
                <w:bCs/>
              </w:rPr>
              <w:t>Yes</w:t>
            </w:r>
          </w:p>
        </w:tc>
        <w:tc>
          <w:tcPr>
            <w:tcW w:w="3357" w:type="dxa"/>
          </w:tcPr>
          <w:p w14:paraId="538D0084" w14:textId="77777777" w:rsidR="000921E6" w:rsidRPr="002D50FE" w:rsidRDefault="000921E6" w:rsidP="00F35FDA">
            <w:pPr>
              <w:pStyle w:val="HELPsbodycopy"/>
              <w:jc w:val="center"/>
              <w:rPr>
                <w:b/>
                <w:bCs/>
              </w:rPr>
            </w:pPr>
            <w:r>
              <w:rPr>
                <w:b/>
                <w:bCs/>
                <w:noProof/>
              </w:rPr>
              <w:drawing>
                <wp:inline distT="0" distB="0" distL="0" distR="0" wp14:anchorId="23DD1401" wp14:editId="78CFCFAF">
                  <wp:extent cx="555477" cy="590194"/>
                  <wp:effectExtent l="0" t="0" r="3810" b="0"/>
                  <wp:docPr id="30" name="Picture 30"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6359B486" w14:textId="77777777" w:rsidR="000921E6" w:rsidRPr="002D50FE" w:rsidRDefault="000921E6" w:rsidP="00F35FDA">
            <w:pPr>
              <w:pStyle w:val="HELPsbodycopy"/>
              <w:jc w:val="center"/>
              <w:rPr>
                <w:b/>
                <w:bCs/>
              </w:rPr>
            </w:pPr>
            <w:r w:rsidRPr="002D50FE">
              <w:rPr>
                <w:b/>
                <w:bCs/>
              </w:rPr>
              <w:t>Maybe</w:t>
            </w:r>
          </w:p>
        </w:tc>
        <w:tc>
          <w:tcPr>
            <w:tcW w:w="3357" w:type="dxa"/>
          </w:tcPr>
          <w:p w14:paraId="036F5A17" w14:textId="77777777" w:rsidR="000921E6" w:rsidRPr="002D50FE" w:rsidRDefault="000921E6" w:rsidP="00F35FDA">
            <w:pPr>
              <w:pStyle w:val="HELPsbodycopy"/>
              <w:tabs>
                <w:tab w:val="left" w:pos="767"/>
                <w:tab w:val="center" w:pos="1570"/>
              </w:tabs>
              <w:rPr>
                <w:b/>
                <w:bCs/>
              </w:rPr>
            </w:pPr>
            <w:r>
              <w:rPr>
                <w:b/>
                <w:bCs/>
              </w:rPr>
              <w:tab/>
            </w:r>
            <w:r>
              <w:rPr>
                <w:b/>
                <w:bCs/>
              </w:rPr>
              <w:tab/>
            </w:r>
            <w:r>
              <w:rPr>
                <w:b/>
                <w:bCs/>
                <w:noProof/>
              </w:rPr>
              <w:drawing>
                <wp:inline distT="0" distB="0" distL="0" distR="0" wp14:anchorId="24D0C27C" wp14:editId="241C9D6B">
                  <wp:extent cx="538385" cy="572034"/>
                  <wp:effectExtent l="0" t="0" r="0" b="0"/>
                  <wp:docPr id="31" name="Picture 31"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1DFDCED" w14:textId="77777777" w:rsidR="000921E6" w:rsidRPr="002D50FE" w:rsidRDefault="000921E6" w:rsidP="00F35FDA">
            <w:pPr>
              <w:pStyle w:val="HELPsbodycopy"/>
              <w:jc w:val="center"/>
              <w:rPr>
                <w:b/>
                <w:bCs/>
              </w:rPr>
            </w:pPr>
            <w:r w:rsidRPr="002D50FE">
              <w:rPr>
                <w:b/>
                <w:bCs/>
              </w:rPr>
              <w:t>No</w:t>
            </w:r>
          </w:p>
        </w:tc>
      </w:tr>
    </w:tbl>
    <w:p w14:paraId="60FF288C" w14:textId="4B0CB7A3" w:rsidR="000921E6" w:rsidRDefault="000921E6" w:rsidP="000921E6">
      <w:pPr>
        <w:spacing w:after="120" w:line="276" w:lineRule="auto"/>
        <w:rPr>
          <w:rFonts w:ascii="Arial" w:eastAsia="Lustria" w:hAnsi="Arial" w:cs="Arial"/>
          <w:b/>
          <w:sz w:val="20"/>
          <w:szCs w:val="20"/>
        </w:rPr>
      </w:pPr>
      <w:r>
        <w:br w:type="page"/>
      </w:r>
    </w:p>
    <w:p w14:paraId="37C36BAF" w14:textId="77777777" w:rsidR="000921E6" w:rsidRPr="00E967BB" w:rsidRDefault="000921E6" w:rsidP="000921E6">
      <w:pPr>
        <w:spacing w:after="120" w:line="276" w:lineRule="auto"/>
        <w:rPr>
          <w:rFonts w:ascii="Arial" w:eastAsia="Lustria" w:hAnsi="Arial" w:cs="Arial"/>
          <w:b/>
          <w:sz w:val="20"/>
          <w:szCs w:val="20"/>
        </w:rPr>
      </w:pPr>
      <w:r w:rsidRPr="00E967BB">
        <w:rPr>
          <w:rFonts w:ascii="Arial" w:eastAsia="Lustria" w:hAnsi="Arial" w:cs="Arial"/>
          <w:b/>
          <w:sz w:val="20"/>
          <w:szCs w:val="20"/>
        </w:rPr>
        <w:lastRenderedPageBreak/>
        <w:t>Attachment 4.1b: Physical Education Connections – Physical Activity and Mental Health</w:t>
      </w:r>
    </w:p>
    <w:p w14:paraId="5F06F6D5" w14:textId="77777777" w:rsidR="000921E6" w:rsidRPr="00AE473F" w:rsidRDefault="000921E6" w:rsidP="000921E6">
      <w:pPr>
        <w:spacing w:after="120" w:line="276" w:lineRule="auto"/>
        <w:rPr>
          <w:rFonts w:ascii="Arial" w:eastAsia="Lustria" w:hAnsi="Arial" w:cs="Arial"/>
          <w:bCs/>
          <w:sz w:val="22"/>
        </w:rPr>
      </w:pPr>
      <w:r>
        <w:rPr>
          <w:rFonts w:ascii="Arial" w:eastAsia="Lustria" w:hAnsi="Arial" w:cs="Arial"/>
          <w:bCs/>
          <w:sz w:val="22"/>
        </w:rPr>
        <w:t xml:space="preserve">Write or draw activities that you like to do at home, at school, and in the community to move your body and improve your mental health.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0070"/>
      </w:tblGrid>
      <w:tr w:rsidR="000921E6" w14:paraId="6C918BA6" w14:textId="77777777" w:rsidTr="00F35FDA">
        <w:tc>
          <w:tcPr>
            <w:tcW w:w="10105" w:type="dxa"/>
            <w:shd w:val="clear" w:color="auto" w:fill="E0E0E0"/>
          </w:tcPr>
          <w:p w14:paraId="2938368D" w14:textId="77777777" w:rsidR="000921E6" w:rsidRPr="001218D1" w:rsidRDefault="000921E6" w:rsidP="000921E6">
            <w:pPr>
              <w:spacing w:after="0" w:line="276" w:lineRule="auto"/>
              <w:jc w:val="center"/>
              <w:rPr>
                <w:rFonts w:ascii="Arial" w:eastAsia="Lustria" w:hAnsi="Arial" w:cs="Arial"/>
                <w:b/>
                <w:sz w:val="24"/>
                <w:szCs w:val="24"/>
              </w:rPr>
            </w:pPr>
            <w:r w:rsidRPr="000921E6">
              <w:rPr>
                <w:rFonts w:ascii="Arial" w:eastAsia="Lustria" w:hAnsi="Arial" w:cs="Arial"/>
                <w:b/>
                <w:sz w:val="22"/>
              </w:rPr>
              <w:t>At school</w:t>
            </w:r>
          </w:p>
        </w:tc>
      </w:tr>
      <w:tr w:rsidR="000921E6" w14:paraId="79DA8014" w14:textId="77777777" w:rsidTr="00F35FDA">
        <w:trPr>
          <w:trHeight w:val="1253"/>
        </w:trPr>
        <w:tc>
          <w:tcPr>
            <w:tcW w:w="10105" w:type="dxa"/>
          </w:tcPr>
          <w:p w14:paraId="26A743A3" w14:textId="77777777" w:rsidR="000921E6" w:rsidRPr="00AE473F" w:rsidRDefault="000921E6" w:rsidP="00F35FDA">
            <w:pPr>
              <w:spacing w:after="120" w:line="276" w:lineRule="auto"/>
              <w:rPr>
                <w:rFonts w:ascii="Arial" w:eastAsia="Lustria" w:hAnsi="Arial" w:cs="Arial"/>
                <w:bCs/>
                <w:i/>
                <w:iCs/>
                <w:sz w:val="22"/>
              </w:rPr>
            </w:pPr>
            <w:r>
              <w:rPr>
                <w:rFonts w:ascii="Arial" w:eastAsia="Lustria" w:hAnsi="Arial" w:cs="Arial"/>
                <w:bCs/>
                <w:i/>
                <w:iCs/>
                <w:sz w:val="22"/>
              </w:rPr>
              <w:t>In the classroom</w:t>
            </w:r>
          </w:p>
        </w:tc>
      </w:tr>
      <w:tr w:rsidR="000921E6" w14:paraId="4D97879A" w14:textId="77777777" w:rsidTr="00F35FDA">
        <w:trPr>
          <w:trHeight w:val="1253"/>
        </w:trPr>
        <w:tc>
          <w:tcPr>
            <w:tcW w:w="10105" w:type="dxa"/>
          </w:tcPr>
          <w:p w14:paraId="4E70847D" w14:textId="77777777" w:rsidR="000921E6" w:rsidRPr="00AE473F" w:rsidRDefault="000921E6" w:rsidP="00F35FDA">
            <w:pPr>
              <w:spacing w:after="120" w:line="276" w:lineRule="auto"/>
              <w:rPr>
                <w:rFonts w:ascii="Arial" w:eastAsia="Lustria" w:hAnsi="Arial" w:cs="Arial"/>
                <w:bCs/>
                <w:i/>
                <w:iCs/>
                <w:sz w:val="22"/>
              </w:rPr>
            </w:pPr>
            <w:r w:rsidRPr="00AE473F">
              <w:rPr>
                <w:rFonts w:ascii="Arial" w:eastAsia="Lustria" w:hAnsi="Arial" w:cs="Arial"/>
                <w:bCs/>
                <w:i/>
                <w:iCs/>
                <w:sz w:val="22"/>
              </w:rPr>
              <w:t xml:space="preserve">At </w:t>
            </w:r>
            <w:r>
              <w:rPr>
                <w:rFonts w:ascii="Arial" w:eastAsia="Lustria" w:hAnsi="Arial" w:cs="Arial"/>
                <w:bCs/>
                <w:i/>
                <w:iCs/>
                <w:sz w:val="22"/>
              </w:rPr>
              <w:t>r</w:t>
            </w:r>
            <w:r w:rsidRPr="00AE473F">
              <w:rPr>
                <w:rFonts w:ascii="Arial" w:eastAsia="Lustria" w:hAnsi="Arial" w:cs="Arial"/>
                <w:bCs/>
                <w:i/>
                <w:iCs/>
                <w:sz w:val="22"/>
              </w:rPr>
              <w:t>ecess</w:t>
            </w:r>
          </w:p>
        </w:tc>
      </w:tr>
      <w:tr w:rsidR="000921E6" w14:paraId="4ED67687" w14:textId="77777777" w:rsidTr="00F35FDA">
        <w:trPr>
          <w:trHeight w:val="1253"/>
        </w:trPr>
        <w:tc>
          <w:tcPr>
            <w:tcW w:w="10105" w:type="dxa"/>
          </w:tcPr>
          <w:p w14:paraId="4939F0C4" w14:textId="77777777" w:rsidR="000921E6" w:rsidRPr="000D276D" w:rsidRDefault="000921E6" w:rsidP="00F35FDA">
            <w:pPr>
              <w:spacing w:after="120" w:line="276" w:lineRule="auto"/>
              <w:rPr>
                <w:rFonts w:ascii="Arial" w:eastAsia="Lustria" w:hAnsi="Arial" w:cs="Arial"/>
                <w:bCs/>
                <w:sz w:val="22"/>
              </w:rPr>
            </w:pPr>
            <w:r w:rsidRPr="00AE473F">
              <w:rPr>
                <w:rFonts w:ascii="Arial" w:eastAsia="Lustria" w:hAnsi="Arial" w:cs="Arial"/>
                <w:bCs/>
                <w:i/>
                <w:iCs/>
                <w:sz w:val="22"/>
              </w:rPr>
              <w:t xml:space="preserve">In </w:t>
            </w:r>
            <w:r>
              <w:rPr>
                <w:rFonts w:ascii="Arial" w:eastAsia="Lustria" w:hAnsi="Arial" w:cs="Arial"/>
                <w:bCs/>
                <w:i/>
                <w:iCs/>
                <w:sz w:val="22"/>
              </w:rPr>
              <w:t>p</w:t>
            </w:r>
            <w:r w:rsidRPr="00AE473F">
              <w:rPr>
                <w:rFonts w:ascii="Arial" w:eastAsia="Lustria" w:hAnsi="Arial" w:cs="Arial"/>
                <w:bCs/>
                <w:i/>
                <w:iCs/>
                <w:sz w:val="22"/>
              </w:rPr>
              <w:t xml:space="preserve">hysical </w:t>
            </w:r>
            <w:r>
              <w:rPr>
                <w:rFonts w:ascii="Arial" w:eastAsia="Lustria" w:hAnsi="Arial" w:cs="Arial"/>
                <w:bCs/>
                <w:i/>
                <w:iCs/>
                <w:sz w:val="22"/>
              </w:rPr>
              <w:t>e</w:t>
            </w:r>
            <w:r w:rsidRPr="00AE473F">
              <w:rPr>
                <w:rFonts w:ascii="Arial" w:eastAsia="Lustria" w:hAnsi="Arial" w:cs="Arial"/>
                <w:bCs/>
                <w:i/>
                <w:iCs/>
                <w:sz w:val="22"/>
              </w:rPr>
              <w:t>ducation</w:t>
            </w:r>
          </w:p>
        </w:tc>
      </w:tr>
      <w:tr w:rsidR="000921E6" w14:paraId="277199D5" w14:textId="77777777" w:rsidTr="00F35FDA">
        <w:tc>
          <w:tcPr>
            <w:tcW w:w="10105" w:type="dxa"/>
            <w:shd w:val="clear" w:color="auto" w:fill="E0E0E0"/>
          </w:tcPr>
          <w:p w14:paraId="148E0564" w14:textId="77777777" w:rsidR="000921E6" w:rsidRPr="001218D1" w:rsidRDefault="000921E6" w:rsidP="000921E6">
            <w:pPr>
              <w:spacing w:after="0" w:line="276" w:lineRule="auto"/>
              <w:jc w:val="center"/>
              <w:rPr>
                <w:rFonts w:ascii="Arial" w:eastAsia="Lustria" w:hAnsi="Arial" w:cs="Arial"/>
                <w:b/>
                <w:sz w:val="24"/>
                <w:szCs w:val="24"/>
              </w:rPr>
            </w:pPr>
            <w:r w:rsidRPr="000921E6">
              <w:rPr>
                <w:rFonts w:ascii="Arial" w:eastAsia="Lustria" w:hAnsi="Arial" w:cs="Arial"/>
                <w:b/>
                <w:sz w:val="22"/>
              </w:rPr>
              <w:t>At home</w:t>
            </w:r>
          </w:p>
        </w:tc>
      </w:tr>
      <w:tr w:rsidR="000921E6" w14:paraId="67605358" w14:textId="77777777" w:rsidTr="00F35FDA">
        <w:trPr>
          <w:trHeight w:val="1440"/>
        </w:trPr>
        <w:tc>
          <w:tcPr>
            <w:tcW w:w="10105" w:type="dxa"/>
          </w:tcPr>
          <w:p w14:paraId="4C274550" w14:textId="77777777" w:rsidR="000921E6" w:rsidRDefault="000921E6" w:rsidP="00F35FDA">
            <w:pPr>
              <w:spacing w:after="120" w:line="276" w:lineRule="auto"/>
              <w:rPr>
                <w:rFonts w:ascii="Arial" w:eastAsia="Lustria" w:hAnsi="Arial" w:cs="Arial"/>
                <w:b/>
                <w:sz w:val="22"/>
              </w:rPr>
            </w:pPr>
          </w:p>
          <w:p w14:paraId="199AEC1A" w14:textId="77777777" w:rsidR="000921E6" w:rsidRPr="001218D1" w:rsidRDefault="000921E6" w:rsidP="00F35FDA">
            <w:pPr>
              <w:tabs>
                <w:tab w:val="left" w:pos="3986"/>
              </w:tabs>
              <w:rPr>
                <w:rFonts w:ascii="Arial" w:eastAsia="Lustria" w:hAnsi="Arial" w:cs="Arial"/>
                <w:sz w:val="22"/>
              </w:rPr>
            </w:pPr>
            <w:r>
              <w:rPr>
                <w:rFonts w:ascii="Arial" w:eastAsia="Lustria" w:hAnsi="Arial" w:cs="Arial"/>
                <w:sz w:val="22"/>
              </w:rPr>
              <w:tab/>
            </w:r>
          </w:p>
        </w:tc>
      </w:tr>
      <w:tr w:rsidR="000921E6" w14:paraId="0B76C678" w14:textId="77777777" w:rsidTr="00F35FDA">
        <w:tc>
          <w:tcPr>
            <w:tcW w:w="10105" w:type="dxa"/>
            <w:shd w:val="clear" w:color="auto" w:fill="E0E0E0"/>
          </w:tcPr>
          <w:p w14:paraId="756A561E" w14:textId="77777777" w:rsidR="000921E6" w:rsidRPr="001218D1" w:rsidRDefault="000921E6" w:rsidP="000921E6">
            <w:pPr>
              <w:spacing w:after="0" w:line="276" w:lineRule="auto"/>
              <w:jc w:val="center"/>
              <w:rPr>
                <w:rFonts w:ascii="Arial" w:eastAsia="Lustria" w:hAnsi="Arial" w:cs="Arial"/>
                <w:b/>
                <w:sz w:val="24"/>
                <w:szCs w:val="24"/>
              </w:rPr>
            </w:pPr>
            <w:r w:rsidRPr="000921E6">
              <w:rPr>
                <w:rFonts w:ascii="Arial" w:eastAsia="Lustria" w:hAnsi="Arial" w:cs="Arial"/>
                <w:b/>
                <w:sz w:val="22"/>
              </w:rPr>
              <w:t>In my community (parks, trails, etc.)</w:t>
            </w:r>
          </w:p>
        </w:tc>
      </w:tr>
      <w:tr w:rsidR="000921E6" w14:paraId="7072EC9E" w14:textId="77777777" w:rsidTr="00F35FDA">
        <w:trPr>
          <w:trHeight w:val="1440"/>
        </w:trPr>
        <w:tc>
          <w:tcPr>
            <w:tcW w:w="10105" w:type="dxa"/>
          </w:tcPr>
          <w:p w14:paraId="66A8AFF3" w14:textId="77777777" w:rsidR="000921E6" w:rsidRDefault="000921E6" w:rsidP="00F35FDA">
            <w:pPr>
              <w:tabs>
                <w:tab w:val="left" w:pos="2617"/>
              </w:tabs>
              <w:spacing w:after="120" w:line="276" w:lineRule="auto"/>
              <w:rPr>
                <w:rFonts w:ascii="Arial" w:eastAsia="Lustria" w:hAnsi="Arial" w:cs="Arial"/>
                <w:b/>
                <w:sz w:val="22"/>
              </w:rPr>
            </w:pPr>
            <w:r>
              <w:rPr>
                <w:rFonts w:ascii="Arial" w:eastAsia="Lustria" w:hAnsi="Arial" w:cs="Arial"/>
                <w:b/>
                <w:sz w:val="22"/>
              </w:rPr>
              <w:tab/>
            </w:r>
          </w:p>
        </w:tc>
      </w:tr>
    </w:tbl>
    <w:p w14:paraId="03EC6675" w14:textId="77777777" w:rsidR="000921E6" w:rsidRDefault="000921E6" w:rsidP="000921E6">
      <w:pPr>
        <w:spacing w:after="120" w:line="276" w:lineRule="auto"/>
        <w:rPr>
          <w:rFonts w:ascii="Arial" w:eastAsia="Lustria" w:hAnsi="Arial" w:cs="Arial"/>
          <w:b/>
          <w:sz w:val="22"/>
        </w:rPr>
      </w:pPr>
    </w:p>
    <w:p w14:paraId="1F235020" w14:textId="77777777" w:rsidR="000921E6" w:rsidRDefault="000921E6" w:rsidP="000921E6">
      <w:pPr>
        <w:spacing w:after="120" w:line="276" w:lineRule="auto"/>
        <w:rPr>
          <w:rFonts w:ascii="Arial" w:eastAsia="Lustria" w:hAnsi="Arial" w:cs="Arial"/>
          <w:b/>
          <w:sz w:val="22"/>
        </w:rPr>
      </w:pPr>
      <w:r>
        <w:rPr>
          <w:rFonts w:ascii="Arial" w:eastAsia="Lustria" w:hAnsi="Arial" w:cs="Arial"/>
          <w:b/>
          <w:sz w:val="22"/>
        </w:rPr>
        <w:t>List two reasons why it is important to be physically active.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0"/>
      </w:tblGrid>
      <w:tr w:rsidR="000921E6" w14:paraId="41FADCFC" w14:textId="77777777" w:rsidTr="00F35FDA">
        <w:trPr>
          <w:trHeight w:val="720"/>
        </w:trPr>
        <w:tc>
          <w:tcPr>
            <w:tcW w:w="10070" w:type="dxa"/>
          </w:tcPr>
          <w:p w14:paraId="28C5A941" w14:textId="77777777" w:rsidR="000921E6" w:rsidRDefault="000921E6" w:rsidP="00F35FDA">
            <w:pPr>
              <w:spacing w:after="120" w:line="276" w:lineRule="auto"/>
              <w:rPr>
                <w:rFonts w:ascii="Arial" w:eastAsia="Lustria" w:hAnsi="Arial" w:cs="Arial"/>
                <w:b/>
                <w:sz w:val="22"/>
              </w:rPr>
            </w:pPr>
          </w:p>
        </w:tc>
      </w:tr>
      <w:tr w:rsidR="000921E6" w14:paraId="234CADE0" w14:textId="77777777" w:rsidTr="00F35FDA">
        <w:trPr>
          <w:trHeight w:val="720"/>
        </w:trPr>
        <w:tc>
          <w:tcPr>
            <w:tcW w:w="10070" w:type="dxa"/>
          </w:tcPr>
          <w:p w14:paraId="4FFC7621" w14:textId="77777777" w:rsidR="000921E6" w:rsidRDefault="000921E6" w:rsidP="00F35FDA">
            <w:pPr>
              <w:spacing w:after="120" w:line="276" w:lineRule="auto"/>
              <w:rPr>
                <w:rFonts w:ascii="Arial" w:eastAsia="Lustria" w:hAnsi="Arial" w:cs="Arial"/>
                <w:b/>
                <w:sz w:val="22"/>
              </w:rPr>
            </w:pPr>
          </w:p>
        </w:tc>
      </w:tr>
    </w:tbl>
    <w:p w14:paraId="426DBE6C" w14:textId="7B117310" w:rsidR="000921E6" w:rsidRPr="000921E6" w:rsidRDefault="000921E6" w:rsidP="000921E6">
      <w:pPr>
        <w:pStyle w:val="HELPssubhead"/>
        <w:jc w:val="center"/>
      </w:pPr>
      <w:r>
        <w:rPr>
          <w:noProof/>
        </w:rPr>
        <w:drawing>
          <wp:inline distT="0" distB="0" distL="0" distR="0" wp14:anchorId="61EB4259" wp14:editId="677EB691">
            <wp:extent cx="1777198" cy="442818"/>
            <wp:effectExtent l="0" t="0" r="0" b="0"/>
            <wp:docPr id="1009119933" name="Picture 100911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rompts(1.4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3643" cy="449407"/>
                    </a:xfrm>
                    <a:prstGeom prst="rect">
                      <a:avLst/>
                    </a:prstGeom>
                  </pic:spPr>
                </pic:pic>
              </a:graphicData>
            </a:graphic>
          </wp:inline>
        </w:drawing>
      </w:r>
    </w:p>
    <w:p w14:paraId="072F17B2" w14:textId="77777777" w:rsidR="000921E6" w:rsidRPr="00E967BB" w:rsidRDefault="000921E6" w:rsidP="000921E6">
      <w:pPr>
        <w:spacing w:after="120" w:line="276" w:lineRule="auto"/>
        <w:rPr>
          <w:rFonts w:ascii="Arial" w:eastAsia="Lustria" w:hAnsi="Arial" w:cs="Arial"/>
          <w:b/>
          <w:sz w:val="20"/>
          <w:szCs w:val="20"/>
        </w:rPr>
      </w:pPr>
      <w:r w:rsidRPr="00E967BB">
        <w:rPr>
          <w:rFonts w:ascii="Arial" w:hAnsi="Arial" w:cs="Arial"/>
          <w:b/>
          <w:sz w:val="20"/>
          <w:szCs w:val="20"/>
        </w:rPr>
        <w:lastRenderedPageBreak/>
        <w:t>Attachment 4.2: Toolkit for me.</w:t>
      </w:r>
    </w:p>
    <w:p w14:paraId="34ACAEB4" w14:textId="77777777" w:rsidR="000921E6" w:rsidRDefault="000921E6" w:rsidP="000921E6">
      <w:pPr>
        <w:pStyle w:val="HELPsbodycopy"/>
        <w:spacing w:after="240"/>
        <w:rPr>
          <w:bCs/>
        </w:rPr>
      </w:pPr>
      <w:r>
        <w:rPr>
          <w:bCs/>
        </w:rPr>
        <w:t xml:space="preserve">I can </w:t>
      </w:r>
      <w:r w:rsidRPr="00FB0100">
        <w:rPr>
          <w:b/>
        </w:rPr>
        <w:t>recognize</w:t>
      </w:r>
      <w:r>
        <w:rPr>
          <w:bCs/>
        </w:rPr>
        <w:t xml:space="preserve"> my feelings. Write </w:t>
      </w:r>
      <w:r w:rsidRPr="00621A43">
        <w:rPr>
          <w:u w:val="single"/>
        </w:rPr>
        <w:t>two</w:t>
      </w:r>
      <w:r w:rsidRPr="003B3E78">
        <w:t xml:space="preserve"> </w:t>
      </w:r>
      <w:r>
        <w:rPr>
          <w:bCs/>
        </w:rPr>
        <w:t>feelings words for each color.</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72" w:type="dxa"/>
          <w:left w:w="115" w:type="dxa"/>
          <w:bottom w:w="14" w:type="dxa"/>
          <w:right w:w="115" w:type="dxa"/>
        </w:tblCellMar>
        <w:tblLook w:val="04A0" w:firstRow="1" w:lastRow="0" w:firstColumn="1" w:lastColumn="0" w:noHBand="0" w:noVBand="1"/>
      </w:tblPr>
      <w:tblGrid>
        <w:gridCol w:w="2456"/>
        <w:gridCol w:w="2496"/>
        <w:gridCol w:w="2416"/>
        <w:gridCol w:w="2556"/>
      </w:tblGrid>
      <w:tr w:rsidR="000921E6" w14:paraId="5EDC42DD" w14:textId="77777777" w:rsidTr="00F35FDA">
        <w:trPr>
          <w:trHeight w:val="359"/>
        </w:trPr>
        <w:tc>
          <w:tcPr>
            <w:tcW w:w="2456" w:type="dxa"/>
            <w:tcBorders>
              <w:bottom w:val="single" w:sz="8" w:space="0" w:color="A6A6A6" w:themeColor="background1" w:themeShade="A6"/>
            </w:tcBorders>
            <w:shd w:val="clear" w:color="auto" w:fill="177427"/>
          </w:tcPr>
          <w:p w14:paraId="5FB6FB37" w14:textId="77777777" w:rsidR="000921E6" w:rsidRPr="002C6E8B" w:rsidRDefault="000921E6" w:rsidP="00F35FDA">
            <w:pPr>
              <w:pStyle w:val="HELPsbodycopy"/>
              <w:jc w:val="center"/>
              <w:rPr>
                <w:bCs/>
                <w:noProof/>
                <w:color w:val="FFFFFF" w:themeColor="background1"/>
                <w:sz w:val="24"/>
                <w:szCs w:val="24"/>
              </w:rPr>
            </w:pPr>
            <w:r w:rsidRPr="002C6E8B">
              <w:rPr>
                <w:color w:val="FFFFFF" w:themeColor="background1"/>
                <w:sz w:val="24"/>
                <w:szCs w:val="24"/>
              </w:rPr>
              <w:t>Green</w:t>
            </w:r>
          </w:p>
        </w:tc>
        <w:tc>
          <w:tcPr>
            <w:tcW w:w="2496" w:type="dxa"/>
            <w:tcBorders>
              <w:bottom w:val="single" w:sz="8" w:space="0" w:color="A6A6A6" w:themeColor="background1" w:themeShade="A6"/>
            </w:tcBorders>
            <w:shd w:val="clear" w:color="auto" w:fill="FDCA0E"/>
          </w:tcPr>
          <w:p w14:paraId="09D0664B" w14:textId="77777777" w:rsidR="000921E6" w:rsidRPr="002C6E8B" w:rsidRDefault="000921E6" w:rsidP="00F35FDA">
            <w:pPr>
              <w:pStyle w:val="HELPsbodycopy"/>
              <w:jc w:val="center"/>
              <w:rPr>
                <w:bCs/>
                <w:noProof/>
                <w:sz w:val="24"/>
                <w:szCs w:val="24"/>
              </w:rPr>
            </w:pPr>
            <w:r w:rsidRPr="002C6E8B">
              <w:rPr>
                <w:sz w:val="24"/>
                <w:szCs w:val="24"/>
              </w:rPr>
              <w:t>Yellow</w:t>
            </w:r>
          </w:p>
        </w:tc>
        <w:tc>
          <w:tcPr>
            <w:tcW w:w="2416" w:type="dxa"/>
            <w:tcBorders>
              <w:bottom w:val="single" w:sz="8" w:space="0" w:color="A6A6A6" w:themeColor="background1" w:themeShade="A6"/>
            </w:tcBorders>
            <w:shd w:val="clear" w:color="auto" w:fill="1858AA"/>
          </w:tcPr>
          <w:p w14:paraId="1AF101A6" w14:textId="77777777" w:rsidR="000921E6" w:rsidRPr="002C6E8B" w:rsidRDefault="000921E6" w:rsidP="00F35FDA">
            <w:pPr>
              <w:pStyle w:val="HELPsbodycopy"/>
              <w:jc w:val="center"/>
              <w:rPr>
                <w:bCs/>
                <w:noProof/>
                <w:color w:val="FFFFFF" w:themeColor="background1"/>
                <w:sz w:val="24"/>
                <w:szCs w:val="24"/>
              </w:rPr>
            </w:pPr>
            <w:r w:rsidRPr="002C6E8B">
              <w:rPr>
                <w:color w:val="FFFFFF" w:themeColor="background1"/>
                <w:sz w:val="24"/>
                <w:szCs w:val="24"/>
              </w:rPr>
              <w:t>Blue</w:t>
            </w:r>
          </w:p>
        </w:tc>
        <w:tc>
          <w:tcPr>
            <w:tcW w:w="2556" w:type="dxa"/>
            <w:tcBorders>
              <w:bottom w:val="single" w:sz="8" w:space="0" w:color="A6A6A6" w:themeColor="background1" w:themeShade="A6"/>
            </w:tcBorders>
            <w:shd w:val="clear" w:color="auto" w:fill="D70018"/>
          </w:tcPr>
          <w:p w14:paraId="2AD8EBD6" w14:textId="77777777" w:rsidR="000921E6" w:rsidRPr="002C6E8B" w:rsidRDefault="000921E6" w:rsidP="00F35FDA">
            <w:pPr>
              <w:pStyle w:val="HELPsbodycopy"/>
              <w:jc w:val="center"/>
              <w:rPr>
                <w:bCs/>
                <w:noProof/>
                <w:color w:val="FFFFFF" w:themeColor="background1"/>
                <w:sz w:val="24"/>
                <w:szCs w:val="24"/>
              </w:rPr>
            </w:pPr>
            <w:r w:rsidRPr="002C6E8B">
              <w:rPr>
                <w:color w:val="FFFFFF" w:themeColor="background1"/>
                <w:sz w:val="24"/>
                <w:szCs w:val="24"/>
              </w:rPr>
              <w:t>Red</w:t>
            </w:r>
          </w:p>
        </w:tc>
      </w:tr>
      <w:tr w:rsidR="000921E6" w:rsidRPr="0043470A" w14:paraId="5B338195" w14:textId="77777777" w:rsidTr="00F35FDA">
        <w:trPr>
          <w:trHeight w:val="1307"/>
        </w:trPr>
        <w:tc>
          <w:tcPr>
            <w:tcW w:w="2456" w:type="dxa"/>
            <w:shd w:val="clear" w:color="auto" w:fill="177427"/>
          </w:tcPr>
          <w:p w14:paraId="42FDF51F" w14:textId="77777777" w:rsidR="000921E6" w:rsidRPr="0043470A" w:rsidRDefault="000921E6" w:rsidP="00F35FDA">
            <w:pPr>
              <w:pStyle w:val="HELPsbodycopy"/>
              <w:jc w:val="center"/>
              <w:rPr>
                <w:bCs/>
              </w:rPr>
            </w:pPr>
            <w:r>
              <w:rPr>
                <w:bCs/>
                <w:noProof/>
              </w:rPr>
              <w:drawing>
                <wp:inline distT="0" distB="0" distL="0" distR="0" wp14:anchorId="26896743" wp14:editId="4CA816C7">
                  <wp:extent cx="1062154" cy="1441495"/>
                  <wp:effectExtent l="0" t="0" r="0" b="6350"/>
                  <wp:docPr id="1009119934" name="Picture 100911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2472" cy="1441926"/>
                          </a:xfrm>
                          <a:prstGeom prst="rect">
                            <a:avLst/>
                          </a:prstGeom>
                        </pic:spPr>
                      </pic:pic>
                    </a:graphicData>
                  </a:graphic>
                </wp:inline>
              </w:drawing>
            </w:r>
          </w:p>
        </w:tc>
        <w:tc>
          <w:tcPr>
            <w:tcW w:w="2496" w:type="dxa"/>
            <w:shd w:val="clear" w:color="auto" w:fill="FDCA0E"/>
          </w:tcPr>
          <w:p w14:paraId="23B18220" w14:textId="77777777" w:rsidR="000921E6" w:rsidRPr="0043470A" w:rsidRDefault="000921E6" w:rsidP="00F35FDA">
            <w:pPr>
              <w:pStyle w:val="HELPsbodycopy"/>
              <w:jc w:val="center"/>
              <w:rPr>
                <w:bCs/>
              </w:rPr>
            </w:pPr>
            <w:r>
              <w:rPr>
                <w:bCs/>
                <w:noProof/>
              </w:rPr>
              <w:drawing>
                <wp:inline distT="0" distB="0" distL="0" distR="0" wp14:anchorId="6058155A" wp14:editId="7F006177">
                  <wp:extent cx="1131147" cy="1432653"/>
                  <wp:effectExtent l="0" t="0" r="12065" b="0"/>
                  <wp:docPr id="1009119935" name="Picture 100911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1508" cy="1433110"/>
                          </a:xfrm>
                          <a:prstGeom prst="rect">
                            <a:avLst/>
                          </a:prstGeom>
                        </pic:spPr>
                      </pic:pic>
                    </a:graphicData>
                  </a:graphic>
                </wp:inline>
              </w:drawing>
            </w:r>
          </w:p>
        </w:tc>
        <w:tc>
          <w:tcPr>
            <w:tcW w:w="2416" w:type="dxa"/>
            <w:shd w:val="clear" w:color="auto" w:fill="1858AA"/>
          </w:tcPr>
          <w:p w14:paraId="6BD9D39F" w14:textId="77777777" w:rsidR="000921E6" w:rsidRPr="0043470A" w:rsidRDefault="000921E6" w:rsidP="00F35FDA">
            <w:pPr>
              <w:pStyle w:val="HELPsbodycopy"/>
              <w:jc w:val="center"/>
              <w:rPr>
                <w:bCs/>
              </w:rPr>
            </w:pPr>
            <w:r>
              <w:rPr>
                <w:bCs/>
                <w:noProof/>
              </w:rPr>
              <w:drawing>
                <wp:inline distT="0" distB="0" distL="0" distR="0" wp14:anchorId="371140F2" wp14:editId="3C03F5FB">
                  <wp:extent cx="1055537" cy="1432653"/>
                  <wp:effectExtent l="0" t="0" r="0" b="0"/>
                  <wp:docPr id="1906601032" name="Picture 190660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5935" cy="1433193"/>
                          </a:xfrm>
                          <a:prstGeom prst="rect">
                            <a:avLst/>
                          </a:prstGeom>
                        </pic:spPr>
                      </pic:pic>
                    </a:graphicData>
                  </a:graphic>
                </wp:inline>
              </w:drawing>
            </w:r>
          </w:p>
        </w:tc>
        <w:tc>
          <w:tcPr>
            <w:tcW w:w="2556" w:type="dxa"/>
            <w:shd w:val="clear" w:color="auto" w:fill="D70018"/>
          </w:tcPr>
          <w:p w14:paraId="1E987E57" w14:textId="77777777" w:rsidR="000921E6" w:rsidRPr="0043470A" w:rsidRDefault="000921E6" w:rsidP="00F35FDA">
            <w:pPr>
              <w:pStyle w:val="HELPsbodycopy"/>
              <w:jc w:val="center"/>
              <w:rPr>
                <w:bCs/>
              </w:rPr>
            </w:pPr>
            <w:r>
              <w:rPr>
                <w:bCs/>
                <w:noProof/>
              </w:rPr>
              <w:drawing>
                <wp:inline distT="0" distB="0" distL="0" distR="0" wp14:anchorId="7D7C9968" wp14:editId="67F84F38">
                  <wp:extent cx="1055544" cy="1432653"/>
                  <wp:effectExtent l="0" t="0" r="0" b="0"/>
                  <wp:docPr id="1906601033" name="Picture 19066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5544" cy="1432653"/>
                          </a:xfrm>
                          <a:prstGeom prst="rect">
                            <a:avLst/>
                          </a:prstGeom>
                        </pic:spPr>
                      </pic:pic>
                    </a:graphicData>
                  </a:graphic>
                </wp:inline>
              </w:drawing>
            </w:r>
          </w:p>
        </w:tc>
      </w:tr>
      <w:tr w:rsidR="000921E6" w:rsidRPr="0087610F" w14:paraId="65988151" w14:textId="77777777" w:rsidTr="00F35FDA">
        <w:trPr>
          <w:trHeight w:val="51"/>
        </w:trPr>
        <w:tc>
          <w:tcPr>
            <w:tcW w:w="2456" w:type="dxa"/>
            <w:shd w:val="clear" w:color="auto" w:fill="F3F3F3"/>
          </w:tcPr>
          <w:p w14:paraId="61FF10E3" w14:textId="77777777" w:rsidR="000921E6" w:rsidRPr="0087610F" w:rsidRDefault="000921E6" w:rsidP="00F35FDA">
            <w:pPr>
              <w:pStyle w:val="HELPsbodycopy"/>
            </w:pPr>
            <w:r w:rsidRPr="0087610F">
              <w:t>Two feeling words:</w:t>
            </w:r>
          </w:p>
        </w:tc>
        <w:tc>
          <w:tcPr>
            <w:tcW w:w="2496" w:type="dxa"/>
            <w:shd w:val="clear" w:color="auto" w:fill="F3F3F3"/>
          </w:tcPr>
          <w:p w14:paraId="1137B38D" w14:textId="77777777" w:rsidR="000921E6" w:rsidRPr="0087610F" w:rsidRDefault="000921E6" w:rsidP="00F35FDA">
            <w:pPr>
              <w:pStyle w:val="HELPsbodycopy"/>
            </w:pPr>
            <w:r w:rsidRPr="0087610F">
              <w:t>Two feeling words:</w:t>
            </w:r>
          </w:p>
        </w:tc>
        <w:tc>
          <w:tcPr>
            <w:tcW w:w="2416" w:type="dxa"/>
            <w:shd w:val="clear" w:color="auto" w:fill="F3F3F3"/>
          </w:tcPr>
          <w:p w14:paraId="20EFEEF5" w14:textId="77777777" w:rsidR="000921E6" w:rsidRPr="0087610F" w:rsidRDefault="000921E6" w:rsidP="00F35FDA">
            <w:pPr>
              <w:pStyle w:val="HELPsbodycopy"/>
            </w:pPr>
            <w:r w:rsidRPr="0087610F">
              <w:t>Two feeling words:</w:t>
            </w:r>
          </w:p>
        </w:tc>
        <w:tc>
          <w:tcPr>
            <w:tcW w:w="2556" w:type="dxa"/>
            <w:shd w:val="clear" w:color="auto" w:fill="F3F3F3"/>
          </w:tcPr>
          <w:p w14:paraId="2FAEF277" w14:textId="77777777" w:rsidR="000921E6" w:rsidRPr="0087610F" w:rsidRDefault="000921E6" w:rsidP="00F35FDA">
            <w:pPr>
              <w:pStyle w:val="HELPsbodycopy"/>
            </w:pPr>
            <w:r w:rsidRPr="0087610F">
              <w:t>Two feeling words:</w:t>
            </w:r>
          </w:p>
        </w:tc>
      </w:tr>
      <w:tr w:rsidR="000921E6" w:rsidRPr="0087610F" w14:paraId="71A60953" w14:textId="77777777" w:rsidTr="00F35FDA">
        <w:trPr>
          <w:trHeight w:val="611"/>
        </w:trPr>
        <w:tc>
          <w:tcPr>
            <w:tcW w:w="2456" w:type="dxa"/>
            <w:shd w:val="clear" w:color="auto" w:fill="auto"/>
          </w:tcPr>
          <w:p w14:paraId="26A5E236" w14:textId="77777777" w:rsidR="000921E6" w:rsidRPr="0087610F" w:rsidRDefault="000921E6" w:rsidP="00F35FDA">
            <w:pPr>
              <w:pStyle w:val="HELPsbodycopy"/>
            </w:pPr>
          </w:p>
        </w:tc>
        <w:tc>
          <w:tcPr>
            <w:tcW w:w="2496" w:type="dxa"/>
            <w:shd w:val="clear" w:color="auto" w:fill="auto"/>
          </w:tcPr>
          <w:p w14:paraId="44E3E6AB" w14:textId="77777777" w:rsidR="000921E6" w:rsidRPr="0087610F" w:rsidRDefault="000921E6" w:rsidP="00F35FDA">
            <w:pPr>
              <w:pStyle w:val="HELPsbodycopy"/>
            </w:pPr>
          </w:p>
        </w:tc>
        <w:tc>
          <w:tcPr>
            <w:tcW w:w="2416" w:type="dxa"/>
            <w:shd w:val="clear" w:color="auto" w:fill="auto"/>
          </w:tcPr>
          <w:p w14:paraId="7614F8AC" w14:textId="77777777" w:rsidR="000921E6" w:rsidRPr="0087610F" w:rsidRDefault="000921E6" w:rsidP="00F35FDA">
            <w:pPr>
              <w:pStyle w:val="HELPsbodycopy"/>
            </w:pPr>
          </w:p>
        </w:tc>
        <w:tc>
          <w:tcPr>
            <w:tcW w:w="2556" w:type="dxa"/>
            <w:shd w:val="clear" w:color="auto" w:fill="auto"/>
          </w:tcPr>
          <w:p w14:paraId="1D94D46D" w14:textId="77777777" w:rsidR="000921E6" w:rsidRPr="0087610F" w:rsidRDefault="000921E6" w:rsidP="00F35FDA">
            <w:pPr>
              <w:pStyle w:val="HELPsbodycopy"/>
            </w:pPr>
          </w:p>
        </w:tc>
      </w:tr>
      <w:tr w:rsidR="000921E6" w:rsidRPr="0087610F" w14:paraId="17A0F246" w14:textId="77777777" w:rsidTr="00F35FDA">
        <w:trPr>
          <w:trHeight w:val="611"/>
        </w:trPr>
        <w:tc>
          <w:tcPr>
            <w:tcW w:w="2456" w:type="dxa"/>
            <w:shd w:val="clear" w:color="auto" w:fill="auto"/>
          </w:tcPr>
          <w:p w14:paraId="09C0AA0B" w14:textId="77777777" w:rsidR="000921E6" w:rsidRPr="0087610F" w:rsidRDefault="000921E6" w:rsidP="00F35FDA">
            <w:pPr>
              <w:pStyle w:val="HELPsbodycopy"/>
            </w:pPr>
          </w:p>
        </w:tc>
        <w:tc>
          <w:tcPr>
            <w:tcW w:w="2496" w:type="dxa"/>
            <w:shd w:val="clear" w:color="auto" w:fill="auto"/>
          </w:tcPr>
          <w:p w14:paraId="3F482942" w14:textId="77777777" w:rsidR="000921E6" w:rsidRPr="0087610F" w:rsidRDefault="000921E6" w:rsidP="00F35FDA">
            <w:pPr>
              <w:pStyle w:val="HELPsbodycopy"/>
            </w:pPr>
          </w:p>
        </w:tc>
        <w:tc>
          <w:tcPr>
            <w:tcW w:w="2416" w:type="dxa"/>
            <w:shd w:val="clear" w:color="auto" w:fill="auto"/>
          </w:tcPr>
          <w:p w14:paraId="4E63AAD5" w14:textId="77777777" w:rsidR="000921E6" w:rsidRPr="0087610F" w:rsidRDefault="000921E6" w:rsidP="00F35FDA">
            <w:pPr>
              <w:pStyle w:val="HELPsbodycopy"/>
            </w:pPr>
          </w:p>
        </w:tc>
        <w:tc>
          <w:tcPr>
            <w:tcW w:w="2556" w:type="dxa"/>
            <w:shd w:val="clear" w:color="auto" w:fill="auto"/>
          </w:tcPr>
          <w:p w14:paraId="609D8FC2" w14:textId="77777777" w:rsidR="000921E6" w:rsidRPr="0087610F" w:rsidRDefault="000921E6" w:rsidP="00F35FDA">
            <w:pPr>
              <w:pStyle w:val="HELPsbodycopy"/>
            </w:pPr>
          </w:p>
        </w:tc>
      </w:tr>
    </w:tbl>
    <w:p w14:paraId="147B3762" w14:textId="77777777" w:rsidR="000921E6" w:rsidRDefault="000921E6" w:rsidP="000921E6">
      <w:pPr>
        <w:pStyle w:val="HELPsbodycopy"/>
        <w:rPr>
          <w:bCs/>
        </w:rPr>
      </w:pPr>
      <w:r>
        <w:rPr>
          <w:bCs/>
        </w:rPr>
        <w:br/>
      </w:r>
    </w:p>
    <w:p w14:paraId="560856CF" w14:textId="77777777" w:rsidR="000921E6" w:rsidRDefault="000921E6" w:rsidP="000921E6">
      <w:pPr>
        <w:pStyle w:val="HELPsbodycopy"/>
        <w:rPr>
          <w:bCs/>
        </w:rPr>
      </w:pPr>
      <w:r>
        <w:rPr>
          <w:bCs/>
        </w:rPr>
        <w:t>Choose one feeling word from any color and share how you feel.</w:t>
      </w:r>
    </w:p>
    <w:p w14:paraId="18F7237C" w14:textId="77777777" w:rsidR="000921E6" w:rsidRDefault="000921E6" w:rsidP="000921E6">
      <w:pPr>
        <w:pStyle w:val="HELPsbodycopy"/>
        <w:rPr>
          <w:bCs/>
        </w:rPr>
      </w:pPr>
      <w:r>
        <w:rPr>
          <w:bCs/>
        </w:rPr>
        <w:t>I feel __________ because….</w:t>
      </w:r>
    </w:p>
    <w:p w14:paraId="5C190F2E" w14:textId="77777777" w:rsidR="000921E6" w:rsidRDefault="000921E6" w:rsidP="000921E6">
      <w:pPr>
        <w:pStyle w:val="HELPsbodycopy"/>
      </w:pPr>
    </w:p>
    <w:p w14:paraId="48684E52" w14:textId="77777777" w:rsidR="000921E6" w:rsidRPr="00EA066A" w:rsidRDefault="000921E6" w:rsidP="000921E6">
      <w:pPr>
        <w:pStyle w:val="HELPsbodycopy"/>
      </w:pPr>
    </w:p>
    <w:p w14:paraId="64918E3B" w14:textId="77777777" w:rsidR="000921E6" w:rsidRPr="00EA066A" w:rsidRDefault="000921E6" w:rsidP="000921E6">
      <w:pPr>
        <w:pStyle w:val="HELPsbodycopy"/>
        <w:spacing w:after="240"/>
      </w:pPr>
      <w:r w:rsidRPr="00EA066A">
        <w:t>When I have big feeling, I can…. (Circle your answers)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2517"/>
        <w:gridCol w:w="2518"/>
        <w:gridCol w:w="2517"/>
        <w:gridCol w:w="2518"/>
      </w:tblGrid>
      <w:tr w:rsidR="000921E6" w:rsidRPr="00EA066A" w14:paraId="1FA3AA54" w14:textId="77777777" w:rsidTr="00F35FDA">
        <w:tc>
          <w:tcPr>
            <w:tcW w:w="2517" w:type="dxa"/>
            <w:shd w:val="clear" w:color="auto" w:fill="E0E0E0"/>
          </w:tcPr>
          <w:p w14:paraId="3F0A6399" w14:textId="77777777" w:rsidR="000921E6" w:rsidRPr="00EA066A" w:rsidRDefault="000921E6" w:rsidP="00F35FDA">
            <w:pPr>
              <w:pStyle w:val="HELPsbodycopy"/>
              <w:jc w:val="center"/>
            </w:pPr>
            <w:r w:rsidRPr="00EA066A">
              <w:t>Take a Deep Breath</w:t>
            </w:r>
          </w:p>
        </w:tc>
        <w:tc>
          <w:tcPr>
            <w:tcW w:w="2518" w:type="dxa"/>
            <w:shd w:val="clear" w:color="auto" w:fill="E0E0E0"/>
          </w:tcPr>
          <w:p w14:paraId="0C9BA938" w14:textId="77777777" w:rsidR="000921E6" w:rsidRPr="00EA066A" w:rsidRDefault="000921E6" w:rsidP="00F35FDA">
            <w:pPr>
              <w:pStyle w:val="HELPsbodycopy"/>
              <w:jc w:val="center"/>
            </w:pPr>
            <w:r w:rsidRPr="00EA066A">
              <w:t>Move</w:t>
            </w:r>
          </w:p>
        </w:tc>
        <w:tc>
          <w:tcPr>
            <w:tcW w:w="2517" w:type="dxa"/>
            <w:shd w:val="clear" w:color="auto" w:fill="E0E0E0"/>
          </w:tcPr>
          <w:p w14:paraId="4AB78B81" w14:textId="77777777" w:rsidR="000921E6" w:rsidRPr="00EA066A" w:rsidRDefault="000921E6" w:rsidP="00F35FDA">
            <w:pPr>
              <w:pStyle w:val="HELPsbodycopy"/>
              <w:jc w:val="center"/>
            </w:pPr>
            <w:r w:rsidRPr="00EA066A">
              <w:t>Distract</w:t>
            </w:r>
          </w:p>
        </w:tc>
        <w:tc>
          <w:tcPr>
            <w:tcW w:w="2518" w:type="dxa"/>
            <w:shd w:val="clear" w:color="auto" w:fill="E0E0E0"/>
          </w:tcPr>
          <w:p w14:paraId="7E6FBC9C" w14:textId="77777777" w:rsidR="000921E6" w:rsidRPr="00EA066A" w:rsidRDefault="000921E6" w:rsidP="00F35FDA">
            <w:pPr>
              <w:pStyle w:val="HELPsbodycopy"/>
              <w:jc w:val="center"/>
            </w:pPr>
            <w:r w:rsidRPr="00EA066A">
              <w:t>Ask for help</w:t>
            </w:r>
          </w:p>
        </w:tc>
      </w:tr>
      <w:tr w:rsidR="000921E6" w:rsidRPr="00EA066A" w14:paraId="242374EF" w14:textId="77777777" w:rsidTr="00F35FDA">
        <w:tc>
          <w:tcPr>
            <w:tcW w:w="2517" w:type="dxa"/>
          </w:tcPr>
          <w:p w14:paraId="64CA2384" w14:textId="77777777" w:rsidR="000921E6" w:rsidRPr="00EA066A" w:rsidRDefault="000921E6" w:rsidP="00F35FDA">
            <w:pPr>
              <w:pStyle w:val="HELPsbodycopy"/>
              <w:jc w:val="center"/>
            </w:pPr>
            <w:r>
              <w:rPr>
                <w:noProof/>
              </w:rPr>
              <w:drawing>
                <wp:inline distT="0" distB="0" distL="0" distR="0" wp14:anchorId="5A5CBB3F" wp14:editId="4244E454">
                  <wp:extent cx="854579" cy="1263291"/>
                  <wp:effectExtent l="0" t="0" r="9525" b="6985"/>
                  <wp:docPr id="857469085" name="Picture 85746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123" cy="1264095"/>
                          </a:xfrm>
                          <a:prstGeom prst="rect">
                            <a:avLst/>
                          </a:prstGeom>
                        </pic:spPr>
                      </pic:pic>
                    </a:graphicData>
                  </a:graphic>
                </wp:inline>
              </w:drawing>
            </w:r>
          </w:p>
        </w:tc>
        <w:tc>
          <w:tcPr>
            <w:tcW w:w="2518" w:type="dxa"/>
          </w:tcPr>
          <w:p w14:paraId="39C17856" w14:textId="77777777" w:rsidR="000921E6" w:rsidRPr="00EA066A" w:rsidRDefault="000921E6" w:rsidP="00F35FDA">
            <w:pPr>
              <w:pStyle w:val="HELPsbodycopy"/>
              <w:jc w:val="center"/>
            </w:pPr>
            <w:r>
              <w:rPr>
                <w:noProof/>
              </w:rPr>
              <w:drawing>
                <wp:inline distT="0" distB="0" distL="0" distR="0" wp14:anchorId="2F4C440C" wp14:editId="0C29FFBE">
                  <wp:extent cx="1239140" cy="1276633"/>
                  <wp:effectExtent l="0" t="0" r="5715" b="0"/>
                  <wp:docPr id="857469086" name="Picture 85746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9515" cy="1277019"/>
                          </a:xfrm>
                          <a:prstGeom prst="rect">
                            <a:avLst/>
                          </a:prstGeom>
                        </pic:spPr>
                      </pic:pic>
                    </a:graphicData>
                  </a:graphic>
                </wp:inline>
              </w:drawing>
            </w:r>
          </w:p>
        </w:tc>
        <w:tc>
          <w:tcPr>
            <w:tcW w:w="2517" w:type="dxa"/>
          </w:tcPr>
          <w:p w14:paraId="4E325EF9" w14:textId="77777777" w:rsidR="000921E6" w:rsidRPr="00EA066A" w:rsidRDefault="000921E6" w:rsidP="00F35FDA">
            <w:pPr>
              <w:pStyle w:val="HELPsbodycopy"/>
              <w:jc w:val="center"/>
            </w:pPr>
            <w:r>
              <w:rPr>
                <w:noProof/>
              </w:rPr>
              <w:drawing>
                <wp:inline distT="0" distB="0" distL="0" distR="0" wp14:anchorId="444EFFAE" wp14:editId="742A0C62">
                  <wp:extent cx="1091756" cy="1237324"/>
                  <wp:effectExtent l="0" t="0" r="635" b="7620"/>
                  <wp:docPr id="857469087" name="Picture 85746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_ROB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443" cy="1238103"/>
                          </a:xfrm>
                          <a:prstGeom prst="rect">
                            <a:avLst/>
                          </a:prstGeom>
                        </pic:spPr>
                      </pic:pic>
                    </a:graphicData>
                  </a:graphic>
                </wp:inline>
              </w:drawing>
            </w:r>
          </w:p>
        </w:tc>
        <w:tc>
          <w:tcPr>
            <w:tcW w:w="2518" w:type="dxa"/>
          </w:tcPr>
          <w:p w14:paraId="7D72473A" w14:textId="77777777" w:rsidR="000921E6" w:rsidRPr="00EA066A" w:rsidRDefault="000921E6" w:rsidP="00F35FDA">
            <w:pPr>
              <w:pStyle w:val="HELPsbodycopy"/>
              <w:jc w:val="center"/>
            </w:pPr>
            <w:r>
              <w:rPr>
                <w:noProof/>
              </w:rPr>
              <w:drawing>
                <wp:inline distT="0" distB="0" distL="0" distR="0" wp14:anchorId="75146F9B" wp14:editId="2A1B4B72">
                  <wp:extent cx="1346457" cy="1237324"/>
                  <wp:effectExtent l="0" t="0" r="0" b="7620"/>
                  <wp:docPr id="82484352" name="Picture 8248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7150" cy="1237961"/>
                          </a:xfrm>
                          <a:prstGeom prst="rect">
                            <a:avLst/>
                          </a:prstGeom>
                        </pic:spPr>
                      </pic:pic>
                    </a:graphicData>
                  </a:graphic>
                </wp:inline>
              </w:drawing>
            </w:r>
          </w:p>
        </w:tc>
      </w:tr>
    </w:tbl>
    <w:p w14:paraId="7F49A7D9" w14:textId="77777777" w:rsidR="000921E6" w:rsidRPr="00EA066A" w:rsidRDefault="000921E6" w:rsidP="000921E6">
      <w:pPr>
        <w:pStyle w:val="HELPsbodycopy"/>
      </w:pPr>
    </w:p>
    <w:p w14:paraId="47B9246C" w14:textId="442CFD25" w:rsidR="000921E6" w:rsidRPr="00EA066A" w:rsidRDefault="000921E6" w:rsidP="000921E6">
      <w:pPr>
        <w:spacing w:after="120" w:line="276" w:lineRule="auto"/>
      </w:pPr>
      <w:r w:rsidRPr="00EA066A">
        <w:t xml:space="preserve">Draw or write the name of a trusted adult </w:t>
      </w:r>
      <w:r w:rsidR="00FB0100">
        <w:t xml:space="preserve">to </w:t>
      </w:r>
      <w:r w:rsidR="00FB0100" w:rsidRPr="00FB0100">
        <w:rPr>
          <w:b/>
          <w:bCs/>
        </w:rPr>
        <w:t>reach out</w:t>
      </w:r>
      <w:r w:rsidR="00FB0100">
        <w:t xml:space="preserve"> to for </w:t>
      </w:r>
      <w:r w:rsidRPr="00EA066A">
        <w:t>help.</w:t>
      </w:r>
    </w:p>
    <w:p w14:paraId="24B70EFD" w14:textId="77777777" w:rsidR="000921E6" w:rsidRPr="00EA066A" w:rsidRDefault="000921E6" w:rsidP="000921E6">
      <w:pPr>
        <w:pStyle w:val="HELPsbodycopy"/>
      </w:pPr>
    </w:p>
    <w:p w14:paraId="1DC6CBE4" w14:textId="77777777" w:rsidR="000921E6" w:rsidRPr="00EA066A" w:rsidRDefault="000921E6" w:rsidP="000921E6">
      <w:pPr>
        <w:pStyle w:val="HELPsbodycopy"/>
      </w:pPr>
    </w:p>
    <w:p w14:paraId="6E88A458" w14:textId="77777777" w:rsidR="000921E6" w:rsidRPr="00EA066A" w:rsidRDefault="000921E6" w:rsidP="000921E6">
      <w:pPr>
        <w:pStyle w:val="HELPsbodycopy"/>
      </w:pPr>
    </w:p>
    <w:p w14:paraId="64F63210" w14:textId="77777777" w:rsidR="000921E6" w:rsidRPr="00715E2E" w:rsidRDefault="000921E6" w:rsidP="000921E6">
      <w:pPr>
        <w:pStyle w:val="HELPssubhead"/>
        <w:spacing w:after="240"/>
        <w:contextualSpacing/>
      </w:pPr>
      <w:r w:rsidRPr="000555F1">
        <w:lastRenderedPageBreak/>
        <w:t xml:space="preserve">Attachment </w:t>
      </w:r>
      <w:r>
        <w:t>4.3</w:t>
      </w:r>
      <w:r w:rsidRPr="000555F1">
        <w:t xml:space="preserve">: </w:t>
      </w:r>
      <w:r>
        <w:t>Resources Fortune Teller</w:t>
      </w:r>
      <w:r w:rsidRPr="000555F1">
        <w:t xml:space="preserve"> </w:t>
      </w:r>
    </w:p>
    <w:p w14:paraId="53EB6F6C" w14:textId="77777777" w:rsidR="000921E6" w:rsidRDefault="000921E6" w:rsidP="000921E6">
      <w:pPr>
        <w:pStyle w:val="HELPsbodycopy"/>
        <w:spacing w:after="240"/>
      </w:pPr>
      <w:r w:rsidRPr="000555F1">
        <w:t>Directions:</w:t>
      </w:r>
      <w:r>
        <w:t xml:space="preserve"> </w:t>
      </w:r>
    </w:p>
    <w:p w14:paraId="0A1E5363" w14:textId="77777777" w:rsidR="000921E6" w:rsidRPr="00EF595B" w:rsidRDefault="000921E6" w:rsidP="000921E6">
      <w:pPr>
        <w:pStyle w:val="HELPsbodycopy"/>
        <w:spacing w:after="240"/>
        <w:rPr>
          <w:bCs/>
          <w:i/>
        </w:rPr>
      </w:pPr>
      <w:r w:rsidRPr="00EF595B">
        <w:rPr>
          <w:bCs/>
          <w:i/>
        </w:rPr>
        <w:t>Answer these questions</w:t>
      </w:r>
      <w:r>
        <w:rPr>
          <w:bCs/>
          <w:i/>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5"/>
        <w:gridCol w:w="9355"/>
      </w:tblGrid>
      <w:tr w:rsidR="000921E6" w:rsidRPr="00E75AF8" w14:paraId="09C88874" w14:textId="77777777" w:rsidTr="00F35FDA">
        <w:tc>
          <w:tcPr>
            <w:tcW w:w="715" w:type="dxa"/>
            <w:shd w:val="clear" w:color="auto" w:fill="F3F3F3"/>
            <w:vAlign w:val="center"/>
          </w:tcPr>
          <w:p w14:paraId="4871A593" w14:textId="77777777" w:rsidR="000921E6" w:rsidRPr="00E75AF8" w:rsidRDefault="000921E6" w:rsidP="00F35FDA">
            <w:pPr>
              <w:pStyle w:val="HELPsbodycopy"/>
              <w:spacing w:before="120" w:after="120"/>
              <w:rPr>
                <w:bCs/>
              </w:rPr>
            </w:pPr>
            <w:r w:rsidRPr="00E75AF8">
              <w:rPr>
                <w:bCs/>
              </w:rPr>
              <w:t>1</w:t>
            </w:r>
          </w:p>
        </w:tc>
        <w:tc>
          <w:tcPr>
            <w:tcW w:w="9355" w:type="dxa"/>
            <w:vAlign w:val="center"/>
          </w:tcPr>
          <w:p w14:paraId="4AE9E379" w14:textId="77777777" w:rsidR="000921E6" w:rsidRPr="00E75AF8" w:rsidRDefault="000921E6" w:rsidP="00F35FDA">
            <w:pPr>
              <w:pStyle w:val="HELPsbodycopy"/>
              <w:spacing w:before="240" w:after="240"/>
              <w:rPr>
                <w:bCs/>
              </w:rPr>
            </w:pPr>
            <w:r>
              <w:rPr>
                <w:bCs/>
              </w:rPr>
              <w:t>Trusted adult at home – Write or draw a trusted adult</w:t>
            </w:r>
          </w:p>
        </w:tc>
      </w:tr>
      <w:tr w:rsidR="000921E6" w:rsidRPr="00E75AF8" w14:paraId="08116430" w14:textId="77777777" w:rsidTr="00F35FDA">
        <w:tc>
          <w:tcPr>
            <w:tcW w:w="715" w:type="dxa"/>
            <w:shd w:val="clear" w:color="auto" w:fill="F3F3F3"/>
            <w:vAlign w:val="center"/>
          </w:tcPr>
          <w:p w14:paraId="6D278867" w14:textId="77777777" w:rsidR="000921E6" w:rsidRPr="00E75AF8" w:rsidRDefault="000921E6" w:rsidP="00F35FDA">
            <w:pPr>
              <w:pStyle w:val="HELPsbodycopy"/>
              <w:spacing w:before="120" w:after="120"/>
              <w:rPr>
                <w:bCs/>
              </w:rPr>
            </w:pPr>
            <w:r w:rsidRPr="00E75AF8">
              <w:rPr>
                <w:bCs/>
              </w:rPr>
              <w:t>2</w:t>
            </w:r>
          </w:p>
        </w:tc>
        <w:tc>
          <w:tcPr>
            <w:tcW w:w="9355" w:type="dxa"/>
            <w:vAlign w:val="center"/>
          </w:tcPr>
          <w:p w14:paraId="20A8D573" w14:textId="77777777" w:rsidR="000921E6" w:rsidRPr="00E75AF8" w:rsidRDefault="000921E6" w:rsidP="00F35FDA">
            <w:pPr>
              <w:pStyle w:val="HELPsbodycopy"/>
              <w:spacing w:before="240" w:after="240"/>
              <w:rPr>
                <w:bCs/>
              </w:rPr>
            </w:pPr>
            <w:r>
              <w:rPr>
                <w:bCs/>
              </w:rPr>
              <w:t>Trusted adult at school – Write or draw a trusted adult</w:t>
            </w:r>
          </w:p>
        </w:tc>
      </w:tr>
      <w:tr w:rsidR="000921E6" w:rsidRPr="00E75AF8" w14:paraId="2414EACF" w14:textId="77777777" w:rsidTr="00F35FDA">
        <w:tc>
          <w:tcPr>
            <w:tcW w:w="715" w:type="dxa"/>
            <w:shd w:val="clear" w:color="auto" w:fill="F3F3F3"/>
            <w:vAlign w:val="center"/>
          </w:tcPr>
          <w:p w14:paraId="1E3D3CE3" w14:textId="77777777" w:rsidR="000921E6" w:rsidRPr="00E75AF8" w:rsidRDefault="000921E6" w:rsidP="00F35FDA">
            <w:pPr>
              <w:pStyle w:val="HELPsbodycopy"/>
              <w:spacing w:before="120" w:after="120"/>
              <w:rPr>
                <w:bCs/>
              </w:rPr>
            </w:pPr>
            <w:r w:rsidRPr="00E75AF8">
              <w:rPr>
                <w:bCs/>
              </w:rPr>
              <w:t>3</w:t>
            </w:r>
          </w:p>
        </w:tc>
        <w:tc>
          <w:tcPr>
            <w:tcW w:w="9355" w:type="dxa"/>
            <w:vAlign w:val="center"/>
          </w:tcPr>
          <w:p w14:paraId="2E5593D4" w14:textId="77777777" w:rsidR="000921E6" w:rsidRPr="00E75AF8" w:rsidRDefault="000921E6" w:rsidP="00F35FDA">
            <w:pPr>
              <w:pStyle w:val="HELPsbodycopy"/>
              <w:spacing w:before="240" w:after="240"/>
              <w:rPr>
                <w:bCs/>
              </w:rPr>
            </w:pPr>
            <w:r>
              <w:rPr>
                <w:bCs/>
              </w:rPr>
              <w:t>Stay calm – Write or draw a calming activity</w:t>
            </w:r>
          </w:p>
        </w:tc>
      </w:tr>
      <w:tr w:rsidR="000921E6" w:rsidRPr="00E75AF8" w14:paraId="680D57AD" w14:textId="77777777" w:rsidTr="00F35FDA">
        <w:tc>
          <w:tcPr>
            <w:tcW w:w="715" w:type="dxa"/>
            <w:shd w:val="clear" w:color="auto" w:fill="F3F3F3"/>
            <w:vAlign w:val="center"/>
          </w:tcPr>
          <w:p w14:paraId="5180C2EB" w14:textId="77777777" w:rsidR="000921E6" w:rsidRPr="00E75AF8" w:rsidRDefault="000921E6" w:rsidP="00F35FDA">
            <w:pPr>
              <w:pStyle w:val="HELPsbodycopy"/>
              <w:spacing w:before="120" w:after="120"/>
              <w:rPr>
                <w:bCs/>
              </w:rPr>
            </w:pPr>
            <w:r w:rsidRPr="00E75AF8">
              <w:rPr>
                <w:bCs/>
              </w:rPr>
              <w:t>4</w:t>
            </w:r>
          </w:p>
        </w:tc>
        <w:tc>
          <w:tcPr>
            <w:tcW w:w="9355" w:type="dxa"/>
            <w:vAlign w:val="center"/>
          </w:tcPr>
          <w:p w14:paraId="53C2824B" w14:textId="77777777" w:rsidR="000921E6" w:rsidRPr="00E75AF8" w:rsidRDefault="000921E6" w:rsidP="00F35FDA">
            <w:pPr>
              <w:pStyle w:val="HELPsbodycopy"/>
              <w:spacing w:before="240" w:after="240"/>
              <w:rPr>
                <w:bCs/>
              </w:rPr>
            </w:pPr>
            <w:r>
              <w:rPr>
                <w:bCs/>
              </w:rPr>
              <w:t>Be positive – Write a positive thought</w:t>
            </w:r>
          </w:p>
        </w:tc>
      </w:tr>
      <w:tr w:rsidR="000921E6" w:rsidRPr="00E75AF8" w14:paraId="452692E0" w14:textId="77777777" w:rsidTr="00F35FDA">
        <w:tc>
          <w:tcPr>
            <w:tcW w:w="715" w:type="dxa"/>
            <w:shd w:val="clear" w:color="auto" w:fill="F3F3F3"/>
            <w:vAlign w:val="center"/>
          </w:tcPr>
          <w:p w14:paraId="62E97F48" w14:textId="77777777" w:rsidR="000921E6" w:rsidRPr="00E75AF8" w:rsidRDefault="000921E6" w:rsidP="00F35FDA">
            <w:pPr>
              <w:pStyle w:val="HELPsbodycopy"/>
              <w:spacing w:before="120" w:after="120"/>
              <w:rPr>
                <w:bCs/>
              </w:rPr>
            </w:pPr>
            <w:r w:rsidRPr="00E75AF8">
              <w:rPr>
                <w:bCs/>
              </w:rPr>
              <w:t>5</w:t>
            </w:r>
          </w:p>
        </w:tc>
        <w:tc>
          <w:tcPr>
            <w:tcW w:w="9355" w:type="dxa"/>
            <w:vAlign w:val="center"/>
          </w:tcPr>
          <w:p w14:paraId="32C4DB87" w14:textId="77777777" w:rsidR="000921E6" w:rsidRPr="00E75AF8" w:rsidRDefault="000921E6" w:rsidP="00F35FDA">
            <w:pPr>
              <w:pStyle w:val="HELPsbodycopy"/>
              <w:spacing w:before="240" w:after="240"/>
              <w:rPr>
                <w:bCs/>
              </w:rPr>
            </w:pPr>
            <w:r>
              <w:rPr>
                <w:bCs/>
              </w:rPr>
              <w:t>Distraction – Write or draw an activity</w:t>
            </w:r>
          </w:p>
        </w:tc>
      </w:tr>
      <w:tr w:rsidR="000921E6" w:rsidRPr="00E75AF8" w14:paraId="1E91E0FD" w14:textId="77777777" w:rsidTr="00F35FDA">
        <w:tc>
          <w:tcPr>
            <w:tcW w:w="715" w:type="dxa"/>
            <w:shd w:val="clear" w:color="auto" w:fill="F3F3F3"/>
            <w:vAlign w:val="center"/>
          </w:tcPr>
          <w:p w14:paraId="73DD6421" w14:textId="77777777" w:rsidR="000921E6" w:rsidRPr="00E75AF8" w:rsidRDefault="000921E6" w:rsidP="00F35FDA">
            <w:pPr>
              <w:pStyle w:val="HELPsbodycopy"/>
              <w:spacing w:before="120" w:after="120"/>
              <w:rPr>
                <w:bCs/>
              </w:rPr>
            </w:pPr>
            <w:r w:rsidRPr="00E75AF8">
              <w:rPr>
                <w:bCs/>
              </w:rPr>
              <w:t>6</w:t>
            </w:r>
          </w:p>
        </w:tc>
        <w:tc>
          <w:tcPr>
            <w:tcW w:w="9355" w:type="dxa"/>
            <w:vAlign w:val="center"/>
          </w:tcPr>
          <w:p w14:paraId="0F572E24" w14:textId="77777777" w:rsidR="000921E6" w:rsidRPr="00E75AF8" w:rsidRDefault="000921E6" w:rsidP="00F35FDA">
            <w:pPr>
              <w:pStyle w:val="HELPsbodycopy"/>
              <w:spacing w:before="240" w:after="240"/>
              <w:rPr>
                <w:bCs/>
              </w:rPr>
            </w:pPr>
            <w:r>
              <w:rPr>
                <w:bCs/>
              </w:rPr>
              <w:t xml:space="preserve">Move – Write or draw a movement </w:t>
            </w:r>
          </w:p>
        </w:tc>
      </w:tr>
      <w:tr w:rsidR="000921E6" w:rsidRPr="00E75AF8" w14:paraId="6AC44640" w14:textId="77777777" w:rsidTr="00F35FDA">
        <w:tc>
          <w:tcPr>
            <w:tcW w:w="715" w:type="dxa"/>
            <w:shd w:val="clear" w:color="auto" w:fill="F3F3F3"/>
            <w:vAlign w:val="center"/>
          </w:tcPr>
          <w:p w14:paraId="5D710F71" w14:textId="77777777" w:rsidR="000921E6" w:rsidRPr="00E75AF8" w:rsidRDefault="000921E6" w:rsidP="00F35FDA">
            <w:pPr>
              <w:pStyle w:val="HELPsbodycopy"/>
              <w:spacing w:before="120" w:after="120"/>
              <w:rPr>
                <w:bCs/>
              </w:rPr>
            </w:pPr>
            <w:r w:rsidRPr="00E75AF8">
              <w:rPr>
                <w:bCs/>
              </w:rPr>
              <w:t>7</w:t>
            </w:r>
          </w:p>
        </w:tc>
        <w:tc>
          <w:tcPr>
            <w:tcW w:w="9355" w:type="dxa"/>
            <w:vAlign w:val="center"/>
          </w:tcPr>
          <w:p w14:paraId="556A5178" w14:textId="77777777" w:rsidR="000921E6" w:rsidRPr="00E75AF8" w:rsidRDefault="000921E6" w:rsidP="00F35FDA">
            <w:pPr>
              <w:pStyle w:val="HELPsbodycopy"/>
              <w:spacing w:before="240" w:after="240"/>
              <w:rPr>
                <w:bCs/>
              </w:rPr>
            </w:pPr>
            <w:r>
              <w:rPr>
                <w:bCs/>
              </w:rPr>
              <w:t>Move – Write or draw a movement</w:t>
            </w:r>
          </w:p>
        </w:tc>
      </w:tr>
      <w:tr w:rsidR="000921E6" w:rsidRPr="00E75AF8" w14:paraId="5D9D19FA" w14:textId="77777777" w:rsidTr="00F35FDA">
        <w:tc>
          <w:tcPr>
            <w:tcW w:w="715" w:type="dxa"/>
            <w:shd w:val="clear" w:color="auto" w:fill="F3F3F3"/>
            <w:vAlign w:val="center"/>
          </w:tcPr>
          <w:p w14:paraId="06C80767" w14:textId="77777777" w:rsidR="000921E6" w:rsidRPr="00E75AF8" w:rsidRDefault="000921E6" w:rsidP="00F35FDA">
            <w:pPr>
              <w:pStyle w:val="HELPsbodycopy"/>
              <w:spacing w:before="120" w:after="120"/>
              <w:rPr>
                <w:bCs/>
              </w:rPr>
            </w:pPr>
            <w:r w:rsidRPr="00E75AF8">
              <w:rPr>
                <w:bCs/>
              </w:rPr>
              <w:t>8</w:t>
            </w:r>
          </w:p>
        </w:tc>
        <w:tc>
          <w:tcPr>
            <w:tcW w:w="9355" w:type="dxa"/>
            <w:vAlign w:val="center"/>
          </w:tcPr>
          <w:p w14:paraId="42D0C186" w14:textId="77777777" w:rsidR="000921E6" w:rsidRPr="00E75AF8" w:rsidRDefault="000921E6" w:rsidP="00F35FDA">
            <w:pPr>
              <w:pStyle w:val="HELPsbodycopy"/>
              <w:spacing w:before="240" w:after="240"/>
              <w:rPr>
                <w:bCs/>
              </w:rPr>
            </w:pPr>
            <w:r>
              <w:rPr>
                <w:bCs/>
              </w:rPr>
              <w:t>Your Choice – Write or draw another way to think and act in a healthy way</w:t>
            </w:r>
          </w:p>
        </w:tc>
      </w:tr>
    </w:tbl>
    <w:p w14:paraId="6EFA8607" w14:textId="77777777" w:rsidR="000921E6" w:rsidRDefault="000921E6" w:rsidP="000921E6">
      <w:pPr>
        <w:pStyle w:val="HELPsbodycopy"/>
      </w:pPr>
    </w:p>
    <w:p w14:paraId="1BF49E33" w14:textId="77777777" w:rsidR="000921E6" w:rsidRPr="00715E2E" w:rsidRDefault="000921E6" w:rsidP="000921E6">
      <w:pPr>
        <w:pStyle w:val="HELPsbodycopy"/>
        <w:spacing w:after="240"/>
        <w:rPr>
          <w:b/>
          <w:bCs/>
        </w:rPr>
      </w:pPr>
      <w:r w:rsidRPr="00715E2E">
        <w:rPr>
          <w:b/>
          <w:bCs/>
        </w:rPr>
        <w:t>How to create a fortune teller</w:t>
      </w:r>
      <w:r>
        <w:rPr>
          <w:b/>
          <w:bCs/>
        </w:rPr>
        <w:t>.</w:t>
      </w:r>
    </w:p>
    <w:p w14:paraId="1265D456" w14:textId="77777777" w:rsidR="000921E6" w:rsidRPr="00715E2E" w:rsidRDefault="000921E6" w:rsidP="000921E6">
      <w:pPr>
        <w:pStyle w:val="HELPsbodycopy"/>
        <w:numPr>
          <w:ilvl w:val="0"/>
          <w:numId w:val="44"/>
        </w:numPr>
        <w:spacing w:after="240"/>
      </w:pPr>
      <w:r w:rsidRPr="00715E2E">
        <w:t>Fold each corner toward the center so the robots are in the center are up. Turn it over and fold each corner to the center again.</w:t>
      </w:r>
    </w:p>
    <w:p w14:paraId="678F977E" w14:textId="77777777" w:rsidR="000921E6" w:rsidRPr="00715E2E" w:rsidRDefault="000921E6" w:rsidP="000921E6">
      <w:pPr>
        <w:pStyle w:val="HELPsbodycopy"/>
        <w:numPr>
          <w:ilvl w:val="0"/>
          <w:numId w:val="44"/>
        </w:numPr>
        <w:spacing w:after="240"/>
      </w:pPr>
      <w:r w:rsidRPr="00715E2E">
        <w:t xml:space="preserve">Fold the square in half so you can see the numbers. </w:t>
      </w:r>
    </w:p>
    <w:p w14:paraId="0AB3BC15" w14:textId="77777777" w:rsidR="000921E6" w:rsidRPr="00715E2E" w:rsidRDefault="000921E6" w:rsidP="000921E6">
      <w:pPr>
        <w:pStyle w:val="HELPsbodycopy"/>
        <w:numPr>
          <w:ilvl w:val="0"/>
          <w:numId w:val="44"/>
        </w:numPr>
        <w:spacing w:after="240"/>
      </w:pPr>
      <w:r w:rsidRPr="00715E2E">
        <w:t>Hold your feelings catcher with your thumb and finger so the numbers show.</w:t>
      </w:r>
    </w:p>
    <w:p w14:paraId="2C43160C" w14:textId="77777777" w:rsidR="000921E6" w:rsidRPr="00715E2E" w:rsidRDefault="000921E6" w:rsidP="000921E6">
      <w:pPr>
        <w:pStyle w:val="HELPsbodycopy"/>
        <w:numPr>
          <w:ilvl w:val="0"/>
          <w:numId w:val="44"/>
        </w:numPr>
        <w:spacing w:after="240"/>
      </w:pPr>
      <w:r w:rsidRPr="00715E2E">
        <w:t xml:space="preserve">Pick a number or have a friend pick a number. Use your catcher to practice sharing a feeling and a resource you can use. </w:t>
      </w:r>
    </w:p>
    <w:p w14:paraId="24B1887A" w14:textId="77777777" w:rsidR="000921E6" w:rsidRDefault="000921E6" w:rsidP="000921E6">
      <w:pPr>
        <w:spacing w:after="120" w:line="276" w:lineRule="auto"/>
        <w:rPr>
          <w:rFonts w:ascii="Arial" w:eastAsia="Lustria" w:hAnsi="Arial" w:cs="Arial"/>
          <w:b/>
          <w:noProof/>
          <w:sz w:val="22"/>
        </w:rPr>
      </w:pPr>
    </w:p>
    <w:p w14:paraId="49CD7A0D" w14:textId="77777777" w:rsidR="000921E6" w:rsidRDefault="000921E6" w:rsidP="000921E6">
      <w:pPr>
        <w:spacing w:after="120" w:line="276" w:lineRule="auto"/>
        <w:rPr>
          <w:rFonts w:ascii="Arial" w:eastAsia="Lustria" w:hAnsi="Arial" w:cs="Arial"/>
          <w:b/>
          <w:sz w:val="22"/>
        </w:rPr>
      </w:pPr>
    </w:p>
    <w:p w14:paraId="6AD0145F" w14:textId="77777777" w:rsidR="000921E6" w:rsidRDefault="000921E6" w:rsidP="000921E6">
      <w:pPr>
        <w:spacing w:after="120" w:line="276" w:lineRule="auto"/>
        <w:rPr>
          <w:rFonts w:ascii="Arial" w:eastAsia="Lustria" w:hAnsi="Arial" w:cs="Arial"/>
          <w:b/>
          <w:sz w:val="22"/>
        </w:rPr>
      </w:pPr>
    </w:p>
    <w:p w14:paraId="4BAA5D93" w14:textId="77777777" w:rsidR="000921E6" w:rsidRPr="00D34685" w:rsidRDefault="000921E6" w:rsidP="000921E6">
      <w:pPr>
        <w:spacing w:after="120" w:line="276" w:lineRule="auto"/>
        <w:rPr>
          <w:rFonts w:ascii="Arial" w:eastAsia="Lustria" w:hAnsi="Arial" w:cs="Arial"/>
          <w:b/>
          <w:sz w:val="22"/>
        </w:rPr>
      </w:pPr>
      <w:r>
        <w:rPr>
          <w:rFonts w:ascii="Arial" w:eastAsia="Lustria" w:hAnsi="Arial" w:cs="Arial"/>
          <w:b/>
          <w:sz w:val="22"/>
        </w:rPr>
        <w:br w:type="page"/>
      </w:r>
    </w:p>
    <w:p w14:paraId="61D49ACE" w14:textId="77777777" w:rsidR="000921E6" w:rsidRDefault="000921E6" w:rsidP="000921E6">
      <w:pPr>
        <w:pStyle w:val="HELPssubhead"/>
      </w:pPr>
    </w:p>
    <w:p w14:paraId="3443B8D6" w14:textId="77777777" w:rsidR="000921E6" w:rsidRDefault="000921E6" w:rsidP="000921E6">
      <w:pPr>
        <w:pStyle w:val="HELPssubhead"/>
      </w:pPr>
    </w:p>
    <w:p w14:paraId="2516C814" w14:textId="77777777" w:rsidR="000921E6" w:rsidRDefault="000921E6" w:rsidP="000921E6">
      <w:pPr>
        <w:pStyle w:val="HELPssubhead"/>
      </w:pPr>
      <w:r>
        <w:rPr>
          <w:b w:val="0"/>
          <w:noProof/>
          <w:sz w:val="22"/>
        </w:rPr>
        <w:drawing>
          <wp:inline distT="0" distB="0" distL="0" distR="0" wp14:anchorId="2BF7CB5C" wp14:editId="5DEEB825">
            <wp:extent cx="6400800" cy="6400800"/>
            <wp:effectExtent l="0" t="0" r="0" b="0"/>
            <wp:docPr id="82484365" name="Picture 8248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uneTeller_BIGG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7606750A" w14:textId="77777777" w:rsidR="000921E6" w:rsidRDefault="000921E6" w:rsidP="000921E6">
      <w:pPr>
        <w:pStyle w:val="HELPssubhead"/>
      </w:pPr>
    </w:p>
    <w:p w14:paraId="70C4EF4D" w14:textId="77777777" w:rsidR="000921E6" w:rsidRDefault="000921E6" w:rsidP="000921E6">
      <w:pPr>
        <w:pStyle w:val="HELPssubhead"/>
      </w:pPr>
    </w:p>
    <w:p w14:paraId="4E1D41C0" w14:textId="77777777" w:rsidR="000921E6" w:rsidRDefault="000921E6" w:rsidP="000921E6">
      <w:pPr>
        <w:pStyle w:val="HELPssubhead"/>
      </w:pPr>
    </w:p>
    <w:p w14:paraId="3442E296" w14:textId="57038F02" w:rsidR="000921E6" w:rsidRDefault="000921E6" w:rsidP="000921E6">
      <w:pPr>
        <w:spacing w:after="240" w:line="276" w:lineRule="auto"/>
        <w:contextualSpacing/>
        <w:rPr>
          <w:rFonts w:ascii="Arial" w:eastAsia="Lustria" w:hAnsi="Arial" w:cs="Arial"/>
          <w:b/>
          <w:sz w:val="22"/>
        </w:rPr>
      </w:pPr>
    </w:p>
    <w:p w14:paraId="04FB7348" w14:textId="77777777" w:rsidR="000921E6" w:rsidRPr="00377827" w:rsidRDefault="000921E6" w:rsidP="000921E6">
      <w:pPr>
        <w:spacing w:after="240" w:line="276" w:lineRule="auto"/>
        <w:contextualSpacing/>
        <w:rPr>
          <w:rFonts w:ascii="Arial" w:eastAsia="Lustria" w:hAnsi="Arial" w:cs="Arial"/>
          <w:b/>
          <w:sz w:val="22"/>
        </w:rPr>
      </w:pPr>
      <w:r w:rsidRPr="00377827">
        <w:rPr>
          <w:rFonts w:ascii="Arial" w:eastAsia="Lustria" w:hAnsi="Arial" w:cs="Arial"/>
          <w:b/>
          <w:sz w:val="22"/>
        </w:rPr>
        <w:lastRenderedPageBreak/>
        <w:t xml:space="preserve">Attachment </w:t>
      </w:r>
      <w:r>
        <w:rPr>
          <w:rFonts w:ascii="Arial" w:eastAsia="Lustria" w:hAnsi="Arial" w:cs="Arial"/>
          <w:b/>
          <w:sz w:val="22"/>
        </w:rPr>
        <w:t>4.4</w:t>
      </w:r>
      <w:r w:rsidRPr="00377827">
        <w:rPr>
          <w:rFonts w:ascii="Arial" w:eastAsia="Lustria" w:hAnsi="Arial" w:cs="Arial"/>
          <w:b/>
          <w:sz w:val="22"/>
        </w:rPr>
        <w:t xml:space="preserve">: </w:t>
      </w:r>
      <w:r>
        <w:rPr>
          <w:rFonts w:ascii="Arial" w:eastAsia="Lustria" w:hAnsi="Arial" w:cs="Arial"/>
          <w:b/>
          <w:sz w:val="22"/>
        </w:rPr>
        <w:t>Show what you know about ME</w:t>
      </w:r>
    </w:p>
    <w:p w14:paraId="3D823C04" w14:textId="77777777" w:rsidR="000921E6" w:rsidRPr="00536FD1" w:rsidRDefault="000921E6" w:rsidP="000921E6">
      <w:pPr>
        <w:pStyle w:val="HELPsbodycopy"/>
        <w:numPr>
          <w:ilvl w:val="0"/>
          <w:numId w:val="45"/>
        </w:numPr>
        <w:spacing w:after="120"/>
      </w:pPr>
      <w:r>
        <w:t>Can you recognize the feeling?</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72" w:type="dxa"/>
          <w:left w:w="115" w:type="dxa"/>
          <w:bottom w:w="14" w:type="dxa"/>
          <w:right w:w="115" w:type="dxa"/>
        </w:tblCellMar>
        <w:tblLook w:val="04A0" w:firstRow="1" w:lastRow="0" w:firstColumn="1" w:lastColumn="0" w:noHBand="0" w:noVBand="1"/>
      </w:tblPr>
      <w:tblGrid>
        <w:gridCol w:w="2456"/>
        <w:gridCol w:w="2496"/>
        <w:gridCol w:w="2416"/>
        <w:gridCol w:w="2556"/>
      </w:tblGrid>
      <w:tr w:rsidR="000921E6" w:rsidRPr="0043470A" w14:paraId="7B270A4D" w14:textId="77777777" w:rsidTr="00F35FDA">
        <w:trPr>
          <w:trHeight w:val="1307"/>
        </w:trPr>
        <w:tc>
          <w:tcPr>
            <w:tcW w:w="2456" w:type="dxa"/>
            <w:tcBorders>
              <w:bottom w:val="single" w:sz="8" w:space="0" w:color="A6A6A6" w:themeColor="background1" w:themeShade="A6"/>
            </w:tcBorders>
            <w:shd w:val="clear" w:color="auto" w:fill="158334"/>
          </w:tcPr>
          <w:p w14:paraId="48453B65" w14:textId="77777777" w:rsidR="000921E6" w:rsidRPr="0043470A" w:rsidRDefault="000921E6" w:rsidP="00F35FDA">
            <w:pPr>
              <w:pStyle w:val="HELPsbodycopy"/>
              <w:jc w:val="center"/>
              <w:rPr>
                <w:bCs/>
              </w:rPr>
            </w:pPr>
            <w:r>
              <w:rPr>
                <w:bCs/>
                <w:noProof/>
              </w:rPr>
              <w:drawing>
                <wp:inline distT="0" distB="0" distL="0" distR="0" wp14:anchorId="4EFF8894" wp14:editId="1A738CD6">
                  <wp:extent cx="1413510" cy="1454785"/>
                  <wp:effectExtent l="0" t="0" r="0" b="0"/>
                  <wp:docPr id="82484375" name="Picture 8248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3510" cy="1454785"/>
                          </a:xfrm>
                          <a:prstGeom prst="rect">
                            <a:avLst/>
                          </a:prstGeom>
                        </pic:spPr>
                      </pic:pic>
                    </a:graphicData>
                  </a:graphic>
                </wp:inline>
              </w:drawing>
            </w:r>
          </w:p>
        </w:tc>
        <w:tc>
          <w:tcPr>
            <w:tcW w:w="2496" w:type="dxa"/>
            <w:tcBorders>
              <w:bottom w:val="single" w:sz="8" w:space="0" w:color="A6A6A6" w:themeColor="background1" w:themeShade="A6"/>
            </w:tcBorders>
            <w:shd w:val="clear" w:color="auto" w:fill="FDCA0E"/>
          </w:tcPr>
          <w:p w14:paraId="230478A5" w14:textId="77777777" w:rsidR="000921E6" w:rsidRPr="0043470A" w:rsidRDefault="000921E6" w:rsidP="00F35FDA">
            <w:pPr>
              <w:pStyle w:val="HELPsbodycopy"/>
              <w:jc w:val="center"/>
              <w:rPr>
                <w:bCs/>
              </w:rPr>
            </w:pPr>
            <w:r>
              <w:rPr>
                <w:bCs/>
                <w:noProof/>
              </w:rPr>
              <w:drawing>
                <wp:inline distT="0" distB="0" distL="0" distR="0" wp14:anchorId="4FE2FFA0" wp14:editId="420A267E">
                  <wp:extent cx="955221" cy="1476251"/>
                  <wp:effectExtent l="0" t="0" r="0" b="0"/>
                  <wp:docPr id="82484376" name="Picture 8248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BODY_YELLO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5221" cy="1476251"/>
                          </a:xfrm>
                          <a:prstGeom prst="rect">
                            <a:avLst/>
                          </a:prstGeom>
                        </pic:spPr>
                      </pic:pic>
                    </a:graphicData>
                  </a:graphic>
                </wp:inline>
              </w:drawing>
            </w:r>
          </w:p>
        </w:tc>
        <w:tc>
          <w:tcPr>
            <w:tcW w:w="2416" w:type="dxa"/>
            <w:tcBorders>
              <w:bottom w:val="single" w:sz="8" w:space="0" w:color="A6A6A6" w:themeColor="background1" w:themeShade="A6"/>
            </w:tcBorders>
            <w:shd w:val="clear" w:color="auto" w:fill="DF0E1D"/>
          </w:tcPr>
          <w:p w14:paraId="5C4AC585" w14:textId="753A9894" w:rsidR="000921E6" w:rsidRPr="000921E6" w:rsidRDefault="000921E6" w:rsidP="000921E6">
            <w:pPr>
              <w:pStyle w:val="HELPsbodycopy"/>
              <w:jc w:val="center"/>
              <w:rPr>
                <w:bCs/>
              </w:rPr>
            </w:pPr>
            <w:r>
              <w:rPr>
                <w:bCs/>
                <w:noProof/>
              </w:rPr>
              <w:drawing>
                <wp:inline distT="0" distB="0" distL="0" distR="0" wp14:anchorId="0266F09E" wp14:editId="604494B7">
                  <wp:extent cx="1254813" cy="1523456"/>
                  <wp:effectExtent l="0" t="0" r="0" b="635"/>
                  <wp:docPr id="82484379" name="Picture 8248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CARED(Grouped)-BODY_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5380" cy="1524144"/>
                          </a:xfrm>
                          <a:prstGeom prst="rect">
                            <a:avLst/>
                          </a:prstGeom>
                        </pic:spPr>
                      </pic:pic>
                    </a:graphicData>
                  </a:graphic>
                </wp:inline>
              </w:drawing>
            </w:r>
          </w:p>
        </w:tc>
        <w:tc>
          <w:tcPr>
            <w:tcW w:w="2556" w:type="dxa"/>
            <w:tcBorders>
              <w:bottom w:val="single" w:sz="8" w:space="0" w:color="A6A6A6" w:themeColor="background1" w:themeShade="A6"/>
            </w:tcBorders>
            <w:shd w:val="clear" w:color="auto" w:fill="158334"/>
          </w:tcPr>
          <w:p w14:paraId="3B8868BE" w14:textId="77777777" w:rsidR="000921E6" w:rsidRPr="0043470A" w:rsidRDefault="000921E6" w:rsidP="00F35FDA">
            <w:pPr>
              <w:pStyle w:val="HELPsbodycopy"/>
              <w:jc w:val="center"/>
              <w:rPr>
                <w:bCs/>
              </w:rPr>
            </w:pPr>
            <w:r>
              <w:rPr>
                <w:bCs/>
                <w:noProof/>
              </w:rPr>
              <w:drawing>
                <wp:inline distT="0" distB="0" distL="0" distR="0" wp14:anchorId="502ECCF8" wp14:editId="57FEAD20">
                  <wp:extent cx="1265464" cy="1483629"/>
                  <wp:effectExtent l="0" t="0" r="0" b="0"/>
                  <wp:docPr id="82484378" name="Picture 8248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TRONG(Grouped)-BODY_GRE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5464" cy="1483629"/>
                          </a:xfrm>
                          <a:prstGeom prst="rect">
                            <a:avLst/>
                          </a:prstGeom>
                        </pic:spPr>
                      </pic:pic>
                    </a:graphicData>
                  </a:graphic>
                </wp:inline>
              </w:drawing>
            </w:r>
          </w:p>
        </w:tc>
      </w:tr>
      <w:tr w:rsidR="000921E6" w:rsidRPr="0087610F" w14:paraId="706655F6" w14:textId="77777777" w:rsidTr="00F35FDA">
        <w:trPr>
          <w:trHeight w:val="1757"/>
        </w:trPr>
        <w:tc>
          <w:tcPr>
            <w:tcW w:w="2456" w:type="dxa"/>
            <w:shd w:val="clear" w:color="auto" w:fill="auto"/>
          </w:tcPr>
          <w:p w14:paraId="23C31E8A" w14:textId="77777777" w:rsidR="000921E6" w:rsidRDefault="000921E6" w:rsidP="00F35FDA">
            <w:pPr>
              <w:pStyle w:val="HELPsbodycopy"/>
            </w:pPr>
            <w:r>
              <w:t>Happy</w:t>
            </w:r>
          </w:p>
          <w:p w14:paraId="0F7763A3" w14:textId="77777777" w:rsidR="000921E6" w:rsidRDefault="000921E6" w:rsidP="00F35FDA">
            <w:pPr>
              <w:pStyle w:val="HELPsbodycopy"/>
            </w:pPr>
            <w:r>
              <w:t>Sad</w:t>
            </w:r>
          </w:p>
          <w:p w14:paraId="72360CF9" w14:textId="77777777" w:rsidR="000921E6" w:rsidRPr="00D90ADC" w:rsidRDefault="000921E6" w:rsidP="00F35FDA">
            <w:pPr>
              <w:pStyle w:val="HELPsbodycopy"/>
            </w:pPr>
            <w:r>
              <w:t>Angry</w:t>
            </w:r>
          </w:p>
          <w:p w14:paraId="1E9CA578" w14:textId="77777777" w:rsidR="000921E6" w:rsidRPr="0087610F" w:rsidRDefault="000921E6" w:rsidP="00F35FDA">
            <w:pPr>
              <w:pStyle w:val="HELPsbodycopy"/>
            </w:pPr>
            <w:r>
              <w:t>Tired</w:t>
            </w:r>
          </w:p>
        </w:tc>
        <w:tc>
          <w:tcPr>
            <w:tcW w:w="2496" w:type="dxa"/>
            <w:shd w:val="clear" w:color="auto" w:fill="auto"/>
          </w:tcPr>
          <w:p w14:paraId="7A84AD8E" w14:textId="77777777" w:rsidR="000921E6" w:rsidRDefault="000921E6" w:rsidP="00F35FDA">
            <w:pPr>
              <w:pStyle w:val="HELPsbodycopy"/>
            </w:pPr>
            <w:r>
              <w:t>Calm</w:t>
            </w:r>
          </w:p>
          <w:p w14:paraId="4F030CEF" w14:textId="77777777" w:rsidR="000921E6" w:rsidRDefault="000921E6" w:rsidP="00F35FDA">
            <w:pPr>
              <w:pStyle w:val="HELPsbodycopy"/>
            </w:pPr>
            <w:r>
              <w:t>Nervous</w:t>
            </w:r>
          </w:p>
          <w:p w14:paraId="4313F953" w14:textId="77777777" w:rsidR="000921E6" w:rsidRPr="00D90ADC" w:rsidRDefault="000921E6" w:rsidP="00F35FDA">
            <w:pPr>
              <w:pStyle w:val="HELPsbodycopy"/>
            </w:pPr>
            <w:r>
              <w:t>Mad</w:t>
            </w:r>
          </w:p>
          <w:p w14:paraId="7050D072" w14:textId="77777777" w:rsidR="000921E6" w:rsidRPr="0087610F" w:rsidRDefault="000921E6" w:rsidP="00F35FDA">
            <w:pPr>
              <w:pStyle w:val="HELPsbodycopy"/>
            </w:pPr>
            <w:r>
              <w:t>Hungry</w:t>
            </w:r>
          </w:p>
        </w:tc>
        <w:tc>
          <w:tcPr>
            <w:tcW w:w="2416" w:type="dxa"/>
            <w:shd w:val="clear" w:color="auto" w:fill="auto"/>
          </w:tcPr>
          <w:p w14:paraId="6759A9CF" w14:textId="77777777" w:rsidR="000921E6" w:rsidRPr="00F86C1E" w:rsidRDefault="000921E6" w:rsidP="00F35FDA">
            <w:pPr>
              <w:pStyle w:val="HELPsbodycopy"/>
            </w:pPr>
            <w:r>
              <w:t>Scared</w:t>
            </w:r>
          </w:p>
          <w:p w14:paraId="75D468E6" w14:textId="77777777" w:rsidR="000921E6" w:rsidRDefault="000921E6" w:rsidP="00F35FDA">
            <w:pPr>
              <w:pStyle w:val="HELPsbodycopy"/>
            </w:pPr>
            <w:r>
              <w:t>Strong</w:t>
            </w:r>
          </w:p>
          <w:p w14:paraId="70C945AC" w14:textId="77777777" w:rsidR="000921E6" w:rsidRPr="00443C86" w:rsidRDefault="000921E6" w:rsidP="00F35FDA">
            <w:pPr>
              <w:pStyle w:val="HELPsbodycopy"/>
            </w:pPr>
            <w:r>
              <w:t>Happy</w:t>
            </w:r>
          </w:p>
          <w:p w14:paraId="7482DCEE" w14:textId="77777777" w:rsidR="000921E6" w:rsidRPr="0087610F" w:rsidRDefault="000921E6" w:rsidP="00F35FDA">
            <w:pPr>
              <w:pStyle w:val="HELPsbodycopy"/>
            </w:pPr>
            <w:r>
              <w:t>Calm</w:t>
            </w:r>
          </w:p>
        </w:tc>
        <w:tc>
          <w:tcPr>
            <w:tcW w:w="2556" w:type="dxa"/>
            <w:shd w:val="clear" w:color="auto" w:fill="auto"/>
          </w:tcPr>
          <w:p w14:paraId="5B6283A1" w14:textId="77777777" w:rsidR="000921E6" w:rsidRDefault="000921E6" w:rsidP="00F35FDA">
            <w:pPr>
              <w:pStyle w:val="HELPsbodycopy"/>
            </w:pPr>
            <w:r>
              <w:t>Sad</w:t>
            </w:r>
          </w:p>
          <w:p w14:paraId="6D60AA5A" w14:textId="77777777" w:rsidR="000921E6" w:rsidRDefault="000921E6" w:rsidP="00F35FDA">
            <w:pPr>
              <w:pStyle w:val="HELPsbodycopy"/>
            </w:pPr>
            <w:r>
              <w:t>Strong</w:t>
            </w:r>
          </w:p>
          <w:p w14:paraId="307429FE" w14:textId="77777777" w:rsidR="000921E6" w:rsidRPr="00D90ADC" w:rsidRDefault="000921E6" w:rsidP="00F35FDA">
            <w:pPr>
              <w:pStyle w:val="HELPsbodycopy"/>
            </w:pPr>
            <w:r>
              <w:t>Scared</w:t>
            </w:r>
          </w:p>
          <w:p w14:paraId="737BD34E" w14:textId="77777777" w:rsidR="000921E6" w:rsidRPr="0087610F" w:rsidRDefault="000921E6" w:rsidP="00F35FDA">
            <w:pPr>
              <w:pStyle w:val="HELPsbodycopy"/>
            </w:pPr>
            <w:r>
              <w:t>Tired</w:t>
            </w:r>
          </w:p>
        </w:tc>
      </w:tr>
    </w:tbl>
    <w:p w14:paraId="20FCBD86" w14:textId="77777777" w:rsidR="000921E6" w:rsidRDefault="000921E6" w:rsidP="000921E6">
      <w:pPr>
        <w:pStyle w:val="HELPsbodycopy"/>
        <w:ind w:left="360"/>
      </w:pPr>
    </w:p>
    <w:p w14:paraId="1AFF7A99" w14:textId="0D409EA4" w:rsidR="000921E6" w:rsidRPr="007A646C" w:rsidRDefault="00E53A59" w:rsidP="000921E6">
      <w:pPr>
        <w:pStyle w:val="HELPsbodycopy"/>
        <w:numPr>
          <w:ilvl w:val="0"/>
          <w:numId w:val="45"/>
        </w:numPr>
        <w:spacing w:after="120"/>
      </w:pPr>
      <w:r>
        <w:t>_____</w:t>
      </w:r>
      <w:r w:rsidR="000921E6">
        <w:t>Mental health includes our …</w:t>
      </w:r>
    </w:p>
    <w:p w14:paraId="560F0CE8" w14:textId="77777777" w:rsidR="000921E6" w:rsidRPr="007A646C" w:rsidRDefault="000921E6" w:rsidP="000921E6">
      <w:pPr>
        <w:pStyle w:val="HELPsbodycopy"/>
        <w:numPr>
          <w:ilvl w:val="0"/>
          <w:numId w:val="46"/>
        </w:numPr>
        <w:ind w:hanging="270"/>
      </w:pPr>
      <w:r w:rsidRPr="007A646C">
        <w:t>Feel</w:t>
      </w:r>
      <w:r>
        <w:t>ings</w:t>
      </w:r>
    </w:p>
    <w:p w14:paraId="1A6F0B82" w14:textId="77777777" w:rsidR="000921E6" w:rsidRPr="007A646C" w:rsidRDefault="000921E6" w:rsidP="000921E6">
      <w:pPr>
        <w:pStyle w:val="HELPsbodycopy"/>
        <w:numPr>
          <w:ilvl w:val="0"/>
          <w:numId w:val="46"/>
        </w:numPr>
        <w:ind w:hanging="270"/>
      </w:pPr>
      <w:r w:rsidRPr="007A646C">
        <w:t>Th</w:t>
      </w:r>
      <w:r>
        <w:t>oughts</w:t>
      </w:r>
    </w:p>
    <w:p w14:paraId="31192AEE" w14:textId="77777777" w:rsidR="000921E6" w:rsidRPr="007A646C" w:rsidRDefault="000921E6" w:rsidP="000921E6">
      <w:pPr>
        <w:pStyle w:val="HELPsbodycopy"/>
        <w:numPr>
          <w:ilvl w:val="0"/>
          <w:numId w:val="46"/>
        </w:numPr>
        <w:ind w:hanging="270"/>
      </w:pPr>
      <w:r w:rsidRPr="007A646C">
        <w:t>Act</w:t>
      </w:r>
      <w:r>
        <w:t>ions</w:t>
      </w:r>
    </w:p>
    <w:p w14:paraId="2D90C8D9" w14:textId="77777777" w:rsidR="000921E6" w:rsidRDefault="000921E6" w:rsidP="000921E6">
      <w:pPr>
        <w:pStyle w:val="HELPsbodycopy"/>
        <w:numPr>
          <w:ilvl w:val="0"/>
          <w:numId w:val="46"/>
        </w:numPr>
        <w:ind w:hanging="270"/>
      </w:pPr>
      <w:proofErr w:type="gramStart"/>
      <w:r w:rsidRPr="007A646C">
        <w:t>All</w:t>
      </w:r>
      <w:r>
        <w:t xml:space="preserve"> of</w:t>
      </w:r>
      <w:proofErr w:type="gramEnd"/>
      <w:r>
        <w:t xml:space="preserve"> </w:t>
      </w:r>
      <w:r w:rsidRPr="007A646C">
        <w:t>the above</w:t>
      </w:r>
    </w:p>
    <w:p w14:paraId="26760540" w14:textId="77777777" w:rsidR="000921E6" w:rsidRPr="00C72B94" w:rsidRDefault="000921E6" w:rsidP="000921E6">
      <w:pPr>
        <w:pStyle w:val="HELPsbodycopy"/>
        <w:contextualSpacing/>
        <w:rPr>
          <w:sz w:val="16"/>
          <w:szCs w:val="16"/>
        </w:rPr>
      </w:pPr>
    </w:p>
    <w:p w14:paraId="18B4289E" w14:textId="72619540" w:rsidR="000921E6" w:rsidRDefault="00E53A59" w:rsidP="000921E6">
      <w:pPr>
        <w:pStyle w:val="HELPsbodycopy"/>
        <w:numPr>
          <w:ilvl w:val="0"/>
          <w:numId w:val="45"/>
        </w:numPr>
        <w:spacing w:after="120"/>
      </w:pPr>
      <w:r>
        <w:t>_____</w:t>
      </w:r>
      <w:r w:rsidR="000921E6">
        <w:t>I am using my _____________ brain when I can think and act in healthy ways.</w:t>
      </w:r>
    </w:p>
    <w:p w14:paraId="5286E9FF" w14:textId="77777777" w:rsidR="000921E6" w:rsidRDefault="000921E6" w:rsidP="000921E6">
      <w:pPr>
        <w:pStyle w:val="HELPsbodycopy"/>
        <w:numPr>
          <w:ilvl w:val="0"/>
          <w:numId w:val="47"/>
        </w:numPr>
        <w:ind w:hanging="270"/>
      </w:pPr>
      <w:r>
        <w:t>Downstairs</w:t>
      </w:r>
    </w:p>
    <w:p w14:paraId="1CCBC91C" w14:textId="77777777" w:rsidR="000921E6" w:rsidRDefault="000921E6" w:rsidP="000921E6">
      <w:pPr>
        <w:pStyle w:val="HELPsbodycopy"/>
        <w:numPr>
          <w:ilvl w:val="0"/>
          <w:numId w:val="47"/>
        </w:numPr>
        <w:ind w:hanging="270"/>
      </w:pPr>
      <w:r>
        <w:t>Upstairs</w:t>
      </w:r>
    </w:p>
    <w:p w14:paraId="50EEF91C" w14:textId="77777777" w:rsidR="000921E6" w:rsidRPr="00C72B94" w:rsidRDefault="000921E6" w:rsidP="000921E6">
      <w:pPr>
        <w:pStyle w:val="HELPsbodycopy"/>
        <w:contextualSpacing/>
        <w:rPr>
          <w:sz w:val="16"/>
          <w:szCs w:val="16"/>
        </w:rPr>
      </w:pPr>
    </w:p>
    <w:p w14:paraId="7AD77B03" w14:textId="085FCD6A" w:rsidR="000921E6" w:rsidRPr="00BE6BE8" w:rsidRDefault="00E53A59" w:rsidP="000921E6">
      <w:pPr>
        <w:pStyle w:val="HELPsbodycopy"/>
        <w:numPr>
          <w:ilvl w:val="0"/>
          <w:numId w:val="45"/>
        </w:numPr>
        <w:spacing w:after="120"/>
        <w:rPr>
          <w:rStyle w:val="hgkelc"/>
        </w:rPr>
      </w:pPr>
      <w:r>
        <w:rPr>
          <w:rStyle w:val="hgkelc"/>
        </w:rPr>
        <w:t>_____</w:t>
      </w:r>
      <w:r w:rsidR="000921E6" w:rsidRPr="00BE6BE8">
        <w:rPr>
          <w:rStyle w:val="hgkelc"/>
        </w:rPr>
        <w:t>Feelings that may stop us from doing what we enjoy, hang around for a long time, or change the way we feel and behave are _________</w:t>
      </w:r>
      <w:r w:rsidR="000921E6">
        <w:rPr>
          <w:rStyle w:val="hgkelc"/>
        </w:rPr>
        <w:t>_______</w:t>
      </w:r>
      <w:r w:rsidR="000921E6" w:rsidRPr="00BE6BE8">
        <w:rPr>
          <w:rStyle w:val="hgkelc"/>
        </w:rPr>
        <w:t>____.</w:t>
      </w:r>
    </w:p>
    <w:p w14:paraId="37972C1C" w14:textId="77777777" w:rsidR="000921E6" w:rsidRPr="00BE6BE8" w:rsidRDefault="000921E6" w:rsidP="000921E6">
      <w:pPr>
        <w:pStyle w:val="HELPsbodycopy"/>
        <w:numPr>
          <w:ilvl w:val="0"/>
          <w:numId w:val="48"/>
        </w:numPr>
        <w:ind w:hanging="270"/>
        <w:rPr>
          <w:rStyle w:val="hgkelc"/>
        </w:rPr>
      </w:pPr>
      <w:r w:rsidRPr="00BE6BE8">
        <w:rPr>
          <w:rStyle w:val="hgkelc"/>
        </w:rPr>
        <w:t>Everyday feelings</w:t>
      </w:r>
    </w:p>
    <w:p w14:paraId="3D83F7FA" w14:textId="77777777" w:rsidR="000921E6" w:rsidRPr="00BE6BE8" w:rsidRDefault="000921E6" w:rsidP="000921E6">
      <w:pPr>
        <w:pStyle w:val="HELPsbodycopy"/>
        <w:numPr>
          <w:ilvl w:val="0"/>
          <w:numId w:val="48"/>
        </w:numPr>
        <w:ind w:hanging="270"/>
        <w:rPr>
          <w:rStyle w:val="hgkelc"/>
        </w:rPr>
      </w:pPr>
      <w:r w:rsidRPr="00BE6BE8">
        <w:rPr>
          <w:rStyle w:val="hgkelc"/>
        </w:rPr>
        <w:t>Overwhelming feelings</w:t>
      </w:r>
    </w:p>
    <w:p w14:paraId="0ACD0871" w14:textId="77777777" w:rsidR="000921E6" w:rsidRPr="00BE6BE8" w:rsidRDefault="000921E6" w:rsidP="000921E6">
      <w:pPr>
        <w:pStyle w:val="HELPsbodycopy"/>
        <w:numPr>
          <w:ilvl w:val="0"/>
          <w:numId w:val="48"/>
        </w:numPr>
        <w:ind w:hanging="270"/>
        <w:rPr>
          <w:rStyle w:val="hgkelc"/>
        </w:rPr>
      </w:pPr>
      <w:r w:rsidRPr="00BE6BE8">
        <w:rPr>
          <w:rStyle w:val="hgkelc"/>
        </w:rPr>
        <w:t>Triggers</w:t>
      </w:r>
    </w:p>
    <w:p w14:paraId="76C989A0" w14:textId="77777777" w:rsidR="000921E6" w:rsidRPr="00BE6BE8" w:rsidRDefault="000921E6" w:rsidP="000921E6">
      <w:pPr>
        <w:pStyle w:val="HELPsbodycopy"/>
        <w:numPr>
          <w:ilvl w:val="0"/>
          <w:numId w:val="48"/>
        </w:numPr>
        <w:ind w:hanging="270"/>
        <w:rPr>
          <w:rStyle w:val="hgkelc"/>
        </w:rPr>
      </w:pPr>
      <w:r w:rsidRPr="00BE6BE8">
        <w:rPr>
          <w:rStyle w:val="hgkelc"/>
        </w:rPr>
        <w:t>Coping skills</w:t>
      </w:r>
    </w:p>
    <w:p w14:paraId="2CB1B045" w14:textId="77777777" w:rsidR="000921E6" w:rsidRPr="00C72B94" w:rsidRDefault="000921E6" w:rsidP="000921E6">
      <w:pPr>
        <w:pStyle w:val="HELPsbodycopy"/>
        <w:contextualSpacing/>
        <w:rPr>
          <w:rStyle w:val="hgkelc"/>
          <w:rFonts w:eastAsia="Calibri"/>
          <w:color w:val="000000" w:themeColor="text1"/>
          <w:sz w:val="16"/>
          <w:szCs w:val="16"/>
        </w:rPr>
      </w:pPr>
    </w:p>
    <w:p w14:paraId="37C4052F" w14:textId="77777777" w:rsidR="000921E6" w:rsidRPr="00BE6BE8" w:rsidRDefault="000921E6" w:rsidP="000921E6">
      <w:pPr>
        <w:pStyle w:val="HELPsbodycopy"/>
        <w:spacing w:after="120"/>
      </w:pPr>
      <w:r w:rsidRPr="00BE6BE8">
        <w:t xml:space="preserve">Can you list the three </w:t>
      </w:r>
      <w:proofErr w:type="gramStart"/>
      <w:r w:rsidRPr="00BE6BE8">
        <w:t>R’s</w:t>
      </w:r>
      <w:proofErr w:type="gramEnd"/>
      <w:r w:rsidRPr="00BE6BE8">
        <w:t xml:space="preserve"> to support mental health?</w:t>
      </w:r>
    </w:p>
    <w:p w14:paraId="7607A5CD" w14:textId="77777777" w:rsidR="000921E6" w:rsidRPr="00BE6BE8" w:rsidRDefault="000921E6" w:rsidP="000921E6">
      <w:pPr>
        <w:pStyle w:val="HELPsbodycopy"/>
      </w:pPr>
      <w:r w:rsidRPr="00BE6BE8">
        <w:t>____________</w:t>
      </w:r>
      <w:r>
        <w:t xml:space="preserve">____ </w:t>
      </w:r>
      <w:r w:rsidRPr="00BE6BE8">
        <w:t>our emotions and feelings.</w:t>
      </w:r>
    </w:p>
    <w:p w14:paraId="1E709F7D" w14:textId="77777777" w:rsidR="000921E6" w:rsidRPr="00BE6BE8" w:rsidRDefault="000921E6" w:rsidP="000921E6">
      <w:pPr>
        <w:pStyle w:val="HELPsbodycopy"/>
      </w:pPr>
      <w:r w:rsidRPr="00BE6BE8">
        <w:t>_____________</w:t>
      </w:r>
      <w:r>
        <w:t>___</w:t>
      </w:r>
      <w:r w:rsidRPr="00BE6BE8">
        <w:t>: Ask for help or support.</w:t>
      </w:r>
    </w:p>
    <w:p w14:paraId="1642824C" w14:textId="61E12F4B" w:rsidR="000921E6" w:rsidRDefault="000921E6" w:rsidP="000921E6">
      <w:pPr>
        <w:pStyle w:val="HELPsbodycopy"/>
      </w:pPr>
      <w:r w:rsidRPr="00BE6BE8">
        <w:t>______________</w:t>
      </w:r>
      <w:r>
        <w:t>__</w:t>
      </w:r>
      <w:r w:rsidRPr="00BE6BE8">
        <w:t>: Tools or skills we can use to support mental health.</w:t>
      </w:r>
    </w:p>
    <w:p w14:paraId="108D55F5" w14:textId="77777777" w:rsidR="000921E6" w:rsidRPr="00B62D0F" w:rsidRDefault="000921E6" w:rsidP="000921E6">
      <w:pPr>
        <w:pStyle w:val="HELPsbodycopy"/>
        <w:spacing w:after="240"/>
      </w:pPr>
      <w:r>
        <w:lastRenderedPageBreak/>
        <w:t>Scenario</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0921E6" w14:paraId="0CA72B4B" w14:textId="77777777" w:rsidTr="00F35FDA">
        <w:tc>
          <w:tcPr>
            <w:tcW w:w="2618" w:type="dxa"/>
            <w:tcBorders>
              <w:bottom w:val="single" w:sz="4" w:space="0" w:color="A6A6A6" w:themeColor="background1" w:themeShade="A6"/>
            </w:tcBorders>
            <w:shd w:val="clear" w:color="auto" w:fill="E0E0E0"/>
            <w:vAlign w:val="center"/>
          </w:tcPr>
          <w:p w14:paraId="19276243" w14:textId="77777777" w:rsidR="000921E6" w:rsidRPr="00D33635" w:rsidRDefault="000921E6"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16F1580B" w14:textId="77777777" w:rsidR="000921E6" w:rsidRPr="00D33635" w:rsidRDefault="000921E6"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43CB5E36" w14:textId="77777777" w:rsidR="000921E6" w:rsidRPr="00D33635" w:rsidRDefault="000921E6"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6BEA0AA4" w14:textId="77777777" w:rsidR="000921E6" w:rsidRPr="00D33635" w:rsidRDefault="000921E6" w:rsidP="00F35FDA">
            <w:pPr>
              <w:pStyle w:val="HELPsbodycopy"/>
              <w:jc w:val="center"/>
              <w:rPr>
                <w:b/>
                <w:bCs/>
              </w:rPr>
            </w:pPr>
            <w:r w:rsidRPr="00D33635">
              <w:rPr>
                <w:b/>
                <w:bCs/>
              </w:rPr>
              <w:t>Upstairs or Downstairs</w:t>
            </w:r>
            <w:r>
              <w:rPr>
                <w:b/>
                <w:bCs/>
              </w:rPr>
              <w:t xml:space="preserve"> Brain</w:t>
            </w:r>
          </w:p>
        </w:tc>
      </w:tr>
      <w:tr w:rsidR="000921E6" w14:paraId="61FF2FCD" w14:textId="77777777" w:rsidTr="00F35FDA">
        <w:trPr>
          <w:trHeight w:val="80"/>
        </w:trPr>
        <w:tc>
          <w:tcPr>
            <w:tcW w:w="2618" w:type="dxa"/>
            <w:vMerge w:val="restart"/>
            <w:shd w:val="clear" w:color="auto" w:fill="F3F3F3"/>
            <w:vAlign w:val="center"/>
          </w:tcPr>
          <w:p w14:paraId="04349D83" w14:textId="77777777" w:rsidR="000921E6" w:rsidRPr="00C84CBC" w:rsidRDefault="000921E6" w:rsidP="00F35FDA">
            <w:pPr>
              <w:pStyle w:val="HELPsbodycopy"/>
              <w:rPr>
                <w:bCs/>
                <w:color w:val="000000" w:themeColor="text1"/>
                <w:sz w:val="22"/>
                <w:szCs w:val="22"/>
              </w:rPr>
            </w:pPr>
            <w:r>
              <w:rPr>
                <w:bCs/>
                <w:color w:val="000000" w:themeColor="text1"/>
                <w:sz w:val="22"/>
              </w:rPr>
              <w:t>Your class is singing a song to the entire school at today’s assembly.</w:t>
            </w:r>
          </w:p>
        </w:tc>
        <w:tc>
          <w:tcPr>
            <w:tcW w:w="1260" w:type="dxa"/>
            <w:shd w:val="clear" w:color="auto" w:fill="17641D"/>
          </w:tcPr>
          <w:p w14:paraId="718B6615" w14:textId="77777777" w:rsidR="000921E6" w:rsidRPr="00CB73BA" w:rsidRDefault="000921E6"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0BD81603" w14:textId="77777777" w:rsidR="000921E6" w:rsidRPr="00CB73BA" w:rsidRDefault="000921E6"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7BD13798" w14:textId="77777777" w:rsidR="000921E6" w:rsidRPr="00CB73BA" w:rsidRDefault="000921E6"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1279" w:type="dxa"/>
            <w:shd w:val="clear" w:color="auto" w:fill="CB0014"/>
          </w:tcPr>
          <w:p w14:paraId="244EBF80" w14:textId="77777777" w:rsidR="000921E6" w:rsidRPr="00CB73BA" w:rsidRDefault="000921E6"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72" w:type="dxa"/>
            <w:vMerge w:val="restart"/>
            <w:shd w:val="clear" w:color="auto" w:fill="F3F3F3"/>
            <w:vAlign w:val="center"/>
          </w:tcPr>
          <w:p w14:paraId="7C155FF2" w14:textId="77777777" w:rsidR="000921E6" w:rsidRPr="00D33635" w:rsidRDefault="000921E6" w:rsidP="00F35FDA">
            <w:pPr>
              <w:pStyle w:val="HELPsbodycopy"/>
              <w:jc w:val="center"/>
            </w:pPr>
            <w:r>
              <w:rPr>
                <w:noProof/>
              </w:rPr>
              <w:drawing>
                <wp:inline distT="0" distB="0" distL="0" distR="0" wp14:anchorId="214141CE" wp14:editId="398254DE">
                  <wp:extent cx="398678" cy="1245870"/>
                  <wp:effectExtent l="0" t="0" r="8255" b="0"/>
                  <wp:docPr id="82484380" name="Picture 8248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5B0ECDEF" w14:textId="77777777" w:rsidR="000921E6" w:rsidRPr="00D33635" w:rsidRDefault="000921E6" w:rsidP="00F35FDA">
            <w:pPr>
              <w:pStyle w:val="HELPsbodycopy"/>
              <w:spacing w:after="0"/>
              <w:jc w:val="center"/>
              <w:rPr>
                <w:sz w:val="24"/>
                <w:szCs w:val="24"/>
              </w:rPr>
            </w:pPr>
            <w:r>
              <w:rPr>
                <w:bCs/>
                <w:noProof/>
              </w:rPr>
              <w:drawing>
                <wp:inline distT="0" distB="0" distL="0" distR="0" wp14:anchorId="3BC60B3B" wp14:editId="71EA0302">
                  <wp:extent cx="966445" cy="1226642"/>
                  <wp:effectExtent l="0" t="0" r="0" b="0"/>
                  <wp:docPr id="82484381" name="Picture 8248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0921E6" w14:paraId="3C7B0D96"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15D9AD7B" w14:textId="77777777" w:rsidR="000921E6" w:rsidRPr="008F503C" w:rsidRDefault="000921E6"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5AE111A3" w14:textId="77777777" w:rsidR="000921E6" w:rsidRDefault="000921E6" w:rsidP="00F35FDA">
            <w:pPr>
              <w:pStyle w:val="HELPsbodycopy"/>
              <w:jc w:val="center"/>
            </w:pPr>
            <w:r>
              <w:rPr>
                <w:bCs/>
                <w:noProof/>
              </w:rPr>
              <w:drawing>
                <wp:inline distT="0" distB="0" distL="0" distR="0" wp14:anchorId="05912B73" wp14:editId="5ECCCD3A">
                  <wp:extent cx="657130" cy="891819"/>
                  <wp:effectExtent l="0" t="0" r="3810" b="0"/>
                  <wp:docPr id="82484382"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076E7EC6" w14:textId="77777777" w:rsidR="000921E6" w:rsidRDefault="000921E6" w:rsidP="00F35FDA">
            <w:pPr>
              <w:pStyle w:val="HELPsbodycopy"/>
              <w:jc w:val="center"/>
            </w:pPr>
            <w:r>
              <w:rPr>
                <w:bCs/>
                <w:noProof/>
              </w:rPr>
              <w:drawing>
                <wp:inline distT="0" distB="0" distL="0" distR="0" wp14:anchorId="0535FBCB" wp14:editId="734CA7C3">
                  <wp:extent cx="704068" cy="891819"/>
                  <wp:effectExtent l="0" t="0" r="7620" b="0"/>
                  <wp:docPr id="82484383"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35021C44" w14:textId="77777777" w:rsidR="000921E6" w:rsidRDefault="000921E6" w:rsidP="00F35FDA">
            <w:pPr>
              <w:pStyle w:val="HELPsbodycopy"/>
              <w:jc w:val="center"/>
            </w:pPr>
            <w:r>
              <w:rPr>
                <w:bCs/>
                <w:noProof/>
              </w:rPr>
              <w:drawing>
                <wp:inline distT="0" distB="0" distL="0" distR="0" wp14:anchorId="15334797" wp14:editId="039B2E52">
                  <wp:extent cx="665346" cy="902970"/>
                  <wp:effectExtent l="0" t="0" r="0" b="11430"/>
                  <wp:docPr id="165328899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2D03283B" w14:textId="77777777" w:rsidR="000921E6" w:rsidRDefault="000921E6" w:rsidP="00F35FDA">
            <w:pPr>
              <w:pStyle w:val="HELPsbodycopy"/>
              <w:jc w:val="center"/>
            </w:pPr>
            <w:r>
              <w:rPr>
                <w:bCs/>
                <w:noProof/>
              </w:rPr>
              <w:drawing>
                <wp:inline distT="0" distB="0" distL="0" distR="0" wp14:anchorId="32900077" wp14:editId="42968943">
                  <wp:extent cx="648914" cy="880668"/>
                  <wp:effectExtent l="0" t="0" r="12065" b="8890"/>
                  <wp:docPr id="1653288993"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6D2B3CDE" w14:textId="77777777" w:rsidR="000921E6" w:rsidRPr="00B66A2C" w:rsidRDefault="000921E6"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2ECAFDE5" w14:textId="77777777" w:rsidR="000921E6" w:rsidRPr="004B3375" w:rsidRDefault="000921E6" w:rsidP="00F35FDA">
            <w:pPr>
              <w:pStyle w:val="HELPsbodycopy"/>
              <w:spacing w:after="0"/>
              <w:jc w:val="center"/>
              <w:rPr>
                <w:bCs/>
              </w:rPr>
            </w:pPr>
          </w:p>
        </w:tc>
      </w:tr>
      <w:tr w:rsidR="000921E6" w14:paraId="1118E689" w14:textId="77777777" w:rsidTr="00F35FDA">
        <w:trPr>
          <w:trHeight w:val="269"/>
        </w:trPr>
        <w:tc>
          <w:tcPr>
            <w:tcW w:w="2618" w:type="dxa"/>
            <w:vMerge w:val="restart"/>
            <w:shd w:val="clear" w:color="auto" w:fill="F3F3F3"/>
            <w:vAlign w:val="center"/>
          </w:tcPr>
          <w:p w14:paraId="57C513B3" w14:textId="77777777" w:rsidR="000921E6" w:rsidRPr="00CB1DFD" w:rsidRDefault="000921E6"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3E919C8F" w14:textId="77777777" w:rsidR="000921E6" w:rsidRDefault="000921E6" w:rsidP="00F35FDA">
            <w:pPr>
              <w:pStyle w:val="HELPsbodycopy"/>
              <w:jc w:val="center"/>
            </w:pPr>
            <w:r w:rsidRPr="00F80251">
              <w:rPr>
                <w:b/>
              </w:rPr>
              <w:t>Yes</w:t>
            </w:r>
          </w:p>
        </w:tc>
        <w:tc>
          <w:tcPr>
            <w:tcW w:w="2539" w:type="dxa"/>
            <w:gridSpan w:val="2"/>
            <w:shd w:val="clear" w:color="auto" w:fill="F3F3F3"/>
          </w:tcPr>
          <w:p w14:paraId="732FEE51" w14:textId="77777777" w:rsidR="000921E6" w:rsidRDefault="000921E6" w:rsidP="00F35FDA">
            <w:pPr>
              <w:pStyle w:val="HELPsbodycopy"/>
              <w:jc w:val="center"/>
            </w:pPr>
            <w:r w:rsidRPr="00F80251">
              <w:rPr>
                <w:b/>
              </w:rPr>
              <w:t>No</w:t>
            </w:r>
          </w:p>
        </w:tc>
        <w:tc>
          <w:tcPr>
            <w:tcW w:w="2609" w:type="dxa"/>
            <w:gridSpan w:val="2"/>
            <w:shd w:val="clear" w:color="auto" w:fill="F3F3F3"/>
            <w:vAlign w:val="center"/>
          </w:tcPr>
          <w:p w14:paraId="10D68780" w14:textId="77777777" w:rsidR="000921E6" w:rsidRDefault="000921E6" w:rsidP="00F35FDA">
            <w:pPr>
              <w:pStyle w:val="HELPsbodycopy"/>
              <w:jc w:val="center"/>
              <w:rPr>
                <w:bCs/>
                <w:noProof/>
              </w:rPr>
            </w:pPr>
            <w:r w:rsidRPr="00F80251">
              <w:rPr>
                <w:b/>
              </w:rPr>
              <w:t>Unsure</w:t>
            </w:r>
          </w:p>
        </w:tc>
      </w:tr>
      <w:tr w:rsidR="000921E6" w14:paraId="3C7AEECB"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0350CF9E" w14:textId="77777777" w:rsidR="000921E6" w:rsidRPr="0084634F" w:rsidRDefault="000921E6"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4E399C91" w14:textId="77777777" w:rsidR="000921E6" w:rsidRDefault="000921E6" w:rsidP="00F35FDA">
            <w:pPr>
              <w:pStyle w:val="HELPsbodycopy"/>
              <w:jc w:val="center"/>
            </w:pPr>
            <w:r>
              <w:rPr>
                <w:b/>
                <w:bCs/>
                <w:noProof/>
              </w:rPr>
              <w:drawing>
                <wp:inline distT="0" distB="0" distL="0" distR="0" wp14:anchorId="031A3B6D" wp14:editId="4D43F18D">
                  <wp:extent cx="571361" cy="607072"/>
                  <wp:effectExtent l="0" t="0" r="0" b="2540"/>
                  <wp:docPr id="1653288994" name="Picture 1653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13383B0D" w14:textId="77777777" w:rsidR="000921E6" w:rsidRDefault="000921E6" w:rsidP="00F35FDA">
            <w:pPr>
              <w:pStyle w:val="HELPsbodycopy"/>
              <w:jc w:val="center"/>
            </w:pPr>
            <w:r>
              <w:rPr>
                <w:b/>
                <w:bCs/>
                <w:noProof/>
              </w:rPr>
              <w:drawing>
                <wp:inline distT="0" distB="0" distL="0" distR="0" wp14:anchorId="167AFE2F" wp14:editId="22A273DF">
                  <wp:extent cx="538385" cy="572034"/>
                  <wp:effectExtent l="0" t="0" r="0" b="0"/>
                  <wp:docPr id="1653288995" name="Picture 165328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6F3E1A11" w14:textId="77777777" w:rsidR="000921E6" w:rsidRPr="00071788" w:rsidRDefault="000921E6" w:rsidP="00F35FDA">
            <w:pPr>
              <w:pStyle w:val="HELPsbodycopy"/>
              <w:jc w:val="center"/>
              <w:rPr>
                <w:bCs/>
              </w:rPr>
            </w:pPr>
            <w:r>
              <w:rPr>
                <w:b/>
                <w:bCs/>
                <w:noProof/>
              </w:rPr>
              <w:drawing>
                <wp:inline distT="0" distB="0" distL="0" distR="0" wp14:anchorId="553A8B29" wp14:editId="23878FC0">
                  <wp:extent cx="555477" cy="590194"/>
                  <wp:effectExtent l="0" t="0" r="3810" b="0"/>
                  <wp:docPr id="1653288996" name="Picture 1653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0921E6" w14:paraId="68812BA2" w14:textId="77777777" w:rsidTr="00F35FDA">
        <w:trPr>
          <w:trHeight w:val="269"/>
        </w:trPr>
        <w:tc>
          <w:tcPr>
            <w:tcW w:w="2618" w:type="dxa"/>
            <w:vMerge w:val="restart"/>
            <w:shd w:val="clear" w:color="auto" w:fill="F3F3F3"/>
            <w:vAlign w:val="center"/>
          </w:tcPr>
          <w:p w14:paraId="5327BBE2" w14:textId="77777777" w:rsidR="000921E6" w:rsidRPr="00065D64" w:rsidRDefault="000921E6"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365FBAA6" w14:textId="77777777" w:rsidR="000921E6" w:rsidRDefault="000921E6" w:rsidP="00F35FDA">
            <w:pPr>
              <w:pStyle w:val="HELPsbodycopy"/>
              <w:jc w:val="center"/>
            </w:pPr>
            <w:r w:rsidRPr="00F80251">
              <w:rPr>
                <w:b/>
              </w:rPr>
              <w:t>Yes</w:t>
            </w:r>
          </w:p>
        </w:tc>
        <w:tc>
          <w:tcPr>
            <w:tcW w:w="2539" w:type="dxa"/>
            <w:gridSpan w:val="2"/>
            <w:shd w:val="clear" w:color="auto" w:fill="F3F3F3"/>
          </w:tcPr>
          <w:p w14:paraId="11883B37" w14:textId="77777777" w:rsidR="000921E6" w:rsidRDefault="000921E6" w:rsidP="00F35FDA">
            <w:pPr>
              <w:pStyle w:val="HELPsbodycopy"/>
              <w:jc w:val="center"/>
            </w:pPr>
            <w:r w:rsidRPr="00F80251">
              <w:rPr>
                <w:b/>
              </w:rPr>
              <w:t>No</w:t>
            </w:r>
          </w:p>
        </w:tc>
        <w:tc>
          <w:tcPr>
            <w:tcW w:w="2609" w:type="dxa"/>
            <w:gridSpan w:val="2"/>
            <w:shd w:val="clear" w:color="auto" w:fill="F3F3F3"/>
            <w:vAlign w:val="center"/>
          </w:tcPr>
          <w:p w14:paraId="32545658" w14:textId="77777777" w:rsidR="000921E6" w:rsidRDefault="000921E6" w:rsidP="00F35FDA">
            <w:pPr>
              <w:pStyle w:val="HELPsbodycopy"/>
              <w:jc w:val="center"/>
            </w:pPr>
            <w:r w:rsidRPr="00F80251">
              <w:rPr>
                <w:b/>
              </w:rPr>
              <w:t>Unsure</w:t>
            </w:r>
          </w:p>
        </w:tc>
      </w:tr>
      <w:tr w:rsidR="000921E6" w14:paraId="15472EE6" w14:textId="77777777" w:rsidTr="00F35FDA">
        <w:trPr>
          <w:trHeight w:val="1007"/>
        </w:trPr>
        <w:tc>
          <w:tcPr>
            <w:tcW w:w="2618" w:type="dxa"/>
            <w:vMerge/>
            <w:shd w:val="clear" w:color="auto" w:fill="F3F3F3"/>
            <w:vAlign w:val="center"/>
          </w:tcPr>
          <w:p w14:paraId="3E73D27F" w14:textId="77777777" w:rsidR="000921E6" w:rsidRDefault="000921E6" w:rsidP="00F35FDA">
            <w:pPr>
              <w:pStyle w:val="HELPsbodycopy"/>
            </w:pPr>
          </w:p>
        </w:tc>
        <w:tc>
          <w:tcPr>
            <w:tcW w:w="2520" w:type="dxa"/>
            <w:gridSpan w:val="2"/>
            <w:shd w:val="clear" w:color="auto" w:fill="auto"/>
            <w:vAlign w:val="center"/>
          </w:tcPr>
          <w:p w14:paraId="7C5F3A82" w14:textId="77777777" w:rsidR="000921E6" w:rsidRDefault="000921E6" w:rsidP="00F35FDA">
            <w:pPr>
              <w:pStyle w:val="HELPsbodycopy"/>
              <w:jc w:val="center"/>
            </w:pPr>
            <w:r>
              <w:rPr>
                <w:b/>
                <w:bCs/>
                <w:noProof/>
              </w:rPr>
              <w:drawing>
                <wp:inline distT="0" distB="0" distL="0" distR="0" wp14:anchorId="1E6A23AA" wp14:editId="20F2F401">
                  <wp:extent cx="571361" cy="607072"/>
                  <wp:effectExtent l="0" t="0" r="0" b="2540"/>
                  <wp:docPr id="1653288998" name="Picture 165328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6C548E67" w14:textId="77777777" w:rsidR="000921E6" w:rsidRDefault="000921E6" w:rsidP="00F35FDA">
            <w:pPr>
              <w:pStyle w:val="HELPsbodycopy"/>
              <w:jc w:val="center"/>
            </w:pPr>
            <w:r>
              <w:rPr>
                <w:b/>
                <w:bCs/>
                <w:noProof/>
              </w:rPr>
              <w:drawing>
                <wp:inline distT="0" distB="0" distL="0" distR="0" wp14:anchorId="009D17A2" wp14:editId="5FD8F319">
                  <wp:extent cx="538385" cy="572034"/>
                  <wp:effectExtent l="0" t="0" r="0" b="0"/>
                  <wp:docPr id="1653288999" name="Picture 165328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02E7E4F5" w14:textId="77777777" w:rsidR="000921E6" w:rsidRDefault="000921E6" w:rsidP="00F35FDA">
            <w:pPr>
              <w:pStyle w:val="HELPsbodycopy"/>
              <w:jc w:val="center"/>
            </w:pPr>
            <w:r>
              <w:rPr>
                <w:b/>
                <w:bCs/>
                <w:noProof/>
              </w:rPr>
              <w:drawing>
                <wp:inline distT="0" distB="0" distL="0" distR="0" wp14:anchorId="1080C584" wp14:editId="6AE7F618">
                  <wp:extent cx="555477" cy="590194"/>
                  <wp:effectExtent l="0" t="0" r="3810" b="0"/>
                  <wp:docPr id="1653289000" name="Picture 165328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0921E6" w14:paraId="0233DA21" w14:textId="77777777" w:rsidTr="00F35FDA">
        <w:trPr>
          <w:trHeight w:val="692"/>
        </w:trPr>
        <w:tc>
          <w:tcPr>
            <w:tcW w:w="2618" w:type="dxa"/>
            <w:shd w:val="clear" w:color="auto" w:fill="F3F3F3"/>
            <w:vAlign w:val="center"/>
          </w:tcPr>
          <w:p w14:paraId="66DEE141" w14:textId="77777777" w:rsidR="000921E6" w:rsidRPr="007B4336" w:rsidRDefault="000921E6" w:rsidP="00F35FDA">
            <w:pPr>
              <w:pStyle w:val="HELPsbodycopy"/>
              <w:rPr>
                <w:sz w:val="24"/>
                <w:szCs w:val="24"/>
              </w:rPr>
            </w:pPr>
            <w:r w:rsidRPr="007B4336">
              <w:rPr>
                <w:b/>
                <w:color w:val="000000" w:themeColor="text1"/>
                <w:sz w:val="24"/>
                <w:szCs w:val="24"/>
              </w:rPr>
              <w:t>Who could help me?</w:t>
            </w:r>
          </w:p>
        </w:tc>
        <w:tc>
          <w:tcPr>
            <w:tcW w:w="7668" w:type="dxa"/>
            <w:gridSpan w:val="6"/>
            <w:shd w:val="clear" w:color="auto" w:fill="auto"/>
            <w:vAlign w:val="center"/>
          </w:tcPr>
          <w:p w14:paraId="0F747832" w14:textId="77777777" w:rsidR="000921E6" w:rsidRDefault="000921E6" w:rsidP="00F35FDA">
            <w:pPr>
              <w:pStyle w:val="HELPsbodycopy"/>
              <w:jc w:val="center"/>
              <w:rPr>
                <w:b/>
                <w:bCs/>
                <w:noProof/>
              </w:rPr>
            </w:pPr>
          </w:p>
        </w:tc>
      </w:tr>
    </w:tbl>
    <w:p w14:paraId="1A43CDCD" w14:textId="77777777" w:rsidR="000921E6" w:rsidRDefault="000921E6" w:rsidP="000921E6">
      <w:pPr>
        <w:pStyle w:val="HELPsbodycopy"/>
      </w:pPr>
    </w:p>
    <w:p w14:paraId="363AF297" w14:textId="77777777" w:rsidR="000921E6" w:rsidRDefault="000921E6" w:rsidP="000921E6">
      <w:pPr>
        <w:spacing w:line="276" w:lineRule="auto"/>
        <w:jc w:val="center"/>
        <w:rPr>
          <w:rFonts w:ascii="Arial" w:eastAsia="Calibri" w:hAnsi="Arial" w:cs="Arial"/>
          <w:b/>
          <w:bCs/>
          <w:sz w:val="22"/>
        </w:rPr>
      </w:pPr>
      <w:r>
        <w:rPr>
          <w:rFonts w:ascii="Arial" w:eastAsia="Calibri" w:hAnsi="Arial" w:cs="Arial"/>
          <w:b/>
          <w:bCs/>
          <w:noProof/>
          <w:sz w:val="22"/>
        </w:rPr>
        <w:drawing>
          <wp:inline distT="0" distB="0" distL="0" distR="0" wp14:anchorId="48A525FC" wp14:editId="2CDD7EF2">
            <wp:extent cx="1972235" cy="2235200"/>
            <wp:effectExtent l="0" t="0" r="0" b="0"/>
            <wp:docPr id="1009119922" name="Picture 100911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_ROBO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4274" cy="2248845"/>
                    </a:xfrm>
                    <a:prstGeom prst="rect">
                      <a:avLst/>
                    </a:prstGeom>
                  </pic:spPr>
                </pic:pic>
              </a:graphicData>
            </a:graphic>
          </wp:inline>
        </w:drawing>
      </w:r>
    </w:p>
    <w:p w14:paraId="0E794F6B" w14:textId="77777777" w:rsidR="000921E6" w:rsidRDefault="000921E6" w:rsidP="000921E6">
      <w:pPr>
        <w:spacing w:after="240" w:line="276" w:lineRule="auto"/>
        <w:contextualSpacing/>
        <w:rPr>
          <w:rFonts w:ascii="Arial" w:eastAsia="Calibri" w:hAnsi="Arial" w:cs="Arial"/>
          <w:b/>
          <w:bCs/>
          <w:sz w:val="22"/>
        </w:rPr>
      </w:pPr>
    </w:p>
    <w:p w14:paraId="6B2D05D6" w14:textId="77777777" w:rsidR="00E53A59" w:rsidRDefault="00E53A59" w:rsidP="000921E6">
      <w:pPr>
        <w:spacing w:after="240" w:line="276" w:lineRule="auto"/>
        <w:contextualSpacing/>
        <w:rPr>
          <w:rFonts w:ascii="Arial" w:eastAsia="Calibri" w:hAnsi="Arial" w:cs="Arial"/>
          <w:b/>
          <w:bCs/>
          <w:sz w:val="22"/>
        </w:rPr>
      </w:pPr>
    </w:p>
    <w:p w14:paraId="47EF7D5F" w14:textId="77777777" w:rsidR="00E53A59" w:rsidRDefault="00E53A59" w:rsidP="000921E6">
      <w:pPr>
        <w:spacing w:after="240" w:line="276" w:lineRule="auto"/>
        <w:contextualSpacing/>
        <w:rPr>
          <w:rFonts w:ascii="Arial" w:eastAsia="Calibri" w:hAnsi="Arial" w:cs="Arial"/>
          <w:b/>
          <w:bCs/>
          <w:sz w:val="22"/>
        </w:rPr>
      </w:pPr>
    </w:p>
    <w:p w14:paraId="5EE87710" w14:textId="3945DB01" w:rsidR="000921E6" w:rsidRDefault="000921E6" w:rsidP="000921E6">
      <w:pPr>
        <w:spacing w:after="240" w:line="276" w:lineRule="auto"/>
        <w:contextualSpacing/>
        <w:rPr>
          <w:rFonts w:ascii="Arial" w:eastAsia="Calibri" w:hAnsi="Arial" w:cs="Arial"/>
          <w:b/>
          <w:bCs/>
          <w:sz w:val="22"/>
        </w:rPr>
      </w:pPr>
      <w:r w:rsidRPr="008319D5">
        <w:rPr>
          <w:rFonts w:ascii="Arial" w:eastAsia="Calibri" w:hAnsi="Arial" w:cs="Arial"/>
          <w:b/>
          <w:bCs/>
          <w:sz w:val="22"/>
        </w:rPr>
        <w:lastRenderedPageBreak/>
        <w:t>Section II – Skills Check</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237"/>
        <w:gridCol w:w="1180"/>
        <w:gridCol w:w="1378"/>
        <w:gridCol w:w="1270"/>
      </w:tblGrid>
      <w:tr w:rsidR="000921E6" w:rsidRPr="00E36115" w14:paraId="54F351C3" w14:textId="77777777" w:rsidTr="00F35FDA">
        <w:tc>
          <w:tcPr>
            <w:tcW w:w="6346" w:type="dxa"/>
            <w:shd w:val="clear" w:color="auto" w:fill="E0E0E0"/>
          </w:tcPr>
          <w:p w14:paraId="172C8DB0" w14:textId="77777777" w:rsidR="000921E6" w:rsidRPr="00E36115" w:rsidRDefault="000921E6" w:rsidP="00F35FDA">
            <w:pPr>
              <w:pStyle w:val="HELPsbodycopy"/>
              <w:jc w:val="center"/>
              <w:rPr>
                <w:b/>
                <w:sz w:val="24"/>
                <w:szCs w:val="24"/>
              </w:rPr>
            </w:pPr>
            <w:r w:rsidRPr="00E36115">
              <w:rPr>
                <w:b/>
                <w:sz w:val="24"/>
                <w:szCs w:val="24"/>
              </w:rPr>
              <w:t>I can….</w:t>
            </w:r>
          </w:p>
        </w:tc>
        <w:tc>
          <w:tcPr>
            <w:tcW w:w="1181" w:type="dxa"/>
            <w:shd w:val="clear" w:color="auto" w:fill="E0E0E0"/>
          </w:tcPr>
          <w:p w14:paraId="2344497E" w14:textId="77777777" w:rsidR="000921E6" w:rsidRPr="00E36115" w:rsidRDefault="000921E6" w:rsidP="00F35FDA">
            <w:pPr>
              <w:pStyle w:val="HELPsbodycopy"/>
              <w:jc w:val="center"/>
              <w:rPr>
                <w:b/>
                <w:sz w:val="24"/>
                <w:szCs w:val="24"/>
              </w:rPr>
            </w:pPr>
            <w:r w:rsidRPr="00E36115">
              <w:rPr>
                <w:b/>
                <w:sz w:val="24"/>
                <w:szCs w:val="24"/>
              </w:rPr>
              <w:t>Always</w:t>
            </w:r>
          </w:p>
        </w:tc>
        <w:tc>
          <w:tcPr>
            <w:tcW w:w="1378" w:type="dxa"/>
            <w:shd w:val="clear" w:color="auto" w:fill="E0E0E0"/>
          </w:tcPr>
          <w:p w14:paraId="0DC4353A" w14:textId="77777777" w:rsidR="000921E6" w:rsidRPr="00E36115" w:rsidRDefault="000921E6" w:rsidP="00F35FDA">
            <w:pPr>
              <w:pStyle w:val="HELPsbodycopy"/>
              <w:jc w:val="center"/>
              <w:rPr>
                <w:b/>
                <w:sz w:val="24"/>
                <w:szCs w:val="24"/>
              </w:rPr>
            </w:pPr>
            <w:r w:rsidRPr="00E36115">
              <w:rPr>
                <w:b/>
                <w:sz w:val="24"/>
                <w:szCs w:val="24"/>
              </w:rPr>
              <w:t>Sometime</w:t>
            </w:r>
          </w:p>
        </w:tc>
        <w:tc>
          <w:tcPr>
            <w:tcW w:w="1275" w:type="dxa"/>
            <w:shd w:val="clear" w:color="auto" w:fill="E0E0E0"/>
          </w:tcPr>
          <w:p w14:paraId="3B3AAC5D" w14:textId="77777777" w:rsidR="000921E6" w:rsidRPr="00E36115" w:rsidRDefault="000921E6" w:rsidP="00F35FDA">
            <w:pPr>
              <w:pStyle w:val="HELPsbodycopy"/>
              <w:jc w:val="center"/>
              <w:rPr>
                <w:b/>
                <w:sz w:val="24"/>
                <w:szCs w:val="24"/>
              </w:rPr>
            </w:pPr>
            <w:r w:rsidRPr="00E36115">
              <w:rPr>
                <w:b/>
                <w:sz w:val="24"/>
                <w:szCs w:val="24"/>
              </w:rPr>
              <w:t>Never</w:t>
            </w:r>
          </w:p>
        </w:tc>
      </w:tr>
      <w:tr w:rsidR="000921E6" w:rsidRPr="00EA066A" w14:paraId="1D34D92C" w14:textId="77777777" w:rsidTr="00F35FDA">
        <w:trPr>
          <w:trHeight w:val="576"/>
        </w:trPr>
        <w:tc>
          <w:tcPr>
            <w:tcW w:w="6346" w:type="dxa"/>
            <w:shd w:val="clear" w:color="auto" w:fill="F3F3F3"/>
            <w:vAlign w:val="center"/>
          </w:tcPr>
          <w:p w14:paraId="159487D9" w14:textId="77777777" w:rsidR="000921E6" w:rsidRPr="00E219DA" w:rsidRDefault="000921E6" w:rsidP="00F35FDA">
            <w:pPr>
              <w:pStyle w:val="HELPsbodycopy"/>
              <w:rPr>
                <w:sz w:val="32"/>
                <w:szCs w:val="32"/>
              </w:rPr>
            </w:pPr>
            <w:r w:rsidRPr="00E219DA">
              <w:rPr>
                <w:b/>
                <w:bCs/>
                <w:sz w:val="32"/>
                <w:szCs w:val="32"/>
              </w:rPr>
              <w:t>Recognize</w:t>
            </w:r>
            <w:r w:rsidRPr="00E219DA">
              <w:rPr>
                <w:sz w:val="32"/>
                <w:szCs w:val="32"/>
              </w:rPr>
              <w:t xml:space="preserve"> my feelings.</w:t>
            </w:r>
          </w:p>
        </w:tc>
        <w:tc>
          <w:tcPr>
            <w:tcW w:w="1181" w:type="dxa"/>
            <w:vAlign w:val="center"/>
          </w:tcPr>
          <w:p w14:paraId="7E2C59C8" w14:textId="77777777" w:rsidR="000921E6" w:rsidRDefault="000921E6" w:rsidP="00F35FDA">
            <w:pPr>
              <w:pStyle w:val="HELPsbodycopy"/>
              <w:jc w:val="center"/>
              <w:rPr>
                <w:b/>
                <w:bCs/>
              </w:rPr>
            </w:pPr>
            <w:r>
              <w:rPr>
                <w:b/>
                <w:bCs/>
                <w:noProof/>
              </w:rPr>
              <w:drawing>
                <wp:inline distT="0" distB="0" distL="0" distR="0" wp14:anchorId="0F54EE53" wp14:editId="1C4DACB9">
                  <wp:extent cx="571361" cy="607072"/>
                  <wp:effectExtent l="0" t="0" r="0" b="2540"/>
                  <wp:docPr id="1653289001" name="Picture 165328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067D5894" w14:textId="77777777" w:rsidR="000921E6" w:rsidRPr="00EA066A" w:rsidRDefault="000921E6" w:rsidP="00F35FDA">
            <w:pPr>
              <w:pStyle w:val="HELPsbodycopy"/>
              <w:jc w:val="center"/>
            </w:pPr>
            <w:r w:rsidRPr="002D50FE">
              <w:rPr>
                <w:b/>
                <w:bCs/>
              </w:rPr>
              <w:t>Yes</w:t>
            </w:r>
          </w:p>
        </w:tc>
        <w:tc>
          <w:tcPr>
            <w:tcW w:w="1378" w:type="dxa"/>
            <w:vAlign w:val="center"/>
          </w:tcPr>
          <w:p w14:paraId="11BBD01A" w14:textId="77777777" w:rsidR="000921E6" w:rsidRDefault="000921E6" w:rsidP="00F35FDA">
            <w:pPr>
              <w:pStyle w:val="HELPsbodycopy"/>
              <w:jc w:val="center"/>
              <w:rPr>
                <w:b/>
                <w:bCs/>
              </w:rPr>
            </w:pPr>
            <w:r>
              <w:rPr>
                <w:b/>
                <w:bCs/>
                <w:noProof/>
              </w:rPr>
              <w:drawing>
                <wp:inline distT="0" distB="0" distL="0" distR="0" wp14:anchorId="7CFA8860" wp14:editId="03061B30">
                  <wp:extent cx="555477" cy="590194"/>
                  <wp:effectExtent l="0" t="0" r="3810" b="0"/>
                  <wp:docPr id="1653289002" name="Picture 165328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6D2B40F8" w14:textId="77777777" w:rsidR="000921E6" w:rsidRPr="00EA066A" w:rsidRDefault="000921E6" w:rsidP="00F35FDA">
            <w:pPr>
              <w:pStyle w:val="HELPsbodycopy"/>
              <w:jc w:val="center"/>
            </w:pPr>
            <w:r w:rsidRPr="002D50FE">
              <w:rPr>
                <w:b/>
                <w:bCs/>
              </w:rPr>
              <w:t>Maybe</w:t>
            </w:r>
          </w:p>
        </w:tc>
        <w:tc>
          <w:tcPr>
            <w:tcW w:w="1275" w:type="dxa"/>
            <w:vAlign w:val="center"/>
          </w:tcPr>
          <w:p w14:paraId="2F686DE5" w14:textId="77777777" w:rsidR="000921E6" w:rsidRDefault="000921E6" w:rsidP="00F35FDA">
            <w:pPr>
              <w:pStyle w:val="HELPsbodycopy"/>
              <w:jc w:val="center"/>
              <w:rPr>
                <w:b/>
                <w:bCs/>
              </w:rPr>
            </w:pPr>
            <w:r>
              <w:rPr>
                <w:b/>
                <w:bCs/>
                <w:noProof/>
              </w:rPr>
              <w:drawing>
                <wp:inline distT="0" distB="0" distL="0" distR="0" wp14:anchorId="1530403D" wp14:editId="6E6DBD5A">
                  <wp:extent cx="538385" cy="572034"/>
                  <wp:effectExtent l="0" t="0" r="0" b="0"/>
                  <wp:docPr id="1653289003" name="Picture 165328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44CB126" w14:textId="77777777" w:rsidR="000921E6" w:rsidRPr="00EA066A" w:rsidRDefault="000921E6" w:rsidP="00F35FDA">
            <w:pPr>
              <w:pStyle w:val="HELPsbodycopy"/>
              <w:jc w:val="center"/>
            </w:pPr>
            <w:r w:rsidRPr="002D50FE">
              <w:rPr>
                <w:b/>
                <w:bCs/>
              </w:rPr>
              <w:t>No</w:t>
            </w:r>
          </w:p>
        </w:tc>
      </w:tr>
      <w:tr w:rsidR="000921E6" w:rsidRPr="00EA066A" w14:paraId="59F984C7" w14:textId="77777777" w:rsidTr="00F35FDA">
        <w:tc>
          <w:tcPr>
            <w:tcW w:w="6346" w:type="dxa"/>
            <w:shd w:val="clear" w:color="auto" w:fill="F3F3F3"/>
            <w:vAlign w:val="center"/>
          </w:tcPr>
          <w:p w14:paraId="0F7C22B6" w14:textId="77777777" w:rsidR="000921E6" w:rsidRPr="00E219DA" w:rsidRDefault="000921E6" w:rsidP="00F35FDA">
            <w:pPr>
              <w:pStyle w:val="HELPsbodycopy"/>
              <w:rPr>
                <w:sz w:val="32"/>
                <w:szCs w:val="32"/>
              </w:rPr>
            </w:pPr>
            <w:r w:rsidRPr="00E219DA">
              <w:rPr>
                <w:b/>
                <w:bCs/>
                <w:sz w:val="32"/>
                <w:szCs w:val="32"/>
              </w:rPr>
              <w:t>Reach out</w:t>
            </w:r>
            <w:r w:rsidRPr="00E219DA">
              <w:rPr>
                <w:sz w:val="32"/>
                <w:szCs w:val="32"/>
              </w:rPr>
              <w:t xml:space="preserve"> and share how I feel.</w:t>
            </w:r>
          </w:p>
        </w:tc>
        <w:tc>
          <w:tcPr>
            <w:tcW w:w="1181" w:type="dxa"/>
          </w:tcPr>
          <w:p w14:paraId="284C5CA9" w14:textId="77777777" w:rsidR="000921E6" w:rsidRPr="002D50FE" w:rsidRDefault="000921E6" w:rsidP="00F35FDA">
            <w:pPr>
              <w:pStyle w:val="HELPsbodycopy"/>
              <w:jc w:val="center"/>
              <w:rPr>
                <w:b/>
                <w:bCs/>
              </w:rPr>
            </w:pPr>
            <w:r>
              <w:rPr>
                <w:b/>
                <w:bCs/>
                <w:noProof/>
              </w:rPr>
              <w:drawing>
                <wp:inline distT="0" distB="0" distL="0" distR="0" wp14:anchorId="327F759F" wp14:editId="0794B198">
                  <wp:extent cx="571361" cy="607072"/>
                  <wp:effectExtent l="0" t="0" r="0" b="2540"/>
                  <wp:docPr id="1653289004" name="Picture 165328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148B903F" w14:textId="77777777" w:rsidR="000921E6" w:rsidRPr="00EA066A" w:rsidRDefault="000921E6" w:rsidP="00F35FDA">
            <w:pPr>
              <w:pStyle w:val="HELPsbodycopy"/>
              <w:jc w:val="center"/>
            </w:pPr>
            <w:r w:rsidRPr="002D50FE">
              <w:rPr>
                <w:b/>
                <w:bCs/>
              </w:rPr>
              <w:t>Yes</w:t>
            </w:r>
          </w:p>
        </w:tc>
        <w:tc>
          <w:tcPr>
            <w:tcW w:w="1378" w:type="dxa"/>
          </w:tcPr>
          <w:p w14:paraId="492973FD" w14:textId="77777777" w:rsidR="000921E6" w:rsidRPr="002D50FE" w:rsidRDefault="000921E6" w:rsidP="00F35FDA">
            <w:pPr>
              <w:pStyle w:val="HELPsbodycopy"/>
              <w:jc w:val="center"/>
              <w:rPr>
                <w:b/>
                <w:bCs/>
              </w:rPr>
            </w:pPr>
            <w:r>
              <w:rPr>
                <w:b/>
                <w:bCs/>
                <w:noProof/>
              </w:rPr>
              <w:drawing>
                <wp:inline distT="0" distB="0" distL="0" distR="0" wp14:anchorId="70684058" wp14:editId="0741EFAF">
                  <wp:extent cx="555477" cy="590194"/>
                  <wp:effectExtent l="0" t="0" r="3810" b="0"/>
                  <wp:docPr id="1653289005" name="Picture 165328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5653861A" w14:textId="77777777" w:rsidR="000921E6" w:rsidRPr="00EA066A" w:rsidRDefault="000921E6" w:rsidP="00F35FDA">
            <w:pPr>
              <w:pStyle w:val="HELPsbodycopy"/>
              <w:jc w:val="center"/>
            </w:pPr>
            <w:r w:rsidRPr="002D50FE">
              <w:rPr>
                <w:b/>
                <w:bCs/>
              </w:rPr>
              <w:t>Maybe</w:t>
            </w:r>
          </w:p>
        </w:tc>
        <w:tc>
          <w:tcPr>
            <w:tcW w:w="1275" w:type="dxa"/>
          </w:tcPr>
          <w:p w14:paraId="5D4C8170" w14:textId="77777777" w:rsidR="000921E6" w:rsidRPr="002D50FE" w:rsidRDefault="000921E6" w:rsidP="00F35FDA">
            <w:pPr>
              <w:pStyle w:val="HELPsbodycopy"/>
              <w:jc w:val="center"/>
              <w:rPr>
                <w:b/>
                <w:bCs/>
              </w:rPr>
            </w:pPr>
            <w:r>
              <w:rPr>
                <w:b/>
                <w:bCs/>
                <w:noProof/>
              </w:rPr>
              <w:drawing>
                <wp:inline distT="0" distB="0" distL="0" distR="0" wp14:anchorId="4CEB7B19" wp14:editId="3FDC7359">
                  <wp:extent cx="538385" cy="572034"/>
                  <wp:effectExtent l="0" t="0" r="0" b="0"/>
                  <wp:docPr id="1653289006" name="Picture 165328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B0E9867" w14:textId="77777777" w:rsidR="000921E6" w:rsidRPr="00EA066A" w:rsidRDefault="000921E6" w:rsidP="00F35FDA">
            <w:pPr>
              <w:pStyle w:val="HELPsbodycopy"/>
              <w:jc w:val="center"/>
            </w:pPr>
            <w:r w:rsidRPr="002D50FE">
              <w:rPr>
                <w:b/>
                <w:bCs/>
              </w:rPr>
              <w:t>No</w:t>
            </w:r>
          </w:p>
        </w:tc>
      </w:tr>
      <w:tr w:rsidR="000921E6" w:rsidRPr="00EA066A" w14:paraId="7004EF6D" w14:textId="77777777" w:rsidTr="00F35FDA">
        <w:tc>
          <w:tcPr>
            <w:tcW w:w="6346" w:type="dxa"/>
            <w:shd w:val="clear" w:color="auto" w:fill="F3F3F3"/>
            <w:vAlign w:val="center"/>
          </w:tcPr>
          <w:p w14:paraId="5467AC92" w14:textId="77777777" w:rsidR="000921E6" w:rsidRPr="00E219DA" w:rsidRDefault="000921E6" w:rsidP="00F35FDA">
            <w:pPr>
              <w:pStyle w:val="HELPsbodycopy"/>
              <w:rPr>
                <w:sz w:val="32"/>
                <w:szCs w:val="32"/>
              </w:rPr>
            </w:pPr>
            <w:r w:rsidRPr="00E219DA">
              <w:rPr>
                <w:b/>
                <w:bCs/>
                <w:sz w:val="32"/>
                <w:szCs w:val="32"/>
              </w:rPr>
              <w:t>Reach out</w:t>
            </w:r>
            <w:r w:rsidRPr="00E219DA">
              <w:rPr>
                <w:sz w:val="32"/>
                <w:szCs w:val="32"/>
              </w:rPr>
              <w:t xml:space="preserve"> and ask for help.</w:t>
            </w:r>
          </w:p>
        </w:tc>
        <w:tc>
          <w:tcPr>
            <w:tcW w:w="1181" w:type="dxa"/>
          </w:tcPr>
          <w:p w14:paraId="2854348F" w14:textId="77777777" w:rsidR="000921E6" w:rsidRPr="002D50FE" w:rsidRDefault="000921E6" w:rsidP="00F35FDA">
            <w:pPr>
              <w:pStyle w:val="HELPsbodycopy"/>
              <w:jc w:val="center"/>
              <w:rPr>
                <w:b/>
                <w:bCs/>
              </w:rPr>
            </w:pPr>
            <w:r>
              <w:rPr>
                <w:b/>
                <w:bCs/>
                <w:noProof/>
              </w:rPr>
              <w:drawing>
                <wp:inline distT="0" distB="0" distL="0" distR="0" wp14:anchorId="69D06209" wp14:editId="3FEE9BD1">
                  <wp:extent cx="571361" cy="607072"/>
                  <wp:effectExtent l="0" t="0" r="0" b="2540"/>
                  <wp:docPr id="1653289007" name="Picture 165328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1710B6B" w14:textId="77777777" w:rsidR="000921E6" w:rsidRPr="00EA066A" w:rsidRDefault="000921E6" w:rsidP="00F35FDA">
            <w:pPr>
              <w:pStyle w:val="HELPsbodycopy"/>
              <w:jc w:val="center"/>
            </w:pPr>
            <w:r w:rsidRPr="002D50FE">
              <w:rPr>
                <w:b/>
                <w:bCs/>
              </w:rPr>
              <w:t>Yes</w:t>
            </w:r>
          </w:p>
        </w:tc>
        <w:tc>
          <w:tcPr>
            <w:tcW w:w="1378" w:type="dxa"/>
          </w:tcPr>
          <w:p w14:paraId="28CFEDED" w14:textId="77777777" w:rsidR="000921E6" w:rsidRPr="002D50FE" w:rsidRDefault="000921E6" w:rsidP="00F35FDA">
            <w:pPr>
              <w:pStyle w:val="HELPsbodycopy"/>
              <w:jc w:val="center"/>
              <w:rPr>
                <w:b/>
                <w:bCs/>
              </w:rPr>
            </w:pPr>
            <w:r>
              <w:rPr>
                <w:b/>
                <w:bCs/>
                <w:noProof/>
              </w:rPr>
              <w:drawing>
                <wp:inline distT="0" distB="0" distL="0" distR="0" wp14:anchorId="17A292B7" wp14:editId="1AE0DF98">
                  <wp:extent cx="555477" cy="590194"/>
                  <wp:effectExtent l="0" t="0" r="3810" b="0"/>
                  <wp:docPr id="1653289008" name="Picture 165328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4BE75FB5" w14:textId="77777777" w:rsidR="000921E6" w:rsidRPr="00EA066A" w:rsidRDefault="000921E6" w:rsidP="00F35FDA">
            <w:pPr>
              <w:pStyle w:val="HELPsbodycopy"/>
              <w:jc w:val="center"/>
            </w:pPr>
            <w:r w:rsidRPr="002D50FE">
              <w:rPr>
                <w:b/>
                <w:bCs/>
              </w:rPr>
              <w:t>Maybe</w:t>
            </w:r>
          </w:p>
        </w:tc>
        <w:tc>
          <w:tcPr>
            <w:tcW w:w="1275" w:type="dxa"/>
          </w:tcPr>
          <w:p w14:paraId="064F8EF4" w14:textId="77777777" w:rsidR="000921E6" w:rsidRPr="002D50FE" w:rsidRDefault="000921E6" w:rsidP="00F35FDA">
            <w:pPr>
              <w:pStyle w:val="HELPsbodycopy"/>
              <w:jc w:val="center"/>
              <w:rPr>
                <w:b/>
                <w:bCs/>
              </w:rPr>
            </w:pPr>
            <w:r>
              <w:rPr>
                <w:b/>
                <w:bCs/>
                <w:noProof/>
              </w:rPr>
              <w:drawing>
                <wp:inline distT="0" distB="0" distL="0" distR="0" wp14:anchorId="6EE1B847" wp14:editId="5D582DC6">
                  <wp:extent cx="538385" cy="572034"/>
                  <wp:effectExtent l="0" t="0" r="0" b="0"/>
                  <wp:docPr id="1653289009" name="Picture 16532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352BE535" w14:textId="77777777" w:rsidR="000921E6" w:rsidRPr="00EA066A" w:rsidRDefault="000921E6" w:rsidP="00F35FDA">
            <w:pPr>
              <w:pStyle w:val="HELPsbodycopy"/>
              <w:jc w:val="center"/>
            </w:pPr>
            <w:r w:rsidRPr="002D50FE">
              <w:rPr>
                <w:b/>
                <w:bCs/>
              </w:rPr>
              <w:t>No</w:t>
            </w:r>
          </w:p>
        </w:tc>
      </w:tr>
    </w:tbl>
    <w:p w14:paraId="39484C45" w14:textId="77777777" w:rsidR="000921E6" w:rsidRDefault="000921E6" w:rsidP="000921E6">
      <w:pPr>
        <w:pStyle w:val="HELPsbodycopy"/>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242"/>
        <w:gridCol w:w="1180"/>
        <w:gridCol w:w="1372"/>
        <w:gridCol w:w="1271"/>
      </w:tblGrid>
      <w:tr w:rsidR="000921E6" w:rsidRPr="00E36115" w14:paraId="72EC02D2" w14:textId="77777777" w:rsidTr="00F35FDA">
        <w:tc>
          <w:tcPr>
            <w:tcW w:w="10180" w:type="dxa"/>
            <w:gridSpan w:val="4"/>
            <w:shd w:val="clear" w:color="auto" w:fill="E0E0E0"/>
          </w:tcPr>
          <w:p w14:paraId="25A2D5AD" w14:textId="77777777" w:rsidR="000921E6" w:rsidRPr="00E36115" w:rsidRDefault="000921E6" w:rsidP="00F35FDA">
            <w:pPr>
              <w:pStyle w:val="HELPsbodycopy"/>
              <w:jc w:val="center"/>
              <w:rPr>
                <w:b/>
                <w:sz w:val="24"/>
                <w:szCs w:val="24"/>
              </w:rPr>
            </w:pPr>
            <w:r w:rsidRPr="007C01CD">
              <w:rPr>
                <w:rFonts w:eastAsia="Calibri"/>
                <w:b/>
                <w:bCs/>
                <w:sz w:val="24"/>
                <w:szCs w:val="24"/>
              </w:rPr>
              <w:t>Use resources.</w:t>
            </w:r>
          </w:p>
        </w:tc>
      </w:tr>
      <w:tr w:rsidR="000921E6" w:rsidRPr="00EA066A" w14:paraId="3FB29595" w14:textId="77777777" w:rsidTr="00F35FDA">
        <w:tc>
          <w:tcPr>
            <w:tcW w:w="6346" w:type="dxa"/>
            <w:shd w:val="clear" w:color="auto" w:fill="F3F3F3"/>
            <w:vAlign w:val="center"/>
          </w:tcPr>
          <w:p w14:paraId="63351C3C" w14:textId="77777777" w:rsidR="000921E6" w:rsidRPr="00BE3277" w:rsidRDefault="000921E6" w:rsidP="00F35FDA">
            <w:pPr>
              <w:pStyle w:val="HELPsbodycopy"/>
              <w:ind w:right="451"/>
              <w:rPr>
                <w:rFonts w:eastAsia="Calibri"/>
                <w:color w:val="000000" w:themeColor="text1"/>
                <w:sz w:val="24"/>
                <w:szCs w:val="24"/>
              </w:rPr>
            </w:pPr>
            <w:r w:rsidRPr="00BE3277">
              <w:rPr>
                <w:sz w:val="24"/>
                <w:szCs w:val="24"/>
              </w:rPr>
              <w:t>I know a trusted adult who can help me.</w:t>
            </w:r>
          </w:p>
        </w:tc>
        <w:tc>
          <w:tcPr>
            <w:tcW w:w="1181" w:type="dxa"/>
          </w:tcPr>
          <w:p w14:paraId="078923DC" w14:textId="77777777" w:rsidR="000921E6" w:rsidRPr="002D50FE" w:rsidRDefault="000921E6" w:rsidP="00F35FDA">
            <w:pPr>
              <w:pStyle w:val="HELPsbodycopy"/>
              <w:jc w:val="center"/>
              <w:rPr>
                <w:b/>
                <w:bCs/>
              </w:rPr>
            </w:pPr>
            <w:r>
              <w:rPr>
                <w:b/>
                <w:bCs/>
                <w:noProof/>
              </w:rPr>
              <w:drawing>
                <wp:inline distT="0" distB="0" distL="0" distR="0" wp14:anchorId="6FE1C4D5" wp14:editId="374496C1">
                  <wp:extent cx="571361" cy="607072"/>
                  <wp:effectExtent l="0" t="0" r="0" b="2540"/>
                  <wp:docPr id="1829349496" name="Picture 182934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33315E47" w14:textId="77777777" w:rsidR="000921E6" w:rsidRPr="00EA066A" w:rsidRDefault="000921E6" w:rsidP="00F35FDA">
            <w:pPr>
              <w:pStyle w:val="HELPsbodycopy"/>
              <w:jc w:val="center"/>
            </w:pPr>
            <w:r w:rsidRPr="002D50FE">
              <w:rPr>
                <w:b/>
                <w:bCs/>
              </w:rPr>
              <w:t>Yes</w:t>
            </w:r>
          </w:p>
        </w:tc>
        <w:tc>
          <w:tcPr>
            <w:tcW w:w="1378" w:type="dxa"/>
          </w:tcPr>
          <w:p w14:paraId="07FA9BD8" w14:textId="77777777" w:rsidR="000921E6" w:rsidRPr="002D50FE" w:rsidRDefault="000921E6" w:rsidP="00F35FDA">
            <w:pPr>
              <w:pStyle w:val="HELPsbodycopy"/>
              <w:jc w:val="center"/>
              <w:rPr>
                <w:b/>
                <w:bCs/>
              </w:rPr>
            </w:pPr>
            <w:r>
              <w:rPr>
                <w:b/>
                <w:bCs/>
                <w:noProof/>
              </w:rPr>
              <w:drawing>
                <wp:inline distT="0" distB="0" distL="0" distR="0" wp14:anchorId="6384B462" wp14:editId="5774CF61">
                  <wp:extent cx="555477" cy="590194"/>
                  <wp:effectExtent l="0" t="0" r="3810" b="0"/>
                  <wp:docPr id="1829349497" name="Picture 182934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34395CF9" w14:textId="77777777" w:rsidR="000921E6" w:rsidRPr="00EA066A" w:rsidRDefault="000921E6" w:rsidP="00F35FDA">
            <w:pPr>
              <w:pStyle w:val="HELPsbodycopy"/>
              <w:jc w:val="center"/>
            </w:pPr>
            <w:r w:rsidRPr="002D50FE">
              <w:rPr>
                <w:b/>
                <w:bCs/>
              </w:rPr>
              <w:t>Maybe</w:t>
            </w:r>
          </w:p>
        </w:tc>
        <w:tc>
          <w:tcPr>
            <w:tcW w:w="1275" w:type="dxa"/>
          </w:tcPr>
          <w:p w14:paraId="17B09C71" w14:textId="77777777" w:rsidR="000921E6" w:rsidRPr="002D50FE" w:rsidRDefault="000921E6" w:rsidP="00F35FDA">
            <w:pPr>
              <w:pStyle w:val="HELPsbodycopy"/>
              <w:jc w:val="center"/>
              <w:rPr>
                <w:b/>
                <w:bCs/>
              </w:rPr>
            </w:pPr>
            <w:r>
              <w:rPr>
                <w:b/>
                <w:bCs/>
                <w:noProof/>
              </w:rPr>
              <w:drawing>
                <wp:inline distT="0" distB="0" distL="0" distR="0" wp14:anchorId="73A0AD2D" wp14:editId="50152D39">
                  <wp:extent cx="538385" cy="572034"/>
                  <wp:effectExtent l="0" t="0" r="0" b="0"/>
                  <wp:docPr id="1829349498" name="Picture 182934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D6E68AD" w14:textId="77777777" w:rsidR="000921E6" w:rsidRPr="00EA066A" w:rsidRDefault="000921E6" w:rsidP="00F35FDA">
            <w:pPr>
              <w:pStyle w:val="HELPsbodycopy"/>
              <w:jc w:val="center"/>
            </w:pPr>
            <w:r w:rsidRPr="002D50FE">
              <w:rPr>
                <w:b/>
                <w:bCs/>
              </w:rPr>
              <w:t>No</w:t>
            </w:r>
          </w:p>
        </w:tc>
      </w:tr>
      <w:tr w:rsidR="000921E6" w:rsidRPr="00EA066A" w14:paraId="1D5D4370" w14:textId="77777777" w:rsidTr="00F35FDA">
        <w:tc>
          <w:tcPr>
            <w:tcW w:w="6346" w:type="dxa"/>
            <w:shd w:val="clear" w:color="auto" w:fill="F3F3F3"/>
            <w:vAlign w:val="center"/>
          </w:tcPr>
          <w:p w14:paraId="41213BC9" w14:textId="77777777" w:rsidR="000921E6" w:rsidRPr="0042736D" w:rsidRDefault="000921E6" w:rsidP="00F35FDA">
            <w:pPr>
              <w:pStyle w:val="HELPsbodycopy"/>
              <w:rPr>
                <w:sz w:val="24"/>
                <w:szCs w:val="24"/>
              </w:rPr>
            </w:pPr>
            <w:r w:rsidRPr="0042736D">
              <w:rPr>
                <w:rFonts w:eastAsia="Calibri"/>
                <w:color w:val="000000" w:themeColor="text1"/>
                <w:sz w:val="24"/>
                <w:szCs w:val="24"/>
              </w:rPr>
              <w:t>I can use tools or resources to regulate my emotions</w:t>
            </w:r>
            <w:r>
              <w:rPr>
                <w:rFonts w:eastAsia="Calibri"/>
                <w:color w:val="000000" w:themeColor="text1"/>
                <w:sz w:val="24"/>
                <w:szCs w:val="24"/>
              </w:rPr>
              <w:t>.</w:t>
            </w:r>
          </w:p>
        </w:tc>
        <w:tc>
          <w:tcPr>
            <w:tcW w:w="1181" w:type="dxa"/>
          </w:tcPr>
          <w:p w14:paraId="32FF72E0" w14:textId="77777777" w:rsidR="000921E6" w:rsidRPr="002D50FE" w:rsidRDefault="000921E6" w:rsidP="00F35FDA">
            <w:pPr>
              <w:pStyle w:val="HELPsbodycopy"/>
              <w:jc w:val="center"/>
              <w:rPr>
                <w:b/>
                <w:bCs/>
              </w:rPr>
            </w:pPr>
            <w:r>
              <w:rPr>
                <w:b/>
                <w:bCs/>
                <w:noProof/>
              </w:rPr>
              <w:drawing>
                <wp:inline distT="0" distB="0" distL="0" distR="0" wp14:anchorId="58EA6A6C" wp14:editId="29EEFAB8">
                  <wp:extent cx="571361" cy="607072"/>
                  <wp:effectExtent l="0" t="0" r="0" b="2540"/>
                  <wp:docPr id="1829349499" name="Picture 182934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0CE6C196" w14:textId="77777777" w:rsidR="000921E6" w:rsidRPr="00EA066A" w:rsidRDefault="000921E6" w:rsidP="00F35FDA">
            <w:pPr>
              <w:pStyle w:val="HELPsbodycopy"/>
              <w:jc w:val="center"/>
            </w:pPr>
            <w:r w:rsidRPr="002D50FE">
              <w:rPr>
                <w:b/>
                <w:bCs/>
              </w:rPr>
              <w:t>Yes</w:t>
            </w:r>
          </w:p>
        </w:tc>
        <w:tc>
          <w:tcPr>
            <w:tcW w:w="1378" w:type="dxa"/>
          </w:tcPr>
          <w:p w14:paraId="0B9D528A" w14:textId="77777777" w:rsidR="000921E6" w:rsidRPr="002D50FE" w:rsidRDefault="000921E6" w:rsidP="00F35FDA">
            <w:pPr>
              <w:pStyle w:val="HELPsbodycopy"/>
              <w:jc w:val="center"/>
              <w:rPr>
                <w:b/>
                <w:bCs/>
              </w:rPr>
            </w:pPr>
            <w:r>
              <w:rPr>
                <w:b/>
                <w:bCs/>
                <w:noProof/>
              </w:rPr>
              <w:drawing>
                <wp:inline distT="0" distB="0" distL="0" distR="0" wp14:anchorId="3921B682" wp14:editId="453C0094">
                  <wp:extent cx="555477" cy="590194"/>
                  <wp:effectExtent l="0" t="0" r="3810" b="0"/>
                  <wp:docPr id="1829349500" name="Picture 182934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2D7430B5" w14:textId="77777777" w:rsidR="000921E6" w:rsidRPr="00EA066A" w:rsidRDefault="000921E6" w:rsidP="00F35FDA">
            <w:pPr>
              <w:pStyle w:val="HELPsbodycopy"/>
              <w:jc w:val="center"/>
            </w:pPr>
            <w:r w:rsidRPr="002D50FE">
              <w:rPr>
                <w:b/>
                <w:bCs/>
              </w:rPr>
              <w:t>Maybe</w:t>
            </w:r>
          </w:p>
        </w:tc>
        <w:tc>
          <w:tcPr>
            <w:tcW w:w="1275" w:type="dxa"/>
          </w:tcPr>
          <w:p w14:paraId="5D7D488C" w14:textId="77777777" w:rsidR="000921E6" w:rsidRPr="002D50FE" w:rsidRDefault="000921E6" w:rsidP="00F35FDA">
            <w:pPr>
              <w:pStyle w:val="HELPsbodycopy"/>
              <w:jc w:val="center"/>
              <w:rPr>
                <w:b/>
                <w:bCs/>
              </w:rPr>
            </w:pPr>
            <w:r>
              <w:rPr>
                <w:b/>
                <w:bCs/>
                <w:noProof/>
              </w:rPr>
              <w:drawing>
                <wp:inline distT="0" distB="0" distL="0" distR="0" wp14:anchorId="49B576B2" wp14:editId="3B4AF23E">
                  <wp:extent cx="538385" cy="572034"/>
                  <wp:effectExtent l="0" t="0" r="0" b="0"/>
                  <wp:docPr id="1829349501" name="Picture 182934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2A5516ED" w14:textId="77777777" w:rsidR="000921E6" w:rsidRPr="00EA066A" w:rsidRDefault="000921E6" w:rsidP="00F35FDA">
            <w:pPr>
              <w:pStyle w:val="HELPsbodycopy"/>
              <w:jc w:val="center"/>
            </w:pPr>
            <w:r w:rsidRPr="002D50FE">
              <w:rPr>
                <w:b/>
                <w:bCs/>
              </w:rPr>
              <w:t>No</w:t>
            </w:r>
          </w:p>
        </w:tc>
      </w:tr>
      <w:tr w:rsidR="000921E6" w:rsidRPr="00EA066A" w14:paraId="131A8E7A" w14:textId="77777777" w:rsidTr="00F35FDA">
        <w:tc>
          <w:tcPr>
            <w:tcW w:w="6346" w:type="dxa"/>
            <w:shd w:val="clear" w:color="auto" w:fill="F3F3F3"/>
            <w:vAlign w:val="center"/>
          </w:tcPr>
          <w:p w14:paraId="1DF0E227" w14:textId="77777777" w:rsidR="000921E6" w:rsidRPr="00BE3277" w:rsidRDefault="000921E6" w:rsidP="00F35FDA">
            <w:pPr>
              <w:pStyle w:val="HELPsbodycopy"/>
              <w:rPr>
                <w:rFonts w:eastAsia="Calibri"/>
                <w:color w:val="000000" w:themeColor="text1"/>
                <w:sz w:val="24"/>
                <w:szCs w:val="24"/>
              </w:rPr>
            </w:pPr>
            <w:r w:rsidRPr="00BE3277">
              <w:rPr>
                <w:rFonts w:eastAsia="Calibri"/>
                <w:color w:val="000000" w:themeColor="text1"/>
                <w:sz w:val="24"/>
                <w:szCs w:val="24"/>
              </w:rPr>
              <w:t>I know at least 1 trusted adult who can help me.</w:t>
            </w:r>
          </w:p>
        </w:tc>
        <w:tc>
          <w:tcPr>
            <w:tcW w:w="1181" w:type="dxa"/>
          </w:tcPr>
          <w:p w14:paraId="3D20AA11" w14:textId="77777777" w:rsidR="000921E6" w:rsidRPr="002D50FE" w:rsidRDefault="000921E6" w:rsidP="00F35FDA">
            <w:pPr>
              <w:pStyle w:val="HELPsbodycopy"/>
              <w:jc w:val="center"/>
              <w:rPr>
                <w:b/>
                <w:bCs/>
              </w:rPr>
            </w:pPr>
            <w:r>
              <w:rPr>
                <w:b/>
                <w:bCs/>
                <w:noProof/>
              </w:rPr>
              <w:drawing>
                <wp:inline distT="0" distB="0" distL="0" distR="0" wp14:anchorId="36E386F4" wp14:editId="00BBAF91">
                  <wp:extent cx="571361" cy="607072"/>
                  <wp:effectExtent l="0" t="0" r="0" b="2540"/>
                  <wp:docPr id="1653289010" name="Picture 1653289010"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8" name="Picture 82484358"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292914FC" w14:textId="77777777" w:rsidR="000921E6" w:rsidRDefault="000921E6" w:rsidP="00F35FDA">
            <w:pPr>
              <w:pStyle w:val="HELPsbodycopy"/>
              <w:jc w:val="center"/>
              <w:rPr>
                <w:b/>
                <w:bCs/>
                <w:noProof/>
              </w:rPr>
            </w:pPr>
            <w:r w:rsidRPr="002D50FE">
              <w:rPr>
                <w:b/>
                <w:bCs/>
              </w:rPr>
              <w:t>Yes</w:t>
            </w:r>
          </w:p>
        </w:tc>
        <w:tc>
          <w:tcPr>
            <w:tcW w:w="1378" w:type="dxa"/>
          </w:tcPr>
          <w:p w14:paraId="2816D3FA" w14:textId="77777777" w:rsidR="000921E6" w:rsidRPr="002D50FE" w:rsidRDefault="000921E6" w:rsidP="00F35FDA">
            <w:pPr>
              <w:pStyle w:val="HELPsbodycopy"/>
              <w:jc w:val="center"/>
              <w:rPr>
                <w:b/>
                <w:bCs/>
              </w:rPr>
            </w:pPr>
            <w:r>
              <w:rPr>
                <w:b/>
                <w:bCs/>
                <w:noProof/>
              </w:rPr>
              <w:drawing>
                <wp:inline distT="0" distB="0" distL="0" distR="0" wp14:anchorId="5A5BE6A7" wp14:editId="34AD8B09">
                  <wp:extent cx="555477" cy="590194"/>
                  <wp:effectExtent l="0" t="0" r="3810" b="0"/>
                  <wp:docPr id="1653289011" name="Picture 1653289011"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1" name="Picture 82484361"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0ECEDBCA" w14:textId="77777777" w:rsidR="000921E6" w:rsidRDefault="000921E6" w:rsidP="00F35FDA">
            <w:pPr>
              <w:pStyle w:val="HELPsbodycopy"/>
              <w:jc w:val="center"/>
              <w:rPr>
                <w:b/>
                <w:bCs/>
                <w:noProof/>
              </w:rPr>
            </w:pPr>
            <w:r w:rsidRPr="002D50FE">
              <w:rPr>
                <w:b/>
                <w:bCs/>
              </w:rPr>
              <w:t>Maybe</w:t>
            </w:r>
          </w:p>
        </w:tc>
        <w:tc>
          <w:tcPr>
            <w:tcW w:w="1275" w:type="dxa"/>
          </w:tcPr>
          <w:p w14:paraId="30D2902D" w14:textId="77777777" w:rsidR="000921E6" w:rsidRPr="002D50FE" w:rsidRDefault="000921E6" w:rsidP="00F35FDA">
            <w:pPr>
              <w:pStyle w:val="HELPsbodycopy"/>
              <w:jc w:val="center"/>
              <w:rPr>
                <w:b/>
                <w:bCs/>
              </w:rPr>
            </w:pPr>
            <w:r>
              <w:rPr>
                <w:b/>
                <w:bCs/>
                <w:noProof/>
              </w:rPr>
              <w:drawing>
                <wp:inline distT="0" distB="0" distL="0" distR="0" wp14:anchorId="7EA7A569" wp14:editId="7BEC5609">
                  <wp:extent cx="538385" cy="572034"/>
                  <wp:effectExtent l="0" t="0" r="0" b="0"/>
                  <wp:docPr id="1653289012" name="Picture 1653289012"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4" name="Picture 82484364"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18F1E63E" w14:textId="77777777" w:rsidR="000921E6" w:rsidRDefault="000921E6" w:rsidP="00F35FDA">
            <w:pPr>
              <w:pStyle w:val="HELPsbodycopy"/>
              <w:jc w:val="center"/>
              <w:rPr>
                <w:b/>
                <w:bCs/>
                <w:noProof/>
              </w:rPr>
            </w:pPr>
            <w:r w:rsidRPr="002D50FE">
              <w:rPr>
                <w:b/>
                <w:bCs/>
              </w:rPr>
              <w:t>No</w:t>
            </w:r>
          </w:p>
        </w:tc>
      </w:tr>
      <w:tr w:rsidR="000921E6" w:rsidRPr="00EA066A" w14:paraId="27D66FC1" w14:textId="77777777" w:rsidTr="00F35FDA">
        <w:tc>
          <w:tcPr>
            <w:tcW w:w="6346" w:type="dxa"/>
            <w:shd w:val="clear" w:color="auto" w:fill="F3F3F3"/>
            <w:vAlign w:val="center"/>
          </w:tcPr>
          <w:p w14:paraId="7CD88967" w14:textId="77777777" w:rsidR="000921E6" w:rsidRPr="00BE3277" w:rsidRDefault="000921E6" w:rsidP="00F35FDA">
            <w:pPr>
              <w:pStyle w:val="HELPsbodycopy"/>
              <w:rPr>
                <w:rFonts w:eastAsia="Calibri"/>
                <w:color w:val="000000" w:themeColor="text1"/>
                <w:sz w:val="24"/>
                <w:szCs w:val="24"/>
              </w:rPr>
            </w:pPr>
            <w:r w:rsidRPr="00BE3277">
              <w:rPr>
                <w:rFonts w:eastAsia="Calibri"/>
                <w:color w:val="000000" w:themeColor="text1"/>
                <w:sz w:val="24"/>
                <w:szCs w:val="24"/>
              </w:rPr>
              <w:t>I have activities, exercises and tools that can help my mental health.</w:t>
            </w:r>
          </w:p>
        </w:tc>
        <w:tc>
          <w:tcPr>
            <w:tcW w:w="1181" w:type="dxa"/>
          </w:tcPr>
          <w:p w14:paraId="1A1C1F45" w14:textId="77777777" w:rsidR="000921E6" w:rsidRPr="002D50FE" w:rsidRDefault="000921E6" w:rsidP="00F35FDA">
            <w:pPr>
              <w:pStyle w:val="HELPsbodycopy"/>
              <w:jc w:val="center"/>
              <w:rPr>
                <w:b/>
                <w:bCs/>
              </w:rPr>
            </w:pPr>
            <w:r>
              <w:rPr>
                <w:b/>
                <w:bCs/>
                <w:noProof/>
              </w:rPr>
              <w:drawing>
                <wp:inline distT="0" distB="0" distL="0" distR="0" wp14:anchorId="06FE6273" wp14:editId="01963E9A">
                  <wp:extent cx="571361" cy="607072"/>
                  <wp:effectExtent l="0" t="0" r="0" b="2540"/>
                  <wp:docPr id="1653289013" name="Picture 165328901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8" name="Picture 82484358"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3E84E4B" w14:textId="77777777" w:rsidR="000921E6" w:rsidRDefault="000921E6" w:rsidP="00F35FDA">
            <w:pPr>
              <w:pStyle w:val="HELPsbodycopy"/>
              <w:jc w:val="center"/>
              <w:rPr>
                <w:b/>
                <w:bCs/>
                <w:noProof/>
              </w:rPr>
            </w:pPr>
            <w:r w:rsidRPr="002D50FE">
              <w:rPr>
                <w:b/>
                <w:bCs/>
              </w:rPr>
              <w:t>Yes</w:t>
            </w:r>
          </w:p>
        </w:tc>
        <w:tc>
          <w:tcPr>
            <w:tcW w:w="1378" w:type="dxa"/>
          </w:tcPr>
          <w:p w14:paraId="42105DE0" w14:textId="77777777" w:rsidR="000921E6" w:rsidRPr="002D50FE" w:rsidRDefault="000921E6" w:rsidP="00F35FDA">
            <w:pPr>
              <w:pStyle w:val="HELPsbodycopy"/>
              <w:jc w:val="center"/>
              <w:rPr>
                <w:b/>
                <w:bCs/>
              </w:rPr>
            </w:pPr>
            <w:r>
              <w:rPr>
                <w:b/>
                <w:bCs/>
                <w:noProof/>
              </w:rPr>
              <w:drawing>
                <wp:inline distT="0" distB="0" distL="0" distR="0" wp14:anchorId="4FDBC76B" wp14:editId="6518C04D">
                  <wp:extent cx="555477" cy="590194"/>
                  <wp:effectExtent l="0" t="0" r="3810" b="0"/>
                  <wp:docPr id="1653289014" name="Picture 1653289014"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1" name="Picture 82484361"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08EE30EC" w14:textId="77777777" w:rsidR="000921E6" w:rsidRDefault="000921E6" w:rsidP="00F35FDA">
            <w:pPr>
              <w:pStyle w:val="HELPsbodycopy"/>
              <w:jc w:val="center"/>
              <w:rPr>
                <w:b/>
                <w:bCs/>
                <w:noProof/>
              </w:rPr>
            </w:pPr>
            <w:r w:rsidRPr="002D50FE">
              <w:rPr>
                <w:b/>
                <w:bCs/>
              </w:rPr>
              <w:t>Maybe</w:t>
            </w:r>
          </w:p>
        </w:tc>
        <w:tc>
          <w:tcPr>
            <w:tcW w:w="1275" w:type="dxa"/>
          </w:tcPr>
          <w:p w14:paraId="34D77958" w14:textId="77777777" w:rsidR="000921E6" w:rsidRPr="002D50FE" w:rsidRDefault="000921E6" w:rsidP="00F35FDA">
            <w:pPr>
              <w:pStyle w:val="HELPsbodycopy"/>
              <w:jc w:val="center"/>
              <w:rPr>
                <w:b/>
                <w:bCs/>
              </w:rPr>
            </w:pPr>
            <w:r>
              <w:rPr>
                <w:b/>
                <w:bCs/>
                <w:noProof/>
              </w:rPr>
              <w:drawing>
                <wp:inline distT="0" distB="0" distL="0" distR="0" wp14:anchorId="2B00240F" wp14:editId="06FAF86A">
                  <wp:extent cx="538385" cy="572034"/>
                  <wp:effectExtent l="0" t="0" r="0" b="0"/>
                  <wp:docPr id="1653289015" name="Picture 1653289015"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4" name="Picture 82484364"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4956F3DE" w14:textId="77777777" w:rsidR="000921E6" w:rsidRDefault="000921E6" w:rsidP="00F35FDA">
            <w:pPr>
              <w:pStyle w:val="HELPsbodycopy"/>
              <w:jc w:val="center"/>
              <w:rPr>
                <w:b/>
                <w:bCs/>
                <w:noProof/>
              </w:rPr>
            </w:pPr>
            <w:r w:rsidRPr="002D50FE">
              <w:rPr>
                <w:b/>
                <w:bCs/>
              </w:rPr>
              <w:t>No</w:t>
            </w:r>
          </w:p>
        </w:tc>
      </w:tr>
    </w:tbl>
    <w:p w14:paraId="04D346D8" w14:textId="1C8EFF9F" w:rsidR="00EA066A" w:rsidRPr="00EA066A" w:rsidRDefault="00EA066A" w:rsidP="00E53A59">
      <w:pPr>
        <w:pStyle w:val="HELPssubhead"/>
      </w:pPr>
    </w:p>
    <w:sectPr w:rsidR="00EA066A" w:rsidRPr="00EA066A" w:rsidSect="00F03763">
      <w:headerReference w:type="even" r:id="rId36"/>
      <w:headerReference w:type="default" r:id="rId37"/>
      <w:footerReference w:type="even" r:id="rId38"/>
      <w:footerReference w:type="default" r:id="rId39"/>
      <w:headerReference w:type="first" r:id="rId40"/>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39C06" w14:textId="77777777" w:rsidR="00ED5291" w:rsidRDefault="00ED5291" w:rsidP="00B36DD9">
      <w:pPr>
        <w:spacing w:after="0" w:line="240" w:lineRule="auto"/>
      </w:pPr>
      <w:r>
        <w:separator/>
      </w:r>
    </w:p>
  </w:endnote>
  <w:endnote w:type="continuationSeparator" w:id="0">
    <w:p w14:paraId="5E7F48C6" w14:textId="77777777" w:rsidR="00ED5291" w:rsidRDefault="00ED5291"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AA497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666D6"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2BECEB3"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4D0C9094" w14:textId="118BEC0B" w:rsidR="00AF27D0" w:rsidRDefault="00967654" w:rsidP="00AF27D0">
    <w:pPr>
      <w:pStyle w:val="Footer"/>
      <w:ind w:right="360"/>
    </w:pPr>
    <w:r>
      <w:t xml:space="preserve">Grade </w:t>
    </w:r>
    <w:r w:rsidR="00BB2CCB">
      <w:t>5</w:t>
    </w:r>
    <w:r>
      <w:t xml:space="preserve"> -</w:t>
    </w:r>
    <w:r w:rsidR="00E16316">
      <w:t xml:space="preserve"> Lesson </w:t>
    </w:r>
    <w:r w:rsidR="00EA066A">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D09A7" w14:textId="77777777" w:rsidR="00ED5291" w:rsidRDefault="00ED5291" w:rsidP="00B36DD9">
      <w:pPr>
        <w:spacing w:after="0" w:line="240" w:lineRule="auto"/>
      </w:pPr>
      <w:r>
        <w:separator/>
      </w:r>
    </w:p>
  </w:footnote>
  <w:footnote w:type="continuationSeparator" w:id="0">
    <w:p w14:paraId="659A3F18" w14:textId="77777777" w:rsidR="00ED5291" w:rsidRDefault="00ED5291"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58216" w14:textId="77777777" w:rsidR="00B36DD9" w:rsidRDefault="00ED5291">
    <w:pPr>
      <w:pStyle w:val="Header"/>
    </w:pPr>
    <w:r>
      <w:rPr>
        <w:noProof/>
      </w:rPr>
      <w:pict w14:anchorId="3D8B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3292C" w14:textId="7F710079" w:rsidR="00B36DD9" w:rsidRDefault="00E92431" w:rsidP="00E92431">
    <w:pPr>
      <w:spacing w:after="80" w:line="240" w:lineRule="auto"/>
      <w:rPr>
        <w:b/>
        <w:bCs/>
        <w:color w:val="7F7F7F" w:themeColor="text1" w:themeTint="80"/>
        <w:sz w:val="22"/>
      </w:rPr>
    </w:pPr>
    <w:r>
      <w:rPr>
        <w:noProof/>
        <w:color w:val="B6E4D1"/>
      </w:rPr>
      <w:drawing>
        <wp:inline distT="0" distB="0" distL="0" distR="0" wp14:anchorId="3CEAA70B" wp14:editId="11173614">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03763">
      <w:rPr>
        <w:b/>
        <w:bCs/>
        <w:color w:val="7F7F7F" w:themeColor="text1" w:themeTint="80"/>
        <w:sz w:val="22"/>
      </w:rPr>
      <w:t xml:space="preserve">Mental and Emotional </w:t>
    </w:r>
    <w:r w:rsidR="00C176F2">
      <w:rPr>
        <w:b/>
        <w:bCs/>
        <w:color w:val="7F7F7F" w:themeColor="text1" w:themeTint="80"/>
        <w:sz w:val="22"/>
      </w:rPr>
      <w:t>Health –</w:t>
    </w:r>
    <w:r w:rsidRPr="00E57D25">
      <w:rPr>
        <w:b/>
        <w:bCs/>
        <w:color w:val="7F7F7F" w:themeColor="text1" w:themeTint="80"/>
        <w:sz w:val="22"/>
      </w:rPr>
      <w:t xml:space="preserve"> </w:t>
    </w:r>
    <w:r w:rsidR="00F03763">
      <w:rPr>
        <w:b/>
        <w:bCs/>
        <w:color w:val="7F7F7F" w:themeColor="text1" w:themeTint="80"/>
        <w:sz w:val="22"/>
      </w:rPr>
      <w:t xml:space="preserve">Grade </w:t>
    </w:r>
    <w:r w:rsidR="00BB2CCB">
      <w:rPr>
        <w:b/>
        <w:bCs/>
        <w:color w:val="7F7F7F" w:themeColor="text1" w:themeTint="80"/>
        <w:sz w:val="22"/>
      </w:rPr>
      <w:t>5</w:t>
    </w:r>
    <w:r w:rsidR="00F03763">
      <w:rPr>
        <w:b/>
        <w:bCs/>
        <w:color w:val="7F7F7F" w:themeColor="text1" w:themeTint="80"/>
        <w:sz w:val="22"/>
      </w:rPr>
      <w:t xml:space="preserve">: </w:t>
    </w:r>
    <w:r w:rsidRPr="00E57D25">
      <w:rPr>
        <w:b/>
        <w:bCs/>
        <w:color w:val="7F7F7F" w:themeColor="text1" w:themeTint="80"/>
        <w:sz w:val="22"/>
      </w:rPr>
      <w:t xml:space="preserve">Lesson </w:t>
    </w:r>
    <w:r w:rsidR="00C176F2">
      <w:rPr>
        <w:b/>
        <w:bCs/>
        <w:color w:val="7F7F7F" w:themeColor="text1" w:themeTint="80"/>
        <w:sz w:val="22"/>
      </w:rPr>
      <w:t>4</w:t>
    </w:r>
  </w:p>
  <w:p w14:paraId="098F82E3"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2825204" wp14:editId="1C913880">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8E2D0D1"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CE52B" w14:textId="146F3B19" w:rsidR="00AF121F" w:rsidRDefault="00E57D25" w:rsidP="00466E51">
    <w:pPr>
      <w:spacing w:after="80" w:line="240" w:lineRule="auto"/>
      <w:rPr>
        <w:b/>
        <w:bCs/>
        <w:color w:val="7F7F7F" w:themeColor="text1" w:themeTint="80"/>
        <w:sz w:val="22"/>
      </w:rPr>
    </w:pPr>
    <w:r>
      <w:rPr>
        <w:noProof/>
        <w:color w:val="B6E4D1"/>
      </w:rPr>
      <w:drawing>
        <wp:inline distT="0" distB="0" distL="0" distR="0" wp14:anchorId="0A314033" wp14:editId="1E7892C3">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EA066A">
      <w:rPr>
        <w:b/>
        <w:bCs/>
        <w:color w:val="7F7F7F" w:themeColor="text1" w:themeTint="80"/>
        <w:sz w:val="22"/>
      </w:rPr>
      <w:t xml:space="preserve">Mental and Emotional Health </w:t>
    </w:r>
    <w:r w:rsidRPr="00E57D25">
      <w:rPr>
        <w:b/>
        <w:bCs/>
        <w:color w:val="7F7F7F" w:themeColor="text1" w:themeTint="80"/>
        <w:sz w:val="22"/>
      </w:rPr>
      <w:t xml:space="preserve">– </w:t>
    </w:r>
    <w:r w:rsidR="001D595C">
      <w:rPr>
        <w:b/>
        <w:bCs/>
        <w:color w:val="7F7F7F" w:themeColor="text1" w:themeTint="80"/>
        <w:sz w:val="22"/>
      </w:rPr>
      <w:t xml:space="preserve">Grade </w:t>
    </w:r>
    <w:r w:rsidR="00F03763">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1D595C">
      <w:rPr>
        <w:b/>
        <w:bCs/>
        <w:color w:val="7F7F7F" w:themeColor="text1" w:themeTint="80"/>
        <w:sz w:val="22"/>
      </w:rPr>
      <w:t>4</w:t>
    </w:r>
  </w:p>
  <w:p w14:paraId="3E308F0B"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12A2F917" wp14:editId="113AAE51">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3050B74"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24EDB"/>
    <w:multiLevelType w:val="hybridMultilevel"/>
    <w:tmpl w:val="F6A0D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72190C"/>
    <w:multiLevelType w:val="hybridMultilevel"/>
    <w:tmpl w:val="78168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01EB9"/>
    <w:multiLevelType w:val="hybridMultilevel"/>
    <w:tmpl w:val="72FCD13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ACF31DC"/>
    <w:multiLevelType w:val="hybridMultilevel"/>
    <w:tmpl w:val="138A03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835AAE"/>
    <w:multiLevelType w:val="hybridMultilevel"/>
    <w:tmpl w:val="C832BD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D56B10"/>
    <w:multiLevelType w:val="hybridMultilevel"/>
    <w:tmpl w:val="E7AC6AF6"/>
    <w:lvl w:ilvl="0" w:tplc="592A13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2F6D16FC"/>
    <w:multiLevelType w:val="hybridMultilevel"/>
    <w:tmpl w:val="B2862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18750FE"/>
    <w:multiLevelType w:val="hybridMultilevel"/>
    <w:tmpl w:val="C7B2B1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21A3C4F"/>
    <w:multiLevelType w:val="hybridMultilevel"/>
    <w:tmpl w:val="E8E0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AEA6C0E"/>
    <w:multiLevelType w:val="hybridMultilevel"/>
    <w:tmpl w:val="26307E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1B7DE7"/>
    <w:multiLevelType w:val="multilevel"/>
    <w:tmpl w:val="CA8AA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5C3FAF"/>
    <w:multiLevelType w:val="hybridMultilevel"/>
    <w:tmpl w:val="40883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9738E7"/>
    <w:multiLevelType w:val="hybridMultilevel"/>
    <w:tmpl w:val="6A9EC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AB440B"/>
    <w:multiLevelType w:val="multilevel"/>
    <w:tmpl w:val="3E54A19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4"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916DE8"/>
    <w:multiLevelType w:val="multilevel"/>
    <w:tmpl w:val="ECE81272"/>
    <w:styleLink w:val="CurrentList1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E872D4"/>
    <w:multiLevelType w:val="hybridMultilevel"/>
    <w:tmpl w:val="F9780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7B34D21"/>
    <w:multiLevelType w:val="hybridMultilevel"/>
    <w:tmpl w:val="76A86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7B320410"/>
    <w:multiLevelType w:val="hybridMultilevel"/>
    <w:tmpl w:val="F4EA68B4"/>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B430A58"/>
    <w:multiLevelType w:val="hybridMultilevel"/>
    <w:tmpl w:val="EA427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40"/>
  </w:num>
  <w:num w:numId="2" w16cid:durableId="1435633608">
    <w:abstractNumId w:val="14"/>
  </w:num>
  <w:num w:numId="3" w16cid:durableId="714735947">
    <w:abstractNumId w:val="7"/>
  </w:num>
  <w:num w:numId="4" w16cid:durableId="1279530705">
    <w:abstractNumId w:val="35"/>
  </w:num>
  <w:num w:numId="5" w16cid:durableId="141509556">
    <w:abstractNumId w:val="30"/>
  </w:num>
  <w:num w:numId="6" w16cid:durableId="1264651535">
    <w:abstractNumId w:val="9"/>
  </w:num>
  <w:num w:numId="7" w16cid:durableId="1363743799">
    <w:abstractNumId w:val="8"/>
  </w:num>
  <w:num w:numId="8" w16cid:durableId="941373190">
    <w:abstractNumId w:val="12"/>
  </w:num>
  <w:num w:numId="9" w16cid:durableId="1033115908">
    <w:abstractNumId w:val="41"/>
  </w:num>
  <w:num w:numId="10" w16cid:durableId="1428428366">
    <w:abstractNumId w:val="31"/>
  </w:num>
  <w:num w:numId="11" w16cid:durableId="448863195">
    <w:abstractNumId w:val="0"/>
  </w:num>
  <w:num w:numId="12" w16cid:durableId="356733600">
    <w:abstractNumId w:val="47"/>
  </w:num>
  <w:num w:numId="13" w16cid:durableId="1051003176">
    <w:abstractNumId w:val="36"/>
  </w:num>
  <w:num w:numId="14" w16cid:durableId="553082954">
    <w:abstractNumId w:val="25"/>
  </w:num>
  <w:num w:numId="15" w16cid:durableId="373239916">
    <w:abstractNumId w:val="19"/>
  </w:num>
  <w:num w:numId="16" w16cid:durableId="1257322668">
    <w:abstractNumId w:val="2"/>
  </w:num>
  <w:num w:numId="17" w16cid:durableId="1582447574">
    <w:abstractNumId w:val="42"/>
  </w:num>
  <w:num w:numId="18" w16cid:durableId="847645713">
    <w:abstractNumId w:val="11"/>
  </w:num>
  <w:num w:numId="19" w16cid:durableId="330065566">
    <w:abstractNumId w:val="23"/>
  </w:num>
  <w:num w:numId="20" w16cid:durableId="285816594">
    <w:abstractNumId w:val="38"/>
    <w:lvlOverride w:ilvl="0">
      <w:lvl w:ilvl="0">
        <w:numFmt w:val="decimal"/>
        <w:lvlText w:val="%1."/>
        <w:lvlJc w:val="left"/>
      </w:lvl>
    </w:lvlOverride>
  </w:num>
  <w:num w:numId="21" w16cid:durableId="907690302">
    <w:abstractNumId w:val="13"/>
    <w:lvlOverride w:ilvl="0">
      <w:lvl w:ilvl="0">
        <w:numFmt w:val="decimal"/>
        <w:lvlText w:val="%1."/>
        <w:lvlJc w:val="left"/>
      </w:lvl>
    </w:lvlOverride>
  </w:num>
  <w:num w:numId="22" w16cid:durableId="64036491">
    <w:abstractNumId w:val="16"/>
    <w:lvlOverride w:ilvl="0">
      <w:lvl w:ilvl="0">
        <w:numFmt w:val="decimal"/>
        <w:lvlText w:val="%1."/>
        <w:lvlJc w:val="left"/>
      </w:lvl>
    </w:lvlOverride>
  </w:num>
  <w:num w:numId="23" w16cid:durableId="705519961">
    <w:abstractNumId w:val="3"/>
    <w:lvlOverride w:ilvl="0">
      <w:lvl w:ilvl="0">
        <w:numFmt w:val="decimal"/>
        <w:lvlText w:val="%1."/>
        <w:lvlJc w:val="left"/>
      </w:lvl>
    </w:lvlOverride>
  </w:num>
  <w:num w:numId="24" w16cid:durableId="1550268022">
    <w:abstractNumId w:val="29"/>
    <w:lvlOverride w:ilvl="0">
      <w:lvl w:ilvl="0">
        <w:numFmt w:val="decimal"/>
        <w:lvlText w:val="%1."/>
        <w:lvlJc w:val="left"/>
      </w:lvl>
    </w:lvlOverride>
  </w:num>
  <w:num w:numId="25" w16cid:durableId="1551528745">
    <w:abstractNumId w:val="34"/>
    <w:lvlOverride w:ilvl="0">
      <w:lvl w:ilvl="0">
        <w:numFmt w:val="decimal"/>
        <w:lvlText w:val="%1."/>
        <w:lvlJc w:val="left"/>
      </w:lvl>
    </w:lvlOverride>
  </w:num>
  <w:num w:numId="26" w16cid:durableId="453259357">
    <w:abstractNumId w:val="15"/>
  </w:num>
  <w:num w:numId="27" w16cid:durableId="990908014">
    <w:abstractNumId w:val="4"/>
  </w:num>
  <w:num w:numId="28" w16cid:durableId="1694072395">
    <w:abstractNumId w:val="33"/>
  </w:num>
  <w:num w:numId="29" w16cid:durableId="1341392329">
    <w:abstractNumId w:val="44"/>
  </w:num>
  <w:num w:numId="30" w16cid:durableId="1411077519">
    <w:abstractNumId w:val="26"/>
  </w:num>
  <w:num w:numId="31" w16cid:durableId="1136680784">
    <w:abstractNumId w:val="20"/>
  </w:num>
  <w:num w:numId="32" w16cid:durableId="533884010">
    <w:abstractNumId w:val="45"/>
  </w:num>
  <w:num w:numId="33" w16cid:durableId="1204252882">
    <w:abstractNumId w:val="46"/>
  </w:num>
  <w:num w:numId="34" w16cid:durableId="1218735595">
    <w:abstractNumId w:val="18"/>
  </w:num>
  <w:num w:numId="35" w16cid:durableId="784809017">
    <w:abstractNumId w:val="32"/>
  </w:num>
  <w:num w:numId="36" w16cid:durableId="1373462522">
    <w:abstractNumId w:val="6"/>
  </w:num>
  <w:num w:numId="37" w16cid:durableId="2089844563">
    <w:abstractNumId w:val="43"/>
  </w:num>
  <w:num w:numId="38" w16cid:durableId="200484033">
    <w:abstractNumId w:val="27"/>
  </w:num>
  <w:num w:numId="39" w16cid:durableId="112747609">
    <w:abstractNumId w:val="1"/>
  </w:num>
  <w:num w:numId="40" w16cid:durableId="1416974919">
    <w:abstractNumId w:val="21"/>
  </w:num>
  <w:num w:numId="41" w16cid:durableId="1714689172">
    <w:abstractNumId w:val="5"/>
  </w:num>
  <w:num w:numId="42" w16cid:durableId="484129155">
    <w:abstractNumId w:val="37"/>
  </w:num>
  <w:num w:numId="43" w16cid:durableId="324213075">
    <w:abstractNumId w:val="22"/>
  </w:num>
  <w:num w:numId="44" w16cid:durableId="2117629097">
    <w:abstractNumId w:val="28"/>
  </w:num>
  <w:num w:numId="45" w16cid:durableId="270548197">
    <w:abstractNumId w:val="17"/>
  </w:num>
  <w:num w:numId="46" w16cid:durableId="966349967">
    <w:abstractNumId w:val="24"/>
  </w:num>
  <w:num w:numId="47" w16cid:durableId="358237391">
    <w:abstractNumId w:val="39"/>
  </w:num>
  <w:num w:numId="48" w16cid:durableId="162484860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6A"/>
    <w:rsid w:val="00001A46"/>
    <w:rsid w:val="00004578"/>
    <w:rsid w:val="00004AF0"/>
    <w:rsid w:val="00006C14"/>
    <w:rsid w:val="00020F58"/>
    <w:rsid w:val="0002342D"/>
    <w:rsid w:val="00025143"/>
    <w:rsid w:val="0004645C"/>
    <w:rsid w:val="000478D3"/>
    <w:rsid w:val="00060A94"/>
    <w:rsid w:val="00067FB4"/>
    <w:rsid w:val="00071A86"/>
    <w:rsid w:val="00073EF2"/>
    <w:rsid w:val="00074FA1"/>
    <w:rsid w:val="000921E6"/>
    <w:rsid w:val="000C1118"/>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4B87"/>
    <w:rsid w:val="001A26BF"/>
    <w:rsid w:val="001B1E0B"/>
    <w:rsid w:val="001C3D66"/>
    <w:rsid w:val="001C7258"/>
    <w:rsid w:val="001D0C76"/>
    <w:rsid w:val="001D595C"/>
    <w:rsid w:val="001E21B8"/>
    <w:rsid w:val="001E694A"/>
    <w:rsid w:val="001F77AB"/>
    <w:rsid w:val="0020695C"/>
    <w:rsid w:val="002071BB"/>
    <w:rsid w:val="00212440"/>
    <w:rsid w:val="002144BB"/>
    <w:rsid w:val="0021512A"/>
    <w:rsid w:val="00240032"/>
    <w:rsid w:val="00243C8C"/>
    <w:rsid w:val="0025118D"/>
    <w:rsid w:val="00265253"/>
    <w:rsid w:val="0027066A"/>
    <w:rsid w:val="002759A2"/>
    <w:rsid w:val="002824B7"/>
    <w:rsid w:val="00284970"/>
    <w:rsid w:val="002C4744"/>
    <w:rsid w:val="002C5132"/>
    <w:rsid w:val="002C5B9D"/>
    <w:rsid w:val="002D1BFF"/>
    <w:rsid w:val="002D4668"/>
    <w:rsid w:val="002D4F58"/>
    <w:rsid w:val="002D5A68"/>
    <w:rsid w:val="002E0FAB"/>
    <w:rsid w:val="002E67E9"/>
    <w:rsid w:val="002F6088"/>
    <w:rsid w:val="00301E12"/>
    <w:rsid w:val="00323593"/>
    <w:rsid w:val="003310A1"/>
    <w:rsid w:val="003521B6"/>
    <w:rsid w:val="00353733"/>
    <w:rsid w:val="00364683"/>
    <w:rsid w:val="00376BF8"/>
    <w:rsid w:val="00384AB1"/>
    <w:rsid w:val="003877D0"/>
    <w:rsid w:val="003A38C5"/>
    <w:rsid w:val="003A4540"/>
    <w:rsid w:val="003C08D9"/>
    <w:rsid w:val="003F5911"/>
    <w:rsid w:val="003F79B3"/>
    <w:rsid w:val="00401FB9"/>
    <w:rsid w:val="00421F5C"/>
    <w:rsid w:val="00433604"/>
    <w:rsid w:val="00443B27"/>
    <w:rsid w:val="00443C74"/>
    <w:rsid w:val="00445C6D"/>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D623F"/>
    <w:rsid w:val="004F1E3C"/>
    <w:rsid w:val="005024A4"/>
    <w:rsid w:val="00503FAE"/>
    <w:rsid w:val="005164BB"/>
    <w:rsid w:val="00517FDA"/>
    <w:rsid w:val="005207EC"/>
    <w:rsid w:val="00537146"/>
    <w:rsid w:val="0055402E"/>
    <w:rsid w:val="0056155A"/>
    <w:rsid w:val="00564725"/>
    <w:rsid w:val="00570BC4"/>
    <w:rsid w:val="00581E01"/>
    <w:rsid w:val="005A153F"/>
    <w:rsid w:val="005B70A9"/>
    <w:rsid w:val="005E29F4"/>
    <w:rsid w:val="005F52A4"/>
    <w:rsid w:val="006631A0"/>
    <w:rsid w:val="006710FC"/>
    <w:rsid w:val="00674A51"/>
    <w:rsid w:val="006969B7"/>
    <w:rsid w:val="006A1C1C"/>
    <w:rsid w:val="006A3753"/>
    <w:rsid w:val="006A4A6B"/>
    <w:rsid w:val="006B3B9D"/>
    <w:rsid w:val="006B6CAA"/>
    <w:rsid w:val="006D07FE"/>
    <w:rsid w:val="006F05DB"/>
    <w:rsid w:val="006F4E3C"/>
    <w:rsid w:val="00706540"/>
    <w:rsid w:val="00711B36"/>
    <w:rsid w:val="00714723"/>
    <w:rsid w:val="0072262F"/>
    <w:rsid w:val="007343FB"/>
    <w:rsid w:val="00744783"/>
    <w:rsid w:val="007479E4"/>
    <w:rsid w:val="00766647"/>
    <w:rsid w:val="0077002A"/>
    <w:rsid w:val="0077398C"/>
    <w:rsid w:val="0077509A"/>
    <w:rsid w:val="00791F90"/>
    <w:rsid w:val="00796B12"/>
    <w:rsid w:val="0079704B"/>
    <w:rsid w:val="0079763A"/>
    <w:rsid w:val="007A17DF"/>
    <w:rsid w:val="007A4822"/>
    <w:rsid w:val="007B6080"/>
    <w:rsid w:val="007C2939"/>
    <w:rsid w:val="007C2A23"/>
    <w:rsid w:val="007D278C"/>
    <w:rsid w:val="007E3C85"/>
    <w:rsid w:val="007F2E05"/>
    <w:rsid w:val="007F40DE"/>
    <w:rsid w:val="00800861"/>
    <w:rsid w:val="00814A9B"/>
    <w:rsid w:val="00824612"/>
    <w:rsid w:val="008318D1"/>
    <w:rsid w:val="00846BF7"/>
    <w:rsid w:val="008563C2"/>
    <w:rsid w:val="00875E90"/>
    <w:rsid w:val="00877F6E"/>
    <w:rsid w:val="00881C84"/>
    <w:rsid w:val="008C5924"/>
    <w:rsid w:val="008C618C"/>
    <w:rsid w:val="008D0843"/>
    <w:rsid w:val="008E6A5C"/>
    <w:rsid w:val="008F6F58"/>
    <w:rsid w:val="00907774"/>
    <w:rsid w:val="00910B53"/>
    <w:rsid w:val="009369B3"/>
    <w:rsid w:val="00945475"/>
    <w:rsid w:val="00955B6F"/>
    <w:rsid w:val="009600CC"/>
    <w:rsid w:val="00966F42"/>
    <w:rsid w:val="00967654"/>
    <w:rsid w:val="0097229A"/>
    <w:rsid w:val="009819AB"/>
    <w:rsid w:val="0099374C"/>
    <w:rsid w:val="0099391D"/>
    <w:rsid w:val="00993C06"/>
    <w:rsid w:val="00994CF1"/>
    <w:rsid w:val="009A2482"/>
    <w:rsid w:val="009A279E"/>
    <w:rsid w:val="009B026A"/>
    <w:rsid w:val="009B2D59"/>
    <w:rsid w:val="009B66E1"/>
    <w:rsid w:val="009C0D4A"/>
    <w:rsid w:val="009D618D"/>
    <w:rsid w:val="009E6762"/>
    <w:rsid w:val="009E77CA"/>
    <w:rsid w:val="009F4214"/>
    <w:rsid w:val="009F45A5"/>
    <w:rsid w:val="009F5AC8"/>
    <w:rsid w:val="009F66DE"/>
    <w:rsid w:val="009F6FD3"/>
    <w:rsid w:val="00A03123"/>
    <w:rsid w:val="00A05E31"/>
    <w:rsid w:val="00A159FB"/>
    <w:rsid w:val="00A1698E"/>
    <w:rsid w:val="00A33898"/>
    <w:rsid w:val="00A33F38"/>
    <w:rsid w:val="00A3611A"/>
    <w:rsid w:val="00A410E4"/>
    <w:rsid w:val="00A50871"/>
    <w:rsid w:val="00A50CC7"/>
    <w:rsid w:val="00A612BF"/>
    <w:rsid w:val="00A63106"/>
    <w:rsid w:val="00A65C7C"/>
    <w:rsid w:val="00A70843"/>
    <w:rsid w:val="00A775CE"/>
    <w:rsid w:val="00A83B83"/>
    <w:rsid w:val="00A90102"/>
    <w:rsid w:val="00AC2F2E"/>
    <w:rsid w:val="00AC5903"/>
    <w:rsid w:val="00AD2FE3"/>
    <w:rsid w:val="00AE1B72"/>
    <w:rsid w:val="00AF121F"/>
    <w:rsid w:val="00AF27CA"/>
    <w:rsid w:val="00AF27D0"/>
    <w:rsid w:val="00AF5F95"/>
    <w:rsid w:val="00B02345"/>
    <w:rsid w:val="00B108F0"/>
    <w:rsid w:val="00B11D31"/>
    <w:rsid w:val="00B14C42"/>
    <w:rsid w:val="00B2212E"/>
    <w:rsid w:val="00B23609"/>
    <w:rsid w:val="00B36DD9"/>
    <w:rsid w:val="00B417F8"/>
    <w:rsid w:val="00B47761"/>
    <w:rsid w:val="00B5233D"/>
    <w:rsid w:val="00B53915"/>
    <w:rsid w:val="00B56E43"/>
    <w:rsid w:val="00B7138F"/>
    <w:rsid w:val="00B9181A"/>
    <w:rsid w:val="00B95A49"/>
    <w:rsid w:val="00BA0013"/>
    <w:rsid w:val="00BA4D19"/>
    <w:rsid w:val="00BA72EE"/>
    <w:rsid w:val="00BB2CCB"/>
    <w:rsid w:val="00BC37FB"/>
    <w:rsid w:val="00BD05CD"/>
    <w:rsid w:val="00BD500C"/>
    <w:rsid w:val="00BE009A"/>
    <w:rsid w:val="00BE01D5"/>
    <w:rsid w:val="00BE52C3"/>
    <w:rsid w:val="00BF1A87"/>
    <w:rsid w:val="00C12F5F"/>
    <w:rsid w:val="00C176F2"/>
    <w:rsid w:val="00C26C8D"/>
    <w:rsid w:val="00C315AC"/>
    <w:rsid w:val="00C44A37"/>
    <w:rsid w:val="00C46C8C"/>
    <w:rsid w:val="00C545C5"/>
    <w:rsid w:val="00C60547"/>
    <w:rsid w:val="00C64D25"/>
    <w:rsid w:val="00C86A20"/>
    <w:rsid w:val="00C86C0B"/>
    <w:rsid w:val="00C95114"/>
    <w:rsid w:val="00C978DA"/>
    <w:rsid w:val="00CA55F9"/>
    <w:rsid w:val="00CD1003"/>
    <w:rsid w:val="00D0354C"/>
    <w:rsid w:val="00D05715"/>
    <w:rsid w:val="00D134F4"/>
    <w:rsid w:val="00D17B01"/>
    <w:rsid w:val="00D20A13"/>
    <w:rsid w:val="00D23FAD"/>
    <w:rsid w:val="00D26879"/>
    <w:rsid w:val="00D34685"/>
    <w:rsid w:val="00D35C5B"/>
    <w:rsid w:val="00D369FC"/>
    <w:rsid w:val="00D36EFA"/>
    <w:rsid w:val="00D37807"/>
    <w:rsid w:val="00D379F1"/>
    <w:rsid w:val="00D40305"/>
    <w:rsid w:val="00D426E1"/>
    <w:rsid w:val="00D43531"/>
    <w:rsid w:val="00D47DA0"/>
    <w:rsid w:val="00D52F56"/>
    <w:rsid w:val="00D6123F"/>
    <w:rsid w:val="00D62EB2"/>
    <w:rsid w:val="00D6717B"/>
    <w:rsid w:val="00D73C29"/>
    <w:rsid w:val="00D758CB"/>
    <w:rsid w:val="00D76101"/>
    <w:rsid w:val="00D8418F"/>
    <w:rsid w:val="00D84554"/>
    <w:rsid w:val="00D85B17"/>
    <w:rsid w:val="00D90C96"/>
    <w:rsid w:val="00DA32B3"/>
    <w:rsid w:val="00DB5154"/>
    <w:rsid w:val="00DC6658"/>
    <w:rsid w:val="00DD1078"/>
    <w:rsid w:val="00DD1B51"/>
    <w:rsid w:val="00DE0B56"/>
    <w:rsid w:val="00DE635E"/>
    <w:rsid w:val="00E00FAB"/>
    <w:rsid w:val="00E10AFA"/>
    <w:rsid w:val="00E16316"/>
    <w:rsid w:val="00E20C68"/>
    <w:rsid w:val="00E23545"/>
    <w:rsid w:val="00E348FB"/>
    <w:rsid w:val="00E366AD"/>
    <w:rsid w:val="00E53A59"/>
    <w:rsid w:val="00E57D25"/>
    <w:rsid w:val="00E81FBA"/>
    <w:rsid w:val="00E83C15"/>
    <w:rsid w:val="00E879FC"/>
    <w:rsid w:val="00E92431"/>
    <w:rsid w:val="00E95312"/>
    <w:rsid w:val="00E96B48"/>
    <w:rsid w:val="00EA066A"/>
    <w:rsid w:val="00EA6742"/>
    <w:rsid w:val="00EB3619"/>
    <w:rsid w:val="00EC1B18"/>
    <w:rsid w:val="00ED5291"/>
    <w:rsid w:val="00EE2293"/>
    <w:rsid w:val="00EE618C"/>
    <w:rsid w:val="00EF7C93"/>
    <w:rsid w:val="00F019A3"/>
    <w:rsid w:val="00F03763"/>
    <w:rsid w:val="00F054BB"/>
    <w:rsid w:val="00F060BC"/>
    <w:rsid w:val="00F07BFA"/>
    <w:rsid w:val="00F169F4"/>
    <w:rsid w:val="00F346EA"/>
    <w:rsid w:val="00F52279"/>
    <w:rsid w:val="00F75C80"/>
    <w:rsid w:val="00F76084"/>
    <w:rsid w:val="00F77669"/>
    <w:rsid w:val="00F82245"/>
    <w:rsid w:val="00F83735"/>
    <w:rsid w:val="00FA7061"/>
    <w:rsid w:val="00FB0100"/>
    <w:rsid w:val="00FB14F6"/>
    <w:rsid w:val="00FB26A9"/>
    <w:rsid w:val="00FB2D56"/>
    <w:rsid w:val="00FB5ED0"/>
    <w:rsid w:val="00FB7A3E"/>
    <w:rsid w:val="00FC445B"/>
    <w:rsid w:val="00FD685A"/>
    <w:rsid w:val="00FF0FD7"/>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EAAF"/>
  <w15:chartTrackingRefBased/>
  <w15:docId w15:val="{ED0265A2-1C98-0C4F-B8B3-1A0895A3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6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15">
    <w:name w:val="Current List15"/>
    <w:uiPriority w:val="99"/>
    <w:rsid w:val="00B56E4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40</TotalTime>
  <Pages>11</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20</cp:revision>
  <cp:lastPrinted>2024-11-05T19:43:00Z</cp:lastPrinted>
  <dcterms:created xsi:type="dcterms:W3CDTF">2024-09-20T14:15:00Z</dcterms:created>
  <dcterms:modified xsi:type="dcterms:W3CDTF">2024-11-07T14:49:00Z</dcterms:modified>
</cp:coreProperties>
</file>