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5094B" w14:textId="77777777" w:rsidR="006E1E12" w:rsidRDefault="006E1E12" w:rsidP="006E1E12">
      <w:pPr>
        <w:pStyle w:val="HELPsbodycopy"/>
        <w:rPr>
          <w:sz w:val="22"/>
        </w:rPr>
      </w:pPr>
      <w:r w:rsidRPr="00A64099">
        <w:rPr>
          <w:b/>
          <w:bCs/>
          <w:color w:val="4FC6E1"/>
          <w:sz w:val="28"/>
          <w:szCs w:val="28"/>
        </w:rPr>
        <w:t xml:space="preserve">Lesson </w:t>
      </w:r>
      <w:r>
        <w:rPr>
          <w:b/>
          <w:bCs/>
          <w:color w:val="4FC6E1"/>
          <w:sz w:val="28"/>
          <w:szCs w:val="28"/>
        </w:rPr>
        <w:t>2</w:t>
      </w:r>
      <w:r w:rsidRPr="00A64099">
        <w:rPr>
          <w:b/>
          <w:bCs/>
          <w:color w:val="4FC6E1"/>
          <w:sz w:val="28"/>
          <w:szCs w:val="28"/>
        </w:rPr>
        <w:t>: It’s ME: Feel, Think, &amp; Act</w:t>
      </w:r>
      <w:r w:rsidRPr="00203C3F">
        <w:rPr>
          <w:sz w:val="22"/>
        </w:rPr>
        <w:t xml:space="preserve"> </w:t>
      </w:r>
    </w:p>
    <w:p w14:paraId="484CFBCD" w14:textId="1E76C876" w:rsidR="006E1E12" w:rsidRPr="006E1E12" w:rsidRDefault="006E1E12" w:rsidP="006E1E12">
      <w:pPr>
        <w:pStyle w:val="HELPsbodycopy"/>
      </w:pPr>
      <w:r w:rsidRPr="006E1E12">
        <w:rPr>
          <w:b/>
          <w:bCs/>
        </w:rPr>
        <w:t>Overview:</w:t>
      </w:r>
      <w:r w:rsidRPr="006E1E12">
        <w:t xml:space="preserve"> Students apply their knowledge of feelings and emotions to recognize feeling and understand how feelings are linked to how we think and act. When we recognize big feelings and emotions, we can reach out to resources to be sure we think and act in healthy ways. </w:t>
      </w:r>
    </w:p>
    <w:p w14:paraId="4C64C85B" w14:textId="77777777" w:rsidR="006E1E12" w:rsidRPr="006E1E12" w:rsidRDefault="006E1E12" w:rsidP="006E1E12">
      <w:pPr>
        <w:pStyle w:val="HELPssubhead"/>
      </w:pPr>
      <w:r w:rsidRPr="006E1E12">
        <w:t xml:space="preserve">National Health Education Standards </w:t>
      </w:r>
    </w:p>
    <w:p w14:paraId="51671F94" w14:textId="77777777" w:rsidR="006E1E12" w:rsidRPr="006E1E12" w:rsidRDefault="006E1E12" w:rsidP="006E1E12">
      <w:pPr>
        <w:pStyle w:val="HELPsbodycopy"/>
      </w:pPr>
      <w:r w:rsidRPr="006E1E12">
        <w:rPr>
          <w:b/>
          <w:bCs/>
        </w:rPr>
        <w:t>Standard 1:</w:t>
      </w:r>
      <w:r w:rsidRPr="006E1E12">
        <w:t xml:space="preserve"> </w:t>
      </w:r>
      <w:r w:rsidRPr="006E1E12">
        <w:rPr>
          <w:highlight w:val="white"/>
        </w:rPr>
        <w:t>Students comprehend functional health knowledge to enhance health.</w:t>
      </w:r>
    </w:p>
    <w:p w14:paraId="7C334668" w14:textId="77777777" w:rsidR="006E1E12" w:rsidRPr="006E1E12" w:rsidRDefault="006E1E12" w:rsidP="006E1E12">
      <w:pPr>
        <w:pStyle w:val="HELPsbodycopy"/>
      </w:pPr>
      <w:r w:rsidRPr="006E1E12">
        <w:rPr>
          <w:b/>
          <w:bCs/>
        </w:rPr>
        <w:t>Standard 3:</w:t>
      </w:r>
      <w:r w:rsidRPr="006E1E12">
        <w:t xml:space="preserve"> Students demonstrate health literacy by accessing valid and reliable health information, products, and services to enhance health.</w:t>
      </w:r>
    </w:p>
    <w:p w14:paraId="5620F539" w14:textId="77777777" w:rsidR="006E1E12" w:rsidRPr="006E1E12" w:rsidRDefault="006E1E12" w:rsidP="006E1E12">
      <w:pPr>
        <w:pStyle w:val="HELPsbodycopy"/>
      </w:pPr>
      <w:r w:rsidRPr="006E1E12">
        <w:rPr>
          <w:b/>
          <w:bCs/>
        </w:rPr>
        <w:t>Standard 7:</w:t>
      </w:r>
      <w:r w:rsidRPr="006E1E12">
        <w:t xml:space="preserve"> </w:t>
      </w:r>
      <w:r w:rsidRPr="006E1E12">
        <w:rPr>
          <w:highlight w:val="white"/>
        </w:rPr>
        <w:t>Students demonstrate observable health and safety practices.</w:t>
      </w:r>
    </w:p>
    <w:p w14:paraId="496C65B2" w14:textId="77777777" w:rsidR="006E1E12" w:rsidRPr="006E1E12" w:rsidRDefault="006E1E12" w:rsidP="006E1E12">
      <w:pPr>
        <w:pStyle w:val="HELPssubhead"/>
      </w:pPr>
      <w:r w:rsidRPr="006E1E12">
        <w:t>Healthy Behavior Outcome (HBO):</w:t>
      </w:r>
    </w:p>
    <w:p w14:paraId="5E863D45" w14:textId="77777777" w:rsidR="006E1E12" w:rsidRPr="006E1E12" w:rsidRDefault="006E1E12" w:rsidP="006E1E12">
      <w:pPr>
        <w:pStyle w:val="HELPsbodycopy"/>
      </w:pPr>
      <w:r w:rsidRPr="006E1E12">
        <w:t>Students will engage in activities that are mentally and emotionally healthy.</w:t>
      </w:r>
    </w:p>
    <w:p w14:paraId="5EE97793" w14:textId="77777777" w:rsidR="006E1E12" w:rsidRPr="006E1E12" w:rsidRDefault="006E1E12" w:rsidP="006E1E12">
      <w:pPr>
        <w:pStyle w:val="HELPssubhead"/>
      </w:pPr>
      <w:r w:rsidRPr="006E1E12">
        <w:t>Lesson Objective – Students will be able to:</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3510"/>
      </w:tblGrid>
      <w:tr w:rsidR="006E1E12" w:rsidRPr="0036467D" w14:paraId="133D4D6E" w14:textId="77777777" w:rsidTr="004B1CCA">
        <w:trPr>
          <w:trHeight w:val="432"/>
        </w:trPr>
        <w:tc>
          <w:tcPr>
            <w:tcW w:w="6403" w:type="dxa"/>
            <w:shd w:val="clear" w:color="auto" w:fill="4FC6E1"/>
            <w:vAlign w:val="center"/>
          </w:tcPr>
          <w:p w14:paraId="3D9D37BE" w14:textId="77777777" w:rsidR="006E1E12" w:rsidRPr="006E1E12" w:rsidRDefault="006E1E12" w:rsidP="006E1E12">
            <w:pPr>
              <w:pStyle w:val="HELPsbodycopy"/>
              <w:jc w:val="center"/>
              <w:rPr>
                <w:b/>
                <w:bCs/>
                <w:color w:val="FFFFFF" w:themeColor="background1"/>
                <w:sz w:val="22"/>
              </w:rPr>
            </w:pPr>
            <w:r w:rsidRPr="006E1E12">
              <w:rPr>
                <w:b/>
                <w:bCs/>
                <w:color w:val="FFFFFF" w:themeColor="background1"/>
                <w:sz w:val="22"/>
              </w:rPr>
              <w:t>Objective</w:t>
            </w:r>
          </w:p>
        </w:tc>
        <w:tc>
          <w:tcPr>
            <w:tcW w:w="3510" w:type="dxa"/>
            <w:shd w:val="clear" w:color="auto" w:fill="4FC6E1"/>
            <w:vAlign w:val="center"/>
          </w:tcPr>
          <w:p w14:paraId="537038BB" w14:textId="77777777" w:rsidR="006E1E12" w:rsidRPr="006E1E12" w:rsidRDefault="006E1E12" w:rsidP="006E1E12">
            <w:pPr>
              <w:pStyle w:val="HELPsbodycopy"/>
              <w:jc w:val="center"/>
              <w:rPr>
                <w:b/>
                <w:bCs/>
                <w:color w:val="FFFFFF" w:themeColor="background1"/>
                <w:sz w:val="22"/>
              </w:rPr>
            </w:pPr>
            <w:r w:rsidRPr="006E1E12">
              <w:rPr>
                <w:b/>
                <w:bCs/>
                <w:color w:val="FFFFFF" w:themeColor="background1"/>
                <w:sz w:val="22"/>
              </w:rPr>
              <w:t>Assessments</w:t>
            </w:r>
          </w:p>
        </w:tc>
      </w:tr>
      <w:tr w:rsidR="006E1E12" w:rsidRPr="007F0824" w14:paraId="034A8D12" w14:textId="77777777" w:rsidTr="006E1E12">
        <w:tc>
          <w:tcPr>
            <w:tcW w:w="6403" w:type="dxa"/>
            <w:shd w:val="clear" w:color="auto" w:fill="auto"/>
          </w:tcPr>
          <w:p w14:paraId="31D0333A" w14:textId="77777777" w:rsidR="006E1E12" w:rsidRPr="006E1E12" w:rsidRDefault="006E1E12" w:rsidP="006E1E12">
            <w:pPr>
              <w:pStyle w:val="HELPsbodycopy"/>
              <w:numPr>
                <w:ilvl w:val="0"/>
                <w:numId w:val="34"/>
              </w:numPr>
            </w:pPr>
            <w:r w:rsidRPr="006E1E12">
              <w:t>Describe emotions and feelings.</w:t>
            </w:r>
          </w:p>
        </w:tc>
        <w:tc>
          <w:tcPr>
            <w:tcW w:w="3510" w:type="dxa"/>
            <w:shd w:val="clear" w:color="auto" w:fill="auto"/>
          </w:tcPr>
          <w:p w14:paraId="1B4A0FBD" w14:textId="77777777" w:rsidR="006E1E12" w:rsidRPr="006E1E12" w:rsidRDefault="006E1E12" w:rsidP="006E1E12">
            <w:pPr>
              <w:pStyle w:val="HELPsbodycopy"/>
            </w:pPr>
            <w:r w:rsidRPr="006E1E12">
              <w:t>Attachment 2.2 – How Do You Feel, Think, and Act?</w:t>
            </w:r>
          </w:p>
        </w:tc>
      </w:tr>
      <w:tr w:rsidR="006E1E12" w:rsidRPr="007F0824" w14:paraId="7E695E38" w14:textId="77777777" w:rsidTr="006E1E12">
        <w:tc>
          <w:tcPr>
            <w:tcW w:w="6403" w:type="dxa"/>
            <w:shd w:val="clear" w:color="auto" w:fill="auto"/>
          </w:tcPr>
          <w:p w14:paraId="5E12A2FC" w14:textId="77777777" w:rsidR="006E1E12" w:rsidRPr="006E1E12" w:rsidRDefault="006E1E12" w:rsidP="006E1E12">
            <w:pPr>
              <w:pStyle w:val="HELPsbodycopy"/>
              <w:numPr>
                <w:ilvl w:val="0"/>
                <w:numId w:val="34"/>
              </w:numPr>
            </w:pPr>
            <w:r w:rsidRPr="006E1E12">
              <w:t>Recognize when help is needed with emotions and feelings.</w:t>
            </w:r>
          </w:p>
        </w:tc>
        <w:tc>
          <w:tcPr>
            <w:tcW w:w="3510" w:type="dxa"/>
            <w:shd w:val="clear" w:color="auto" w:fill="auto"/>
          </w:tcPr>
          <w:p w14:paraId="0C038747" w14:textId="77777777" w:rsidR="006E1E12" w:rsidRPr="006E1E12" w:rsidRDefault="006E1E12" w:rsidP="006E1E12">
            <w:pPr>
              <w:pStyle w:val="HELPsbodycopy"/>
            </w:pPr>
            <w:r w:rsidRPr="006E1E12">
              <w:t>Attachment 2.2 – How Do You Feel, Think, and Act?</w:t>
            </w:r>
          </w:p>
        </w:tc>
      </w:tr>
      <w:tr w:rsidR="006E1E12" w:rsidRPr="007F0824" w14:paraId="2BC82400" w14:textId="77777777" w:rsidTr="006E1E12">
        <w:tc>
          <w:tcPr>
            <w:tcW w:w="6403" w:type="dxa"/>
            <w:shd w:val="clear" w:color="auto" w:fill="auto"/>
          </w:tcPr>
          <w:p w14:paraId="2B5089B9" w14:textId="77777777" w:rsidR="006E1E12" w:rsidRPr="006E1E12" w:rsidRDefault="006E1E12" w:rsidP="006E1E12">
            <w:pPr>
              <w:pStyle w:val="HELPsbodycopy"/>
              <w:numPr>
                <w:ilvl w:val="0"/>
                <w:numId w:val="34"/>
              </w:numPr>
            </w:pPr>
            <w:r w:rsidRPr="006E1E12">
              <w:t xml:space="preserve">Analyze whether emotions and feelings are expressed with healthy or unhealthy actions. </w:t>
            </w:r>
          </w:p>
        </w:tc>
        <w:tc>
          <w:tcPr>
            <w:tcW w:w="3510" w:type="dxa"/>
            <w:shd w:val="clear" w:color="auto" w:fill="auto"/>
          </w:tcPr>
          <w:p w14:paraId="4BC04FF4" w14:textId="77777777" w:rsidR="006E1E12" w:rsidRPr="006E1E12" w:rsidRDefault="006E1E12" w:rsidP="006E1E12">
            <w:pPr>
              <w:pStyle w:val="HELPsbodycopy"/>
            </w:pPr>
            <w:r w:rsidRPr="006E1E12">
              <w:t>Attachment 2.2 – How Do You Feel, Think, and Act?</w:t>
            </w:r>
          </w:p>
        </w:tc>
      </w:tr>
      <w:tr w:rsidR="006E1E12" w:rsidRPr="007F0824" w14:paraId="376E28A5" w14:textId="77777777" w:rsidTr="006E1E12">
        <w:tc>
          <w:tcPr>
            <w:tcW w:w="6403" w:type="dxa"/>
            <w:shd w:val="clear" w:color="auto" w:fill="auto"/>
          </w:tcPr>
          <w:p w14:paraId="3819DE1B" w14:textId="77777777" w:rsidR="006E1E12" w:rsidRPr="006E1E12" w:rsidRDefault="006E1E12" w:rsidP="006E1E12">
            <w:pPr>
              <w:pStyle w:val="HELPsbodycopy"/>
              <w:numPr>
                <w:ilvl w:val="0"/>
                <w:numId w:val="34"/>
              </w:numPr>
            </w:pPr>
            <w:r w:rsidRPr="006E1E12">
              <w:t>Identify trusted adults who can help with emotions and feelings.</w:t>
            </w:r>
          </w:p>
        </w:tc>
        <w:tc>
          <w:tcPr>
            <w:tcW w:w="3510" w:type="dxa"/>
            <w:shd w:val="clear" w:color="auto" w:fill="auto"/>
          </w:tcPr>
          <w:p w14:paraId="536A7DEF" w14:textId="77777777" w:rsidR="006E1E12" w:rsidRPr="006E1E12" w:rsidRDefault="006E1E12" w:rsidP="006E1E12">
            <w:pPr>
              <w:pStyle w:val="HELPsbodycopy"/>
            </w:pPr>
            <w:r w:rsidRPr="006E1E12">
              <w:t>Attachment 2.2 – How Do You Feel, Think, and Act?</w:t>
            </w:r>
          </w:p>
        </w:tc>
      </w:tr>
      <w:tr w:rsidR="006E1E12" w:rsidRPr="007F0824" w14:paraId="334626B2" w14:textId="77777777" w:rsidTr="006E1E12">
        <w:tc>
          <w:tcPr>
            <w:tcW w:w="6403" w:type="dxa"/>
            <w:shd w:val="clear" w:color="auto" w:fill="auto"/>
          </w:tcPr>
          <w:p w14:paraId="181A0E39" w14:textId="77777777" w:rsidR="006E1E12" w:rsidRPr="006E1E12" w:rsidRDefault="006E1E12" w:rsidP="006E1E12">
            <w:pPr>
              <w:pStyle w:val="HELPsbodycopy"/>
              <w:numPr>
                <w:ilvl w:val="0"/>
                <w:numId w:val="34"/>
              </w:numPr>
            </w:pPr>
            <w:r w:rsidRPr="006E1E12">
              <w:t xml:space="preserve">Demonstrate a strategy that enhances mental health and recognize the feelings after completing the skill.  </w:t>
            </w:r>
          </w:p>
        </w:tc>
        <w:tc>
          <w:tcPr>
            <w:tcW w:w="3510" w:type="dxa"/>
            <w:shd w:val="clear" w:color="auto" w:fill="auto"/>
          </w:tcPr>
          <w:p w14:paraId="3AA050BD" w14:textId="77777777" w:rsidR="006E1E12" w:rsidRPr="006E1E12" w:rsidRDefault="006E1E12" w:rsidP="006E1E12">
            <w:pPr>
              <w:pStyle w:val="HELPsbodycopy"/>
            </w:pPr>
            <w:r w:rsidRPr="006E1E12">
              <w:t>Attachment 2.3 – The Big Squeeze</w:t>
            </w:r>
          </w:p>
        </w:tc>
      </w:tr>
    </w:tbl>
    <w:p w14:paraId="254751CF" w14:textId="77777777" w:rsidR="006E1E12" w:rsidRDefault="006E1E12" w:rsidP="006E1E12">
      <w:pPr>
        <w:pStyle w:val="HELPsbodycopy"/>
        <w:rPr>
          <w:szCs w:val="21"/>
        </w:rPr>
      </w:pPr>
    </w:p>
    <w:p w14:paraId="3C1A2F31" w14:textId="77777777" w:rsidR="006E1E12" w:rsidRPr="000E1BB9" w:rsidRDefault="006E1E12" w:rsidP="006E1E12">
      <w:pPr>
        <w:pStyle w:val="HELPssubhead"/>
      </w:pPr>
      <w:r>
        <w:t xml:space="preserve">Behavioral HELPs Reminders </w:t>
      </w:r>
    </w:p>
    <w:p w14:paraId="53913F18" w14:textId="77777777" w:rsidR="006E1E12" w:rsidRPr="006E1E12" w:rsidRDefault="006E1E12" w:rsidP="006E1E12">
      <w:pPr>
        <w:pStyle w:val="HELPsbodycopy"/>
      </w:pPr>
      <w:r w:rsidRPr="006E1E12">
        <w:t xml:space="preserve">This lesson examines emotions, feelings, and actions. Connect with your school’s behavioral health services and resources to identify how students can connect to those services and resources. It is also helpful to share parent education resources (see HELPs Parent Education Handout in the Teacher Guide) for when students identify overwhelming feelings. </w:t>
      </w:r>
    </w:p>
    <w:p w14:paraId="062E62D3" w14:textId="77777777" w:rsidR="006E1E12" w:rsidRDefault="006E1E12" w:rsidP="006E1E12">
      <w:pPr>
        <w:pStyle w:val="HELPsbodycopy"/>
        <w:rPr>
          <w:rFonts w:eastAsia="Calibri"/>
          <w:color w:val="000000" w:themeColor="text1"/>
        </w:rPr>
      </w:pPr>
    </w:p>
    <w:p w14:paraId="3C91E9BB" w14:textId="77777777" w:rsidR="006E1E12" w:rsidRDefault="006E1E12" w:rsidP="006E1E12">
      <w:pPr>
        <w:pStyle w:val="HELPsbodycopy"/>
        <w:rPr>
          <w:rFonts w:eastAsia="Calibri"/>
          <w:color w:val="000000" w:themeColor="text1"/>
        </w:rPr>
      </w:pPr>
    </w:p>
    <w:p w14:paraId="44C083CC" w14:textId="77777777" w:rsidR="006E1E12" w:rsidRDefault="006E1E12" w:rsidP="006E1E12">
      <w:pPr>
        <w:pStyle w:val="HELPsbodycopy"/>
        <w:rPr>
          <w:rFonts w:eastAsia="Calibri"/>
          <w:color w:val="000000" w:themeColor="text1"/>
          <w:sz w:val="22"/>
        </w:rPr>
      </w:pPr>
      <w:r>
        <w:rPr>
          <w:rFonts w:eastAsia="Calibri"/>
          <w:color w:val="000000" w:themeColor="text1"/>
          <w:sz w:val="22"/>
        </w:rPr>
        <w:br w:type="page"/>
      </w:r>
    </w:p>
    <w:p w14:paraId="472999C2" w14:textId="77777777" w:rsidR="006E1E12" w:rsidRPr="006E1E12" w:rsidRDefault="006E1E12" w:rsidP="006E1E12">
      <w:pPr>
        <w:pStyle w:val="HELPsHeadline"/>
      </w:pPr>
      <w:r w:rsidRPr="006E1E12">
        <w:lastRenderedPageBreak/>
        <w:t>ME Activity:</w:t>
      </w:r>
    </w:p>
    <w:p w14:paraId="21FC70D5" w14:textId="77777777" w:rsidR="006E1E12" w:rsidRPr="000E1BB9" w:rsidRDefault="006E1E12" w:rsidP="006E1E12">
      <w:pPr>
        <w:pStyle w:val="HELPsbulletedlist"/>
      </w:pPr>
      <w:r w:rsidRPr="006E1E12">
        <w:rPr>
          <w:b/>
          <w:bCs/>
        </w:rPr>
        <w:t>EXPLAIN:</w:t>
      </w:r>
      <w:r w:rsidRPr="000E1BB9">
        <w:t xml:space="preserve"> “We are going to practice a calming or regulating activity to calm body and brain/mind. First, I will </w:t>
      </w:r>
      <w:r w:rsidRPr="006E1E12">
        <w:rPr>
          <w:b/>
          <w:bCs/>
        </w:rPr>
        <w:t>show</w:t>
      </w:r>
      <w:r w:rsidRPr="000E1BB9">
        <w:t xml:space="preserve"> you what the tool looks like</w:t>
      </w:r>
      <w:r>
        <w:t>.</w:t>
      </w:r>
      <w:r w:rsidRPr="000E1BB9">
        <w:t xml:space="preserve"> </w:t>
      </w:r>
      <w:r>
        <w:t>T</w:t>
      </w:r>
      <w:r w:rsidRPr="000E1BB9">
        <w:t xml:space="preserve">hen we will </w:t>
      </w:r>
      <w:r w:rsidRPr="006E1E12">
        <w:rPr>
          <w:b/>
          <w:bCs/>
        </w:rPr>
        <w:t>do</w:t>
      </w:r>
      <w:r w:rsidRPr="000E1BB9">
        <w:t xml:space="preserve"> it together</w:t>
      </w:r>
      <w:r>
        <w:t xml:space="preserve">, </w:t>
      </w:r>
      <w:r w:rsidRPr="000E1BB9">
        <w:t xml:space="preserve">and </w:t>
      </w:r>
      <w:r>
        <w:t xml:space="preserve">then </w:t>
      </w:r>
      <w:r w:rsidRPr="000E1BB9">
        <w:t xml:space="preserve">you will </w:t>
      </w:r>
      <w:r w:rsidRPr="006E1E12">
        <w:rPr>
          <w:b/>
          <w:bCs/>
        </w:rPr>
        <w:t>show me</w:t>
      </w:r>
      <w:r w:rsidRPr="000E1BB9">
        <w:t xml:space="preserve"> how to do it. Be slow and calm as we practice this tool.”</w:t>
      </w:r>
    </w:p>
    <w:p w14:paraId="6C816E8C" w14:textId="77777777" w:rsidR="006E1E12" w:rsidRPr="006E1E12" w:rsidRDefault="006E1E12" w:rsidP="006E1E12">
      <w:pPr>
        <w:pStyle w:val="HELPsbulletedlist"/>
        <w:rPr>
          <w:b/>
          <w:bCs/>
        </w:rPr>
      </w:pPr>
      <w:r w:rsidRPr="006E1E12">
        <w:rPr>
          <w:b/>
          <w:bCs/>
        </w:rPr>
        <w:t>The Big Squeeze (Attachment 2.3)</w:t>
      </w:r>
    </w:p>
    <w:p w14:paraId="3C7AE287" w14:textId="77777777" w:rsidR="006E1E12" w:rsidRPr="000E1BB9" w:rsidRDefault="006E1E12" w:rsidP="006E1E12">
      <w:pPr>
        <w:pStyle w:val="HELPsbulletedlist"/>
        <w:rPr>
          <w:color w:val="000000"/>
        </w:rPr>
      </w:pPr>
      <w:r w:rsidRPr="000E1BB9">
        <w:t xml:space="preserve">Choose one muscle group to squeeze. It could be your </w:t>
      </w:r>
      <w:r>
        <w:t xml:space="preserve">making your </w:t>
      </w:r>
      <w:r w:rsidRPr="000E1BB9">
        <w:t>fingers into a fist or curl</w:t>
      </w:r>
      <w:r>
        <w:t>ing</w:t>
      </w:r>
      <w:r w:rsidRPr="000E1BB9">
        <w:t xml:space="preserve"> your toes. We’re going to squeeze, count to five</w:t>
      </w:r>
      <w:r>
        <w:t>,</w:t>
      </w:r>
      <w:r w:rsidRPr="000E1BB9">
        <w:t xml:space="preserve"> and then release. </w:t>
      </w:r>
    </w:p>
    <w:p w14:paraId="51511DA6" w14:textId="77777777" w:rsidR="006E1E12" w:rsidRPr="000E1BB9" w:rsidRDefault="006E1E12" w:rsidP="006E1E12">
      <w:pPr>
        <w:pStyle w:val="HELPsbulletedlist"/>
        <w:rPr>
          <w:color w:val="000000"/>
        </w:rPr>
      </w:pPr>
      <w:r w:rsidRPr="000E1BB9">
        <w:t>How does your body feel when you squeeze? What’s the feeling when you let go of the squeeze</w:t>
      </w:r>
      <w:r>
        <w:t>?</w:t>
      </w:r>
      <w:r w:rsidRPr="000E1BB9">
        <w:t xml:space="preserve"> </w:t>
      </w:r>
      <w:r>
        <w:t>Remember to use “I feel _______ because ______________.”</w:t>
      </w:r>
    </w:p>
    <w:p w14:paraId="2FEB4385" w14:textId="77777777" w:rsidR="006E1E12" w:rsidRPr="000E1BB9" w:rsidRDefault="006E1E12" w:rsidP="006E1E12">
      <w:pPr>
        <w:pStyle w:val="HELPsbulletedlist"/>
        <w:rPr>
          <w:color w:val="000000"/>
        </w:rPr>
      </w:pPr>
      <w:r w:rsidRPr="000E1BB9">
        <w:t xml:space="preserve">Let’s try it three more times. If you want, you can try another muscle group. Sometimes I work from my toes up. </w:t>
      </w:r>
    </w:p>
    <w:p w14:paraId="6F8A1377" w14:textId="77777777" w:rsidR="006E1E12" w:rsidRPr="004610CF" w:rsidRDefault="006E1E12" w:rsidP="006E1E12">
      <w:pPr>
        <w:pStyle w:val="HELPsbulletedlist"/>
        <w:rPr>
          <w:color w:val="000000"/>
        </w:rPr>
      </w:pPr>
      <w:r w:rsidRPr="000E1BB9">
        <w:t>Can you describe how you feel after using this activity?</w:t>
      </w:r>
    </w:p>
    <w:p w14:paraId="1F19A761" w14:textId="77777777" w:rsidR="006E1E12" w:rsidRPr="000E1BB9" w:rsidRDefault="006E1E12" w:rsidP="006E1E12">
      <w:pPr>
        <w:pStyle w:val="HELPsbulletedlist"/>
        <w:numPr>
          <w:ilvl w:val="1"/>
          <w:numId w:val="15"/>
        </w:numPr>
        <w:rPr>
          <w:color w:val="000000"/>
        </w:rPr>
      </w:pPr>
      <w:r>
        <w:t>I feel __________ because _____________.</w:t>
      </w:r>
    </w:p>
    <w:p w14:paraId="36370456" w14:textId="77777777" w:rsidR="006E1E12" w:rsidRPr="000E1BB9" w:rsidRDefault="006E1E12" w:rsidP="006E1E12">
      <w:pPr>
        <w:pStyle w:val="HELPsbulletedlist"/>
        <w:rPr>
          <w:color w:val="000000"/>
        </w:rPr>
      </w:pPr>
      <w:r w:rsidRPr="000E1BB9">
        <w:t xml:space="preserve">When might you use this activity? </w:t>
      </w:r>
    </w:p>
    <w:p w14:paraId="77AE37BF" w14:textId="77777777" w:rsidR="006E1E12" w:rsidRPr="000E1BB9" w:rsidRDefault="006E1E12" w:rsidP="006E1E12">
      <w:pPr>
        <w:pStyle w:val="HELPsbulletedlist"/>
        <w:numPr>
          <w:ilvl w:val="1"/>
          <w:numId w:val="15"/>
        </w:numPr>
        <w:rPr>
          <w:color w:val="000000"/>
        </w:rPr>
      </w:pPr>
      <w:r w:rsidRPr="000E1BB9">
        <w:t>We might use it when we’re feeling anxious or stressed. It’s a good activity to feel the release of tension.</w:t>
      </w:r>
    </w:p>
    <w:p w14:paraId="719D98CA" w14:textId="77777777" w:rsidR="006E1E12" w:rsidRPr="006E1E12" w:rsidRDefault="006E1E12" w:rsidP="006E1E12">
      <w:pPr>
        <w:pStyle w:val="HELPsHeadline"/>
      </w:pPr>
      <w:r w:rsidRPr="006E1E12">
        <w:t>Teaching Steps:</w:t>
      </w:r>
    </w:p>
    <w:p w14:paraId="45FB67B5" w14:textId="77777777" w:rsidR="006E1E12" w:rsidRPr="000E1BB9" w:rsidRDefault="006E1E12" w:rsidP="006E1E12">
      <w:pPr>
        <w:pStyle w:val="HELPssubhead"/>
      </w:pPr>
      <w:r w:rsidRPr="006E1E12">
        <w:t>Activity 1:</w:t>
      </w:r>
      <w:r w:rsidRPr="000E1BB9">
        <w:t xml:space="preserve"> </w:t>
      </w:r>
      <w:r w:rsidRPr="006E1E12">
        <w:t>Recognize, Reach Out, and Use Resources</w:t>
      </w:r>
    </w:p>
    <w:p w14:paraId="58C65B00" w14:textId="77777777" w:rsidR="006E1E12" w:rsidRPr="00730CD0" w:rsidRDefault="006E1E12" w:rsidP="006E1E12">
      <w:pPr>
        <w:pStyle w:val="HELPsbulletedlist"/>
      </w:pPr>
      <w:r w:rsidRPr="00730CD0">
        <w:t xml:space="preserve">Review mental and emotional health. Mental and emotional health is how we </w:t>
      </w:r>
      <w:r w:rsidRPr="006E1E12">
        <w:rPr>
          <w:b/>
          <w:bCs/>
        </w:rPr>
        <w:t>feel, think</w:t>
      </w:r>
      <w:r>
        <w:t>,</w:t>
      </w:r>
      <w:r w:rsidRPr="00730CD0">
        <w:t xml:space="preserve"> and </w:t>
      </w:r>
      <w:r w:rsidRPr="006E1E12">
        <w:rPr>
          <w:b/>
          <w:bCs/>
        </w:rPr>
        <w:t>act.</w:t>
      </w:r>
      <w:r w:rsidRPr="00730CD0">
        <w:t xml:space="preserve"> </w:t>
      </w:r>
    </w:p>
    <w:p w14:paraId="4C9DFD72" w14:textId="77777777" w:rsidR="006E1E12" w:rsidRDefault="006E1E12" w:rsidP="006E1E12">
      <w:pPr>
        <w:pStyle w:val="HELPsbulletedlist"/>
        <w:rPr>
          <w:rFonts w:eastAsia="Calibri"/>
        </w:rPr>
      </w:pPr>
      <w:r w:rsidRPr="00B66A2C">
        <w:rPr>
          <w:rFonts w:eastAsia="Calibri"/>
        </w:rPr>
        <w:t>Everyone experiences feelings and emotions</w:t>
      </w:r>
      <w:r>
        <w:rPr>
          <w:rFonts w:eastAsia="Calibri"/>
        </w:rPr>
        <w:t>,</w:t>
      </w:r>
      <w:r w:rsidRPr="00B66A2C">
        <w:rPr>
          <w:rFonts w:eastAsia="Calibri"/>
        </w:rPr>
        <w:t xml:space="preserve"> but how we experience them and respond to them </w:t>
      </w:r>
      <w:r>
        <w:rPr>
          <w:rFonts w:eastAsia="Calibri"/>
        </w:rPr>
        <w:t xml:space="preserve">is different for </w:t>
      </w:r>
      <w:r w:rsidRPr="00B66A2C">
        <w:rPr>
          <w:rFonts w:eastAsia="Calibri"/>
        </w:rPr>
        <w:t xml:space="preserve">each person. People experience a wide range of feelings and emotions. </w:t>
      </w:r>
    </w:p>
    <w:p w14:paraId="6410CE36" w14:textId="77777777" w:rsidR="006E1E12" w:rsidRPr="00B66A2C" w:rsidRDefault="006E1E12" w:rsidP="006E1E12">
      <w:pPr>
        <w:pStyle w:val="HELPsbulletedlist"/>
        <w:rPr>
          <w:rFonts w:eastAsia="Calibri"/>
        </w:rPr>
      </w:pPr>
      <w:r w:rsidRPr="006E1E12">
        <w:rPr>
          <w:b/>
          <w:bCs/>
          <w:color w:val="000000"/>
        </w:rPr>
        <w:t>Feelings</w:t>
      </w:r>
      <w:r w:rsidRPr="00B66A2C">
        <w:rPr>
          <w:color w:val="000000"/>
        </w:rPr>
        <w:t xml:space="preserve"> give us information that we can pay attention to </w:t>
      </w:r>
      <w:r>
        <w:rPr>
          <w:color w:val="000000"/>
        </w:rPr>
        <w:t xml:space="preserve">and </w:t>
      </w:r>
      <w:r w:rsidRPr="00B66A2C">
        <w:rPr>
          <w:color w:val="000000"/>
        </w:rPr>
        <w:t xml:space="preserve">learn more about a situation. Feelings are not good or bad or positive or negative. </w:t>
      </w:r>
    </w:p>
    <w:p w14:paraId="73C3D89D" w14:textId="77777777" w:rsidR="006E1E12" w:rsidRPr="00B66A2C" w:rsidRDefault="006E1E12" w:rsidP="006E1E12">
      <w:pPr>
        <w:pStyle w:val="HELPsbulletedlist"/>
        <w:numPr>
          <w:ilvl w:val="1"/>
          <w:numId w:val="15"/>
        </w:numPr>
        <w:rPr>
          <w:rFonts w:eastAsia="Calibri"/>
        </w:rPr>
      </w:pPr>
      <w:r w:rsidRPr="00B66A2C">
        <w:rPr>
          <w:color w:val="000000"/>
        </w:rPr>
        <w:t xml:space="preserve">It’s important to recognize and understand emotions and feelings because they can impact how we think and act. We want to be sure we act in ways that are healthy and safe. </w:t>
      </w:r>
    </w:p>
    <w:p w14:paraId="3B59E790" w14:textId="77777777" w:rsidR="006E1E12" w:rsidRPr="00B66A2C" w:rsidRDefault="006E1E12" w:rsidP="006E1E12">
      <w:pPr>
        <w:pStyle w:val="HELPsbulletedlist"/>
        <w:rPr>
          <w:rFonts w:eastAsia="Calibri"/>
        </w:rPr>
      </w:pPr>
      <w:r w:rsidRPr="006E1E12">
        <w:rPr>
          <w:b/>
          <w:bCs/>
          <w:color w:val="000000"/>
        </w:rPr>
        <w:t xml:space="preserve">Thinking </w:t>
      </w:r>
      <w:r w:rsidRPr="00B66A2C">
        <w:rPr>
          <w:color w:val="000000"/>
        </w:rPr>
        <w:t xml:space="preserve">is </w:t>
      </w:r>
      <w:r>
        <w:rPr>
          <w:color w:val="000000"/>
        </w:rPr>
        <w:t>the work our brains do</w:t>
      </w:r>
      <w:r w:rsidRPr="00B66A2C">
        <w:rPr>
          <w:color w:val="000000"/>
        </w:rPr>
        <w:t xml:space="preserve"> to help us learn </w:t>
      </w:r>
      <w:r>
        <w:rPr>
          <w:color w:val="000000"/>
        </w:rPr>
        <w:t xml:space="preserve">and make good </w:t>
      </w:r>
      <w:r w:rsidRPr="00B66A2C">
        <w:rPr>
          <w:color w:val="000000"/>
        </w:rPr>
        <w:t xml:space="preserve">decisions. </w:t>
      </w:r>
    </w:p>
    <w:p w14:paraId="031541C7" w14:textId="77777777" w:rsidR="006E1E12" w:rsidRPr="00B66A2C" w:rsidRDefault="006E1E12" w:rsidP="006E1E12">
      <w:pPr>
        <w:pStyle w:val="HELPsbulletedlist"/>
        <w:rPr>
          <w:rFonts w:eastAsia="Calibri"/>
        </w:rPr>
      </w:pPr>
      <w:r w:rsidRPr="006E1E12">
        <w:rPr>
          <w:b/>
          <w:bCs/>
          <w:color w:val="000000"/>
        </w:rPr>
        <w:t>Actions</w:t>
      </w:r>
      <w:r w:rsidRPr="00B66A2C">
        <w:rPr>
          <w:color w:val="000000"/>
        </w:rPr>
        <w:t xml:space="preserve"> </w:t>
      </w:r>
      <w:r>
        <w:rPr>
          <w:color w:val="000000"/>
        </w:rPr>
        <w:t>are</w:t>
      </w:r>
      <w:r w:rsidRPr="00B66A2C">
        <w:rPr>
          <w:color w:val="000000"/>
        </w:rPr>
        <w:t xml:space="preserve"> when we make decisions or </w:t>
      </w:r>
      <w:r>
        <w:rPr>
          <w:color w:val="000000"/>
        </w:rPr>
        <w:t xml:space="preserve">are how we </w:t>
      </w:r>
      <w:r w:rsidRPr="00B66A2C">
        <w:rPr>
          <w:color w:val="000000"/>
        </w:rPr>
        <w:t>behave. We need to act i</w:t>
      </w:r>
      <w:r>
        <w:rPr>
          <w:color w:val="000000"/>
        </w:rPr>
        <w:t>n</w:t>
      </w:r>
      <w:r w:rsidRPr="00B66A2C">
        <w:rPr>
          <w:color w:val="000000"/>
        </w:rPr>
        <w:t xml:space="preserve"> ways that </w:t>
      </w:r>
      <w:r>
        <w:rPr>
          <w:color w:val="000000"/>
        </w:rPr>
        <w:t xml:space="preserve">are healthy and safe to </w:t>
      </w:r>
      <w:r w:rsidRPr="00B66A2C">
        <w:rPr>
          <w:color w:val="000000"/>
        </w:rPr>
        <w:t>help our minds and bodies.</w:t>
      </w:r>
    </w:p>
    <w:p w14:paraId="61892730" w14:textId="77777777" w:rsidR="006E1E12" w:rsidRDefault="006E1E12" w:rsidP="006E1E12">
      <w:pPr>
        <w:pStyle w:val="HELPsbulletedlist"/>
        <w:rPr>
          <w:color w:val="000000"/>
          <w:szCs w:val="22"/>
        </w:rPr>
      </w:pPr>
      <w:r w:rsidRPr="000E1BB9">
        <w:rPr>
          <w:color w:val="000000"/>
          <w:szCs w:val="22"/>
        </w:rPr>
        <w:t xml:space="preserve">We’re going to learn how to </w:t>
      </w:r>
      <w:r w:rsidRPr="006E1E12">
        <w:rPr>
          <w:b/>
          <w:bCs/>
          <w:color w:val="000000"/>
          <w:szCs w:val="22"/>
        </w:rPr>
        <w:t>recognize</w:t>
      </w:r>
      <w:r w:rsidRPr="000E1BB9">
        <w:rPr>
          <w:color w:val="000000"/>
          <w:szCs w:val="22"/>
        </w:rPr>
        <w:t xml:space="preserve"> our emotions, </w:t>
      </w:r>
      <w:r w:rsidRPr="006E1E12">
        <w:rPr>
          <w:b/>
          <w:bCs/>
          <w:color w:val="000000"/>
          <w:szCs w:val="22"/>
        </w:rPr>
        <w:t>reach out</w:t>
      </w:r>
      <w:r>
        <w:rPr>
          <w:color w:val="000000"/>
          <w:szCs w:val="22"/>
        </w:rPr>
        <w:t xml:space="preserve"> </w:t>
      </w:r>
      <w:r w:rsidRPr="008076C5">
        <w:rPr>
          <w:color w:val="000000"/>
          <w:szCs w:val="22"/>
        </w:rPr>
        <w:t>for help when needed,</w:t>
      </w:r>
      <w:r w:rsidRPr="000E1BB9">
        <w:rPr>
          <w:color w:val="000000"/>
          <w:szCs w:val="22"/>
        </w:rPr>
        <w:t xml:space="preserve"> and use </w:t>
      </w:r>
      <w:r w:rsidRPr="006E1E12">
        <w:rPr>
          <w:b/>
          <w:bCs/>
          <w:color w:val="000000"/>
          <w:szCs w:val="22"/>
        </w:rPr>
        <w:t>resources</w:t>
      </w:r>
      <w:r w:rsidRPr="000E1BB9">
        <w:rPr>
          <w:color w:val="000000"/>
          <w:szCs w:val="22"/>
        </w:rPr>
        <w:t xml:space="preserve"> </w:t>
      </w:r>
      <w:r>
        <w:rPr>
          <w:color w:val="000000"/>
          <w:szCs w:val="22"/>
        </w:rPr>
        <w:t xml:space="preserve">to help us </w:t>
      </w:r>
      <w:r w:rsidRPr="000E1BB9">
        <w:rPr>
          <w:color w:val="000000"/>
          <w:szCs w:val="22"/>
        </w:rPr>
        <w:t xml:space="preserve">think and act in healthy and safe ways. </w:t>
      </w:r>
    </w:p>
    <w:p w14:paraId="65B1499C" w14:textId="77777777" w:rsidR="006E1E12" w:rsidRDefault="006E1E12" w:rsidP="006E1E12">
      <w:pPr>
        <w:pStyle w:val="HELPsbulletedlist"/>
        <w:rPr>
          <w:color w:val="000000"/>
          <w:szCs w:val="22"/>
        </w:rPr>
      </w:pPr>
      <w:r>
        <w:rPr>
          <w:color w:val="000000"/>
          <w:szCs w:val="22"/>
        </w:rPr>
        <w:t xml:space="preserve">Let’s review the Feelings Wheel and practice recognizing emotions (see Attachment 2.1). </w:t>
      </w:r>
    </w:p>
    <w:p w14:paraId="5D61C91A" w14:textId="77777777" w:rsidR="006E1E12" w:rsidRDefault="006E1E12" w:rsidP="006E1E12">
      <w:pPr>
        <w:pStyle w:val="HELPsbulletedlist"/>
        <w:numPr>
          <w:ilvl w:val="0"/>
          <w:numId w:val="0"/>
        </w:numPr>
      </w:pPr>
      <w:r w:rsidRPr="006E1E12">
        <w:rPr>
          <w:i/>
          <w:iCs/>
        </w:rPr>
        <w:t>Part 1:</w:t>
      </w:r>
      <w:r w:rsidRPr="003843E3">
        <w:t xml:space="preserve"> Recognize Emotions and Feelings</w:t>
      </w:r>
    </w:p>
    <w:p w14:paraId="502209B4" w14:textId="77777777" w:rsidR="002867E8" w:rsidRPr="002867E8" w:rsidRDefault="002867E8" w:rsidP="002867E8">
      <w:pPr>
        <w:pStyle w:val="HELPsbulletedlist"/>
      </w:pPr>
      <w:r w:rsidRPr="002867E8">
        <w:t xml:space="preserve">Teacher - Select one robot emoji from each color (Attachment 2.1). Show the emoji and have the students tell you what color then use a feelings vocabulary word. Teacher model how to share feelings – “I feel_____. </w:t>
      </w:r>
    </w:p>
    <w:p w14:paraId="44DB18AE" w14:textId="77777777" w:rsidR="002867E8" w:rsidRPr="002867E8" w:rsidRDefault="002867E8" w:rsidP="002867E8">
      <w:pPr>
        <w:pStyle w:val="HELPsbulletedlist"/>
        <w:numPr>
          <w:ilvl w:val="1"/>
          <w:numId w:val="15"/>
        </w:numPr>
      </w:pPr>
      <w:r w:rsidRPr="002867E8">
        <w:lastRenderedPageBreak/>
        <w:t xml:space="preserve">Option – You can integrate math by rolling two dice, adding the numbers together and then sharing the robot emoji. </w:t>
      </w:r>
    </w:p>
    <w:p w14:paraId="244EA055" w14:textId="77777777" w:rsidR="002867E8" w:rsidRPr="002867E8" w:rsidRDefault="002867E8" w:rsidP="002867E8">
      <w:pPr>
        <w:pStyle w:val="HELPsbulletedlist"/>
      </w:pPr>
      <w:r w:rsidRPr="002867E8">
        <w:t xml:space="preserve">Emotions are not always easy to label or recognize with a vocabulary word, and you might not know what you are feeling or why you are feeling a certain way. If you can’t find the feeling word, then you can use the color (e.g., red, blue, yellow or green). We can also use the scale to describe how strong we’re feeling. The scale includes Level 1 (small), Level 2 (medium), Level 3 (big feelings). Sometimes feelings are big when they seem to be difficult to control; you might feel like you are unable to think or act in healthy and safe ways. </w:t>
      </w:r>
    </w:p>
    <w:p w14:paraId="77699D8A" w14:textId="77777777" w:rsidR="002867E8" w:rsidRPr="002867E8" w:rsidRDefault="002867E8" w:rsidP="002867E8">
      <w:pPr>
        <w:pStyle w:val="HELPsbulletedlist"/>
        <w:numPr>
          <w:ilvl w:val="1"/>
          <w:numId w:val="15"/>
        </w:numPr>
      </w:pPr>
      <w:r w:rsidRPr="002867E8">
        <w:t xml:space="preserve">When our feelings are Level 2 or 3, we need to think about how we can be healthy and safe. </w:t>
      </w:r>
    </w:p>
    <w:p w14:paraId="29CDADF9" w14:textId="77777777" w:rsidR="002867E8" w:rsidRPr="002867E8" w:rsidRDefault="002867E8" w:rsidP="002867E8">
      <w:pPr>
        <w:pStyle w:val="HELPsbulletedlist"/>
      </w:pPr>
      <w:r w:rsidRPr="002867E8">
        <w:t>Practice recognizing emotions using the following steps. Practice recognizing emotions using the following steps. Have the students only complete the first three columns.</w:t>
      </w:r>
    </w:p>
    <w:p w14:paraId="5297E014" w14:textId="77777777" w:rsidR="002867E8" w:rsidRPr="002867E8" w:rsidRDefault="002867E8" w:rsidP="002867E8">
      <w:pPr>
        <w:pStyle w:val="HELPsbulletedlist"/>
        <w:numPr>
          <w:ilvl w:val="0"/>
          <w:numId w:val="0"/>
        </w:numPr>
        <w:ind w:left="720"/>
      </w:pPr>
      <w:r w:rsidRPr="002867E8">
        <w:t xml:space="preserve">1. Read the scenario (Column 1) and identify the feeling and strength (Column 2). </w:t>
      </w:r>
    </w:p>
    <w:p w14:paraId="277C4911" w14:textId="77777777" w:rsidR="002867E8" w:rsidRPr="002867E8" w:rsidRDefault="002867E8" w:rsidP="002867E8">
      <w:pPr>
        <w:pStyle w:val="HELPsbulletedlist"/>
        <w:numPr>
          <w:ilvl w:val="0"/>
          <w:numId w:val="0"/>
        </w:numPr>
        <w:ind w:left="720"/>
      </w:pPr>
      <w:r w:rsidRPr="002867E8">
        <w:t>2. Then ask students to show a thumbs up (upstairs brain – 1), sideways (middle-2), down (downstairs brain – 3). (Column 3)</w:t>
      </w:r>
    </w:p>
    <w:p w14:paraId="660BD6EF" w14:textId="77777777" w:rsidR="002867E8" w:rsidRPr="002867E8" w:rsidRDefault="002867E8" w:rsidP="002867E8">
      <w:pPr>
        <w:pStyle w:val="HELPsbulletedlist"/>
        <w:numPr>
          <w:ilvl w:val="1"/>
          <w:numId w:val="15"/>
        </w:numPr>
      </w:pPr>
      <w:r w:rsidRPr="002867E8">
        <w:t xml:space="preserve">My birthday is today. </w:t>
      </w:r>
    </w:p>
    <w:p w14:paraId="6F416CC8" w14:textId="77777777" w:rsidR="002867E8" w:rsidRPr="002867E8" w:rsidRDefault="002867E8" w:rsidP="002867E8">
      <w:pPr>
        <w:pStyle w:val="HELPsbulletedlist"/>
        <w:numPr>
          <w:ilvl w:val="2"/>
          <w:numId w:val="15"/>
        </w:numPr>
      </w:pPr>
      <w:r w:rsidRPr="002867E8">
        <w:t>I feel really excited about my birthday. Rate the feeling (1-3)</w:t>
      </w:r>
    </w:p>
    <w:p w14:paraId="3BF72C51" w14:textId="77777777" w:rsidR="002867E8" w:rsidRPr="002867E8" w:rsidRDefault="002867E8" w:rsidP="002867E8">
      <w:pPr>
        <w:pStyle w:val="HELPsbulletedlist"/>
        <w:numPr>
          <w:ilvl w:val="1"/>
          <w:numId w:val="15"/>
        </w:numPr>
      </w:pPr>
      <w:r w:rsidRPr="002867E8">
        <w:t>I forgot my lunch on the bus.</w:t>
      </w:r>
    </w:p>
    <w:p w14:paraId="146BFC6A" w14:textId="77777777" w:rsidR="002867E8" w:rsidRPr="002867E8" w:rsidRDefault="002867E8" w:rsidP="002867E8">
      <w:pPr>
        <w:pStyle w:val="HELPsbulletedlist"/>
        <w:numPr>
          <w:ilvl w:val="2"/>
          <w:numId w:val="15"/>
        </w:numPr>
      </w:pPr>
      <w:r w:rsidRPr="002867E8">
        <w:t>Examples – “I feel unsure (yellow) because I don’t know how I will eat today.”</w:t>
      </w:r>
    </w:p>
    <w:p w14:paraId="0DBF31F2" w14:textId="77777777" w:rsidR="002867E8" w:rsidRPr="002867E8" w:rsidRDefault="002867E8" w:rsidP="002867E8">
      <w:pPr>
        <w:pStyle w:val="HELPsbulletedlist"/>
        <w:numPr>
          <w:ilvl w:val="2"/>
          <w:numId w:val="15"/>
        </w:numPr>
      </w:pPr>
      <w:r w:rsidRPr="002867E8">
        <w:t>“I feel frustrated (red) and hungry (blue) because I want to eat.</w:t>
      </w:r>
    </w:p>
    <w:p w14:paraId="7AEBD6AB" w14:textId="77777777" w:rsidR="002867E8" w:rsidRPr="002867E8" w:rsidRDefault="002867E8" w:rsidP="002867E8">
      <w:pPr>
        <w:pStyle w:val="HELPsbulletedlist"/>
        <w:numPr>
          <w:ilvl w:val="2"/>
          <w:numId w:val="15"/>
        </w:numPr>
      </w:pPr>
      <w:r w:rsidRPr="002867E8">
        <w:t>Rate the feeling (1-3)</w:t>
      </w:r>
    </w:p>
    <w:p w14:paraId="44976272" w14:textId="77777777" w:rsidR="002867E8" w:rsidRPr="002867E8" w:rsidRDefault="002867E8" w:rsidP="002867E8">
      <w:pPr>
        <w:pStyle w:val="HELPsbulletedlist"/>
        <w:numPr>
          <w:ilvl w:val="1"/>
          <w:numId w:val="15"/>
        </w:numPr>
      </w:pPr>
      <w:r w:rsidRPr="002867E8">
        <w:t xml:space="preserve">I spent recess arguing with my friends about what game to play. </w:t>
      </w:r>
    </w:p>
    <w:p w14:paraId="7EA880B5" w14:textId="77777777" w:rsidR="002867E8" w:rsidRPr="002867E8" w:rsidRDefault="002867E8" w:rsidP="002867E8">
      <w:pPr>
        <w:pStyle w:val="HELPsbulletedlist"/>
        <w:numPr>
          <w:ilvl w:val="2"/>
          <w:numId w:val="15"/>
        </w:numPr>
      </w:pPr>
      <w:r w:rsidRPr="002867E8">
        <w:t>I feel angry because we argued instead of playing.</w:t>
      </w:r>
    </w:p>
    <w:p w14:paraId="215EA308" w14:textId="77777777" w:rsidR="002867E8" w:rsidRPr="002867E8" w:rsidRDefault="002867E8" w:rsidP="002867E8">
      <w:pPr>
        <w:pStyle w:val="HELPsbulletedlist"/>
        <w:numPr>
          <w:ilvl w:val="2"/>
          <w:numId w:val="15"/>
        </w:numPr>
      </w:pPr>
      <w:r w:rsidRPr="002867E8">
        <w:t>I feel frustrated because we did not play much today.</w:t>
      </w:r>
    </w:p>
    <w:p w14:paraId="46A12660" w14:textId="77777777" w:rsidR="002867E8" w:rsidRPr="002867E8" w:rsidRDefault="002867E8" w:rsidP="002867E8">
      <w:pPr>
        <w:pStyle w:val="HELPsbulletedlist"/>
        <w:numPr>
          <w:ilvl w:val="2"/>
          <w:numId w:val="15"/>
        </w:numPr>
      </w:pPr>
      <w:r w:rsidRPr="002867E8">
        <w:t>I feel sad because we were arguing. Rate the feeling (1-3)</w:t>
      </w:r>
    </w:p>
    <w:p w14:paraId="2F49FAC1" w14:textId="77777777" w:rsidR="002867E8" w:rsidRPr="002867E8" w:rsidRDefault="002867E8" w:rsidP="002867E8">
      <w:pPr>
        <w:pStyle w:val="HELPsbulletedlist"/>
      </w:pPr>
      <w:r w:rsidRPr="002867E8">
        <w:t xml:space="preserve">If you have felt a Level 3, you should reach out to a resource like a trusted adult and tell them how you feel so you can think and act in healthy ways. </w:t>
      </w:r>
    </w:p>
    <w:p w14:paraId="44259BB3" w14:textId="77777777" w:rsidR="002867E8" w:rsidRPr="002867E8" w:rsidRDefault="002867E8" w:rsidP="002867E8">
      <w:pPr>
        <w:pStyle w:val="HELPsbulletedlist"/>
        <w:numPr>
          <w:ilvl w:val="1"/>
          <w:numId w:val="15"/>
        </w:numPr>
      </w:pPr>
      <w:r w:rsidRPr="002867E8">
        <w:t>Can you remember who is a trusted adult you can ask for help?</w:t>
      </w:r>
    </w:p>
    <w:p w14:paraId="71D2F6D8" w14:textId="77777777" w:rsidR="002867E8" w:rsidRPr="002867E8" w:rsidRDefault="002867E8" w:rsidP="002867E8">
      <w:pPr>
        <w:pStyle w:val="HELPsbulletedlist"/>
        <w:numPr>
          <w:ilvl w:val="2"/>
          <w:numId w:val="15"/>
        </w:numPr>
      </w:pPr>
      <w:r w:rsidRPr="002867E8">
        <w:t>Parents, grandparents, teachers, counselors, and other adults</w:t>
      </w:r>
    </w:p>
    <w:p w14:paraId="4554ADFC" w14:textId="77777777" w:rsidR="002867E8" w:rsidRPr="002867E8" w:rsidRDefault="002867E8" w:rsidP="002867E8">
      <w:pPr>
        <w:pStyle w:val="HELPsbulletedlist"/>
        <w:numPr>
          <w:ilvl w:val="1"/>
          <w:numId w:val="15"/>
        </w:numPr>
      </w:pPr>
      <w:r w:rsidRPr="002867E8">
        <w:t xml:space="preserve">Let’s learn more about how we can think and act in healthy ways when we recognize our emotions. </w:t>
      </w:r>
    </w:p>
    <w:p w14:paraId="5CA37D94" w14:textId="77777777" w:rsidR="002867E8" w:rsidRPr="002867E8" w:rsidRDefault="002867E8" w:rsidP="002867E8">
      <w:pPr>
        <w:pStyle w:val="HELPsbulletedlist"/>
        <w:numPr>
          <w:ilvl w:val="0"/>
          <w:numId w:val="0"/>
        </w:numPr>
        <w:ind w:left="360" w:hanging="360"/>
        <w:rPr>
          <w:i/>
          <w:iCs/>
        </w:rPr>
      </w:pPr>
      <w:r w:rsidRPr="002867E8">
        <w:rPr>
          <w:i/>
          <w:iCs/>
        </w:rPr>
        <w:t>Part 2: How do you feel, think and act?</w:t>
      </w:r>
    </w:p>
    <w:p w14:paraId="0715793A" w14:textId="77777777" w:rsidR="002867E8" w:rsidRPr="002867E8" w:rsidRDefault="002867E8" w:rsidP="002867E8">
      <w:pPr>
        <w:pStyle w:val="HELPsbulletedlist"/>
      </w:pPr>
      <w:r w:rsidRPr="002867E8">
        <w:t xml:space="preserve">Now we’re going to practice recognizing how feelings and emotions impact how we think and Now we’re going to practice recognizing how feelings and emotions impact how we think and act. </w:t>
      </w:r>
    </w:p>
    <w:p w14:paraId="5DD84D1B" w14:textId="77777777" w:rsidR="002867E8" w:rsidRPr="002867E8" w:rsidRDefault="002867E8" w:rsidP="002867E8">
      <w:pPr>
        <w:pStyle w:val="HELPsbulletedlist"/>
      </w:pPr>
      <w:r w:rsidRPr="002867E8">
        <w:t>Our brain has an upstairs and downstairs. Our upstairs brain is working when our brain is in control, and we can think and play. Our downstairs brain controls our body functions like breathing and heart rate without thinking. The downstairs brain takes over when we experience big emotions, so we might not be in control, or we must work to think and act in healthy ways.</w:t>
      </w:r>
    </w:p>
    <w:p w14:paraId="4E12F700" w14:textId="77777777" w:rsidR="002867E8" w:rsidRPr="002867E8" w:rsidRDefault="002867E8" w:rsidP="002867E8">
      <w:pPr>
        <w:pStyle w:val="HELPsbulletedlist"/>
        <w:numPr>
          <w:ilvl w:val="1"/>
          <w:numId w:val="15"/>
        </w:numPr>
      </w:pPr>
      <w:r w:rsidRPr="002867E8">
        <w:lastRenderedPageBreak/>
        <w:t>We can rate our feelings from big (3) to small (1). Big feelings mean our downstairs brain is working hard, while in a Level 1, our upstairs brain is working hard.</w:t>
      </w:r>
    </w:p>
    <w:p w14:paraId="489A8DF2" w14:textId="77777777" w:rsidR="002867E8" w:rsidRPr="002867E8" w:rsidRDefault="002867E8" w:rsidP="002867E8">
      <w:pPr>
        <w:pStyle w:val="HELPsbulletedlist"/>
        <w:numPr>
          <w:ilvl w:val="1"/>
          <w:numId w:val="15"/>
        </w:numPr>
      </w:pPr>
      <w:r w:rsidRPr="002867E8">
        <w:t>Some feelings and colors — like red and blue — are more likely to feel big.</w:t>
      </w:r>
    </w:p>
    <w:p w14:paraId="6C4459AC" w14:textId="77777777" w:rsidR="002867E8" w:rsidRPr="002867E8" w:rsidRDefault="002867E8" w:rsidP="002867E8">
      <w:pPr>
        <w:pStyle w:val="HELPsbulletedlist"/>
      </w:pPr>
      <w:r w:rsidRPr="002867E8">
        <w:t>Fortunately, we can use the “stairs” between our upstairs and downstairs brain. We can use a two-step process to be sure we think and act in healthy ways. We can:</w:t>
      </w:r>
    </w:p>
    <w:p w14:paraId="153116BF" w14:textId="59848D12" w:rsidR="002867E8" w:rsidRPr="002867E8" w:rsidRDefault="002867E8" w:rsidP="002867E8">
      <w:pPr>
        <w:pStyle w:val="HELPsbulletedlist"/>
        <w:numPr>
          <w:ilvl w:val="0"/>
          <w:numId w:val="0"/>
        </w:numPr>
        <w:ind w:left="1080"/>
        <w:rPr>
          <w:highlight w:val="white"/>
        </w:rPr>
      </w:pPr>
      <w:r>
        <w:t xml:space="preserve">1.  </w:t>
      </w:r>
      <w:r w:rsidRPr="002867E8">
        <w:t>Stop and think — recognize our feelings.</w:t>
      </w:r>
    </w:p>
    <w:p w14:paraId="17424939" w14:textId="77777777" w:rsidR="002867E8" w:rsidRPr="002867E8" w:rsidRDefault="002867E8" w:rsidP="002867E8">
      <w:pPr>
        <w:pStyle w:val="HELPsbulletedlist"/>
        <w:numPr>
          <w:ilvl w:val="2"/>
          <w:numId w:val="15"/>
        </w:numPr>
        <w:rPr>
          <w:highlight w:val="white"/>
        </w:rPr>
      </w:pPr>
      <w:r w:rsidRPr="002867E8">
        <w:t>I feel ________ because __________.</w:t>
      </w:r>
    </w:p>
    <w:p w14:paraId="64FFCD25" w14:textId="77777777" w:rsidR="002867E8" w:rsidRPr="002867E8" w:rsidRDefault="002867E8" w:rsidP="002867E8">
      <w:pPr>
        <w:pStyle w:val="HELPsbulletedlist"/>
        <w:numPr>
          <w:ilvl w:val="2"/>
          <w:numId w:val="15"/>
        </w:numPr>
        <w:rPr>
          <w:highlight w:val="white"/>
        </w:rPr>
      </w:pPr>
      <w:r w:rsidRPr="002867E8">
        <w:t>How strong is the feeling? (1, 2, or 3)</w:t>
      </w:r>
    </w:p>
    <w:p w14:paraId="446E028C" w14:textId="4A609B56" w:rsidR="002867E8" w:rsidRPr="002867E8" w:rsidRDefault="002867E8" w:rsidP="002867E8">
      <w:pPr>
        <w:pStyle w:val="HELPsbulletedlist"/>
        <w:numPr>
          <w:ilvl w:val="0"/>
          <w:numId w:val="37"/>
        </w:numPr>
        <w:rPr>
          <w:highlight w:val="white"/>
        </w:rPr>
      </w:pPr>
      <w:r w:rsidRPr="002867E8">
        <w:t xml:space="preserve">Manage and express emotions, feelings, and behaviors with healthy actions. </w:t>
      </w:r>
    </w:p>
    <w:p w14:paraId="4B64833C" w14:textId="77777777" w:rsidR="002867E8" w:rsidRPr="002867E8" w:rsidRDefault="002867E8" w:rsidP="002867E8">
      <w:pPr>
        <w:pStyle w:val="HELPsbulletedlist"/>
        <w:numPr>
          <w:ilvl w:val="2"/>
          <w:numId w:val="15"/>
        </w:numPr>
        <w:rPr>
          <w:highlight w:val="white"/>
        </w:rPr>
      </w:pPr>
      <w:r w:rsidRPr="002867E8">
        <w:t xml:space="preserve">Manage also means to identify and regulate. Today we’re going to learn how to regulate our emotions and feelings so we can express them in healthy ways. </w:t>
      </w:r>
    </w:p>
    <w:p w14:paraId="6A0B6E7C" w14:textId="77777777" w:rsidR="002867E8" w:rsidRPr="002867E8" w:rsidRDefault="002867E8" w:rsidP="002867E8">
      <w:pPr>
        <w:pStyle w:val="HELPsbulletedlist"/>
        <w:numPr>
          <w:ilvl w:val="2"/>
          <w:numId w:val="15"/>
        </w:numPr>
        <w:rPr>
          <w:highlight w:val="white"/>
        </w:rPr>
      </w:pPr>
      <w:r w:rsidRPr="002867E8">
        <w:t xml:space="preserve">Express with healthy actions. We can control how we think and act. </w:t>
      </w:r>
    </w:p>
    <w:p w14:paraId="539A7525" w14:textId="77777777" w:rsidR="002867E8" w:rsidRPr="002867E8" w:rsidRDefault="002867E8" w:rsidP="002867E8">
      <w:pPr>
        <w:pStyle w:val="HELPsbulletedlist"/>
      </w:pPr>
      <w:r w:rsidRPr="002867E8">
        <w:t xml:space="preserve">Practice: </w:t>
      </w:r>
    </w:p>
    <w:p w14:paraId="678CEE12" w14:textId="77777777" w:rsidR="002867E8" w:rsidRPr="002867E8" w:rsidRDefault="002867E8" w:rsidP="002867E8">
      <w:pPr>
        <w:pStyle w:val="HELPsbulletedlist"/>
        <w:numPr>
          <w:ilvl w:val="1"/>
          <w:numId w:val="15"/>
        </w:numPr>
      </w:pPr>
      <w:r w:rsidRPr="002867E8">
        <w:t xml:space="preserve">I spent my recess arguing with my friends about what game to play. </w:t>
      </w:r>
    </w:p>
    <w:p w14:paraId="24961C61" w14:textId="77777777" w:rsidR="002867E8" w:rsidRPr="002867E8" w:rsidRDefault="002867E8" w:rsidP="002867E8">
      <w:pPr>
        <w:pStyle w:val="HELPsbulletedlist"/>
        <w:numPr>
          <w:ilvl w:val="2"/>
          <w:numId w:val="15"/>
        </w:numPr>
      </w:pPr>
      <w:r w:rsidRPr="002867E8">
        <w:t>Recognize my feelings.</w:t>
      </w:r>
    </w:p>
    <w:p w14:paraId="2DCB8809" w14:textId="77777777" w:rsidR="002867E8" w:rsidRPr="002867E8" w:rsidRDefault="002867E8" w:rsidP="002867E8">
      <w:pPr>
        <w:pStyle w:val="HELPsbulletedlist"/>
        <w:numPr>
          <w:ilvl w:val="3"/>
          <w:numId w:val="15"/>
        </w:numPr>
      </w:pPr>
      <w:r w:rsidRPr="002867E8">
        <w:t>I feel angry (Level 2) because we argued instead of playing.</w:t>
      </w:r>
    </w:p>
    <w:p w14:paraId="742E9017" w14:textId="77777777" w:rsidR="002867E8" w:rsidRPr="002867E8" w:rsidRDefault="002867E8" w:rsidP="002867E8">
      <w:pPr>
        <w:pStyle w:val="HELPsbulletedlist"/>
        <w:numPr>
          <w:ilvl w:val="1"/>
          <w:numId w:val="15"/>
        </w:numPr>
      </w:pPr>
      <w:r w:rsidRPr="002867E8">
        <w:t>How can I think and act in healthy ways? Can I manage and express my emotions?</w:t>
      </w:r>
    </w:p>
    <w:p w14:paraId="395AC5DB" w14:textId="77777777" w:rsidR="002867E8" w:rsidRPr="002867E8" w:rsidRDefault="002867E8" w:rsidP="002867E8">
      <w:pPr>
        <w:pStyle w:val="HELPsbulletedlist"/>
        <w:numPr>
          <w:ilvl w:val="1"/>
          <w:numId w:val="15"/>
        </w:numPr>
      </w:pPr>
      <w:r w:rsidRPr="002867E8">
        <w:t>I can take a breath and think about how we can compromise.</w:t>
      </w:r>
    </w:p>
    <w:p w14:paraId="6A653401" w14:textId="77777777" w:rsidR="002867E8" w:rsidRPr="002867E8" w:rsidRDefault="002867E8" w:rsidP="002867E8">
      <w:pPr>
        <w:pStyle w:val="HELPsbulletedlist"/>
        <w:numPr>
          <w:ilvl w:val="1"/>
          <w:numId w:val="15"/>
        </w:numPr>
      </w:pPr>
      <w:r w:rsidRPr="002867E8">
        <w:t>I can share how I am feeling.</w:t>
      </w:r>
    </w:p>
    <w:p w14:paraId="4788F536" w14:textId="77777777" w:rsidR="002867E8" w:rsidRPr="002867E8" w:rsidRDefault="002867E8" w:rsidP="002867E8">
      <w:pPr>
        <w:pStyle w:val="HELPsbulletedlist"/>
      </w:pPr>
      <w:r w:rsidRPr="002867E8">
        <w:t xml:space="preserve">We can learn skills and strategies to manage our feelings, thoughts, and actions. Let’s learn about tools, activities, and strategies that we can practice </w:t>
      </w:r>
      <w:proofErr w:type="gramStart"/>
      <w:r w:rsidRPr="002867E8">
        <w:t>to regulate</w:t>
      </w:r>
      <w:proofErr w:type="gramEnd"/>
      <w:r w:rsidRPr="002867E8">
        <w:t xml:space="preserve"> our emotions and behavior. </w:t>
      </w:r>
    </w:p>
    <w:p w14:paraId="6C33F334" w14:textId="77777777" w:rsidR="002867E8" w:rsidRPr="002867E8" w:rsidRDefault="002867E8" w:rsidP="002867E8">
      <w:pPr>
        <w:pStyle w:val="HELPsbulletedlist"/>
        <w:numPr>
          <w:ilvl w:val="1"/>
          <w:numId w:val="15"/>
        </w:numPr>
      </w:pPr>
      <w:r w:rsidRPr="002867E8">
        <w:t xml:space="preserve">Let’s think about a couple of ways we can manage our emotions. </w:t>
      </w:r>
    </w:p>
    <w:p w14:paraId="200602E2" w14:textId="77777777" w:rsidR="002867E8" w:rsidRPr="002867E8" w:rsidRDefault="002867E8" w:rsidP="002867E8">
      <w:pPr>
        <w:pStyle w:val="HELPsbulletedlist"/>
        <w:numPr>
          <w:ilvl w:val="2"/>
          <w:numId w:val="15"/>
        </w:numPr>
      </w:pPr>
      <w:r w:rsidRPr="002867E8">
        <w:t>Calm: I can take a breath or find a calming, relaxing space.</w:t>
      </w:r>
    </w:p>
    <w:p w14:paraId="21A96EA5" w14:textId="77777777" w:rsidR="002867E8" w:rsidRPr="002867E8" w:rsidRDefault="002867E8" w:rsidP="002867E8">
      <w:pPr>
        <w:pStyle w:val="HELPsbulletedlist"/>
        <w:numPr>
          <w:ilvl w:val="2"/>
          <w:numId w:val="15"/>
        </w:numPr>
      </w:pPr>
      <w:r w:rsidRPr="002867E8">
        <w:t>Move: I can move my body</w:t>
      </w:r>
    </w:p>
    <w:p w14:paraId="7C0681E9" w14:textId="77777777" w:rsidR="002867E8" w:rsidRPr="002867E8" w:rsidRDefault="002867E8" w:rsidP="002867E8">
      <w:pPr>
        <w:pStyle w:val="HELPsbulletedlist"/>
        <w:numPr>
          <w:ilvl w:val="2"/>
          <w:numId w:val="15"/>
        </w:numPr>
      </w:pPr>
      <w:r w:rsidRPr="002867E8">
        <w:t>Distract: I can doodle, draw, or use a fidget to distract how I’m feeling.</w:t>
      </w:r>
    </w:p>
    <w:p w14:paraId="20B2BCE9" w14:textId="77777777" w:rsidR="002867E8" w:rsidRPr="002867E8" w:rsidRDefault="002867E8" w:rsidP="002867E8">
      <w:pPr>
        <w:pStyle w:val="HELPsbulletedlist"/>
        <w:numPr>
          <w:ilvl w:val="2"/>
          <w:numId w:val="15"/>
        </w:numPr>
      </w:pPr>
      <w:r w:rsidRPr="002867E8">
        <w:t xml:space="preserve">Think: I can be positive. </w:t>
      </w:r>
    </w:p>
    <w:p w14:paraId="0405F477" w14:textId="77777777" w:rsidR="002867E8" w:rsidRPr="002867E8" w:rsidRDefault="002867E8" w:rsidP="002867E8">
      <w:pPr>
        <w:pStyle w:val="HELPsbulletedlist"/>
        <w:numPr>
          <w:ilvl w:val="2"/>
          <w:numId w:val="15"/>
        </w:numPr>
      </w:pPr>
      <w:r w:rsidRPr="002867E8">
        <w:t>Reach Out: I can share how I am feeling with someone.</w:t>
      </w:r>
    </w:p>
    <w:p w14:paraId="73802715" w14:textId="77777777" w:rsidR="002867E8" w:rsidRPr="002867E8" w:rsidRDefault="002867E8" w:rsidP="002867E8">
      <w:pPr>
        <w:pStyle w:val="HELPsbulletedlist"/>
        <w:numPr>
          <w:ilvl w:val="2"/>
          <w:numId w:val="15"/>
        </w:numPr>
      </w:pPr>
      <w:r w:rsidRPr="002867E8">
        <w:t>Ask: Ask for help.</w:t>
      </w:r>
    </w:p>
    <w:p w14:paraId="16685721" w14:textId="77777777" w:rsidR="002867E8" w:rsidRPr="002867E8" w:rsidRDefault="002867E8" w:rsidP="002867E8">
      <w:pPr>
        <w:pStyle w:val="HELPsbulletedlist"/>
      </w:pPr>
      <w:r w:rsidRPr="002867E8">
        <w:t>Who can help you?</w:t>
      </w:r>
    </w:p>
    <w:p w14:paraId="3BE34243" w14:textId="77777777" w:rsidR="002867E8" w:rsidRPr="002867E8" w:rsidRDefault="002867E8" w:rsidP="002867E8">
      <w:pPr>
        <w:pStyle w:val="HELPsbulletedlist"/>
        <w:numPr>
          <w:ilvl w:val="1"/>
          <w:numId w:val="15"/>
        </w:numPr>
      </w:pPr>
      <w:r w:rsidRPr="002867E8">
        <w:t xml:space="preserve">Trusted adults. Trusted adults are adults who care about you and are willing to help you. Some of the trusted adults in our building include teachers, the school counselor, and many others. Health professionals like doctors, nurses, and counselors are also trusted adults; they are trained and ready to help you be healthy and safe. </w:t>
      </w:r>
    </w:p>
    <w:p w14:paraId="1871E3CD" w14:textId="77777777" w:rsidR="002867E8" w:rsidRPr="002867E8" w:rsidRDefault="002867E8" w:rsidP="002867E8">
      <w:pPr>
        <w:pStyle w:val="HELPssubhead"/>
      </w:pPr>
      <w:r w:rsidRPr="002867E8">
        <w:t>Closure:</w:t>
      </w:r>
    </w:p>
    <w:p w14:paraId="643CF2AE" w14:textId="77777777" w:rsidR="002867E8" w:rsidRPr="002867E8" w:rsidRDefault="002867E8" w:rsidP="002867E8">
      <w:pPr>
        <w:pStyle w:val="HELPsbulletedlist"/>
      </w:pPr>
      <w:r w:rsidRPr="002867E8">
        <w:lastRenderedPageBreak/>
        <w:t>Great job today recognizing your emotions, thinking about how we can act in healthy and safe ways. Let’s review how to recognize our feelings</w:t>
      </w:r>
    </w:p>
    <w:p w14:paraId="1136FACB" w14:textId="77777777" w:rsidR="002867E8" w:rsidRPr="002867E8" w:rsidRDefault="002867E8" w:rsidP="002867E8">
      <w:pPr>
        <w:pStyle w:val="HELPsbulletedlist"/>
      </w:pPr>
      <w:r w:rsidRPr="002867E8">
        <w:t xml:space="preserve">What are feeling ___________? (Select one card from each color of the wheel. Ask students to share a feeling from that color) </w:t>
      </w:r>
    </w:p>
    <w:p w14:paraId="054001B6" w14:textId="77777777" w:rsidR="002867E8" w:rsidRPr="002867E8" w:rsidRDefault="002867E8" w:rsidP="002867E8">
      <w:pPr>
        <w:pStyle w:val="HELPsbulletedlist"/>
        <w:numPr>
          <w:ilvl w:val="1"/>
          <w:numId w:val="15"/>
        </w:numPr>
      </w:pPr>
      <w:r w:rsidRPr="002867E8">
        <w:t>Recognize my feelings and if my brain is upstairs or downstairs.</w:t>
      </w:r>
    </w:p>
    <w:p w14:paraId="038E4CEE" w14:textId="77777777" w:rsidR="002867E8" w:rsidRPr="002867E8" w:rsidRDefault="002867E8" w:rsidP="002867E8">
      <w:pPr>
        <w:pStyle w:val="HELPsbulletedlist"/>
      </w:pPr>
      <w:r w:rsidRPr="002867E8">
        <w:t>What can you do to act in healthy ways?</w:t>
      </w:r>
    </w:p>
    <w:p w14:paraId="052A0794" w14:textId="77777777" w:rsidR="002867E8" w:rsidRPr="002867E8" w:rsidRDefault="002867E8" w:rsidP="002867E8">
      <w:pPr>
        <w:pStyle w:val="HELPsbulletedlist"/>
        <w:numPr>
          <w:ilvl w:val="1"/>
          <w:numId w:val="15"/>
        </w:numPr>
      </w:pPr>
      <w:r w:rsidRPr="002867E8">
        <w:t>I can reach out and use resources like staying calm, thinking positive, or taking a breath.</w:t>
      </w:r>
    </w:p>
    <w:p w14:paraId="38716653" w14:textId="77777777" w:rsidR="002867E8" w:rsidRPr="002867E8" w:rsidRDefault="002867E8" w:rsidP="002867E8">
      <w:pPr>
        <w:pStyle w:val="HELPsbulletedlist"/>
        <w:numPr>
          <w:ilvl w:val="1"/>
          <w:numId w:val="15"/>
        </w:numPr>
      </w:pPr>
      <w:r w:rsidRPr="002867E8">
        <w:t xml:space="preserve">I can share how I am feeling with a trusted adult. </w:t>
      </w:r>
    </w:p>
    <w:p w14:paraId="716F4269" w14:textId="77777777" w:rsidR="002867E8" w:rsidRPr="002867E8" w:rsidRDefault="002867E8" w:rsidP="002867E8">
      <w:pPr>
        <w:pStyle w:val="HELPsbulletedlist"/>
        <w:numPr>
          <w:ilvl w:val="1"/>
          <w:numId w:val="15"/>
        </w:numPr>
      </w:pPr>
      <w:r w:rsidRPr="002867E8">
        <w:t>I can ask a trusted adult for help.</w:t>
      </w:r>
    </w:p>
    <w:p w14:paraId="5453A231" w14:textId="77777777" w:rsidR="002867E8" w:rsidRPr="002867E8" w:rsidRDefault="002867E8" w:rsidP="002867E8">
      <w:pPr>
        <w:pStyle w:val="HELPsbulletedlist"/>
      </w:pPr>
      <w:r w:rsidRPr="002867E8">
        <w:t xml:space="preserve">Who can you reach out to? </w:t>
      </w:r>
    </w:p>
    <w:p w14:paraId="278208CB" w14:textId="77777777" w:rsidR="002867E8" w:rsidRPr="002867E8" w:rsidRDefault="002867E8" w:rsidP="002867E8">
      <w:pPr>
        <w:pStyle w:val="HELPsbulletedlist"/>
        <w:numPr>
          <w:ilvl w:val="1"/>
          <w:numId w:val="15"/>
        </w:numPr>
      </w:pPr>
      <w:r w:rsidRPr="002867E8">
        <w:t xml:space="preserve">Trusted adults at home or school. </w:t>
      </w:r>
    </w:p>
    <w:p w14:paraId="4298292A" w14:textId="77777777" w:rsidR="002867E8" w:rsidRPr="002867E8" w:rsidRDefault="002867E8" w:rsidP="002867E8">
      <w:pPr>
        <w:pStyle w:val="HELPsbulletedlist"/>
        <w:numPr>
          <w:ilvl w:val="1"/>
          <w:numId w:val="15"/>
        </w:numPr>
      </w:pPr>
      <w:r w:rsidRPr="002867E8">
        <w:t xml:space="preserve">Recognize your emotions, reach out for help, and use your resources to think and act in healthy ways. </w:t>
      </w:r>
    </w:p>
    <w:p w14:paraId="30B8E8AF" w14:textId="77777777" w:rsidR="006E1E12" w:rsidRPr="002867E8" w:rsidRDefault="006E1E12" w:rsidP="002867E8">
      <w:pPr>
        <w:pStyle w:val="HELPsbulletedlist"/>
        <w:numPr>
          <w:ilvl w:val="0"/>
          <w:numId w:val="0"/>
        </w:numPr>
        <w:ind w:left="360" w:hanging="360"/>
      </w:pPr>
    </w:p>
    <w:p w14:paraId="226899BE" w14:textId="5F070D76" w:rsidR="006E1E12" w:rsidRPr="007D3335" w:rsidRDefault="006E1E12" w:rsidP="007D3335">
      <w:pPr>
        <w:pStyle w:val="HELPsbodycopy"/>
        <w:rPr>
          <w:sz w:val="22"/>
        </w:rPr>
      </w:pPr>
      <w:r>
        <w:rPr>
          <w:sz w:val="22"/>
        </w:rPr>
        <w:br w:type="page"/>
      </w:r>
    </w:p>
    <w:p w14:paraId="47F35204" w14:textId="77777777" w:rsidR="009E5D07" w:rsidRDefault="009E5D07" w:rsidP="009E5D07">
      <w:pPr>
        <w:pStyle w:val="HELPssubhead"/>
      </w:pPr>
      <w:r w:rsidRPr="00D25AA8">
        <w:lastRenderedPageBreak/>
        <w:t>Attachment</w:t>
      </w:r>
      <w:r>
        <w:t xml:space="preserve"> 2</w:t>
      </w:r>
      <w:r w:rsidRPr="00D25AA8">
        <w:t>.1</w:t>
      </w:r>
      <w:r>
        <w:t xml:space="preserve">: </w:t>
      </w:r>
      <w:r w:rsidRPr="00D25AA8">
        <w:t xml:space="preserve">Feelings Wheel </w:t>
      </w:r>
    </w:p>
    <w:p w14:paraId="5C9E3340" w14:textId="77777777" w:rsidR="009E5D07" w:rsidRDefault="009E5D07" w:rsidP="009E5D07">
      <w:pPr>
        <w:pStyle w:val="HELPssubhead"/>
      </w:pPr>
    </w:p>
    <w:p w14:paraId="3C210940" w14:textId="77777777" w:rsidR="009E5D07" w:rsidRPr="00D25AA8" w:rsidRDefault="009E5D07" w:rsidP="009E5D07">
      <w:pPr>
        <w:pStyle w:val="HELPssubhead"/>
      </w:pPr>
    </w:p>
    <w:p w14:paraId="5A6C9E69" w14:textId="77777777" w:rsidR="009E5D07" w:rsidRDefault="009E5D07" w:rsidP="009E5D07">
      <w:pPr>
        <w:pStyle w:val="HELPsbodycopy"/>
      </w:pPr>
      <w:r>
        <w:rPr>
          <w:noProof/>
        </w:rPr>
        <w:drawing>
          <wp:inline distT="0" distB="0" distL="0" distR="0" wp14:anchorId="3F59C6C4" wp14:editId="6F43D4C9">
            <wp:extent cx="6400800" cy="6400800"/>
            <wp:effectExtent l="0" t="0" r="0" b="0"/>
            <wp:docPr id="82484366" name="Picture 8248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K–2)WITH_COLOR_RATINGS(L)-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46DCCA7C" w14:textId="5B37C1E3" w:rsidR="009E5D07" w:rsidRPr="009E5D07" w:rsidRDefault="009E5D07" w:rsidP="009E5D07">
      <w:pPr>
        <w:pStyle w:val="HELPsbodycopy"/>
        <w:rPr>
          <w:b/>
          <w:bCs/>
        </w:rPr>
      </w:pPr>
      <w:r>
        <w:rPr>
          <w:b/>
          <w:bCs/>
        </w:rPr>
        <w:br w:type="page"/>
      </w:r>
    </w:p>
    <w:p w14:paraId="1F50C1FA" w14:textId="77777777" w:rsidR="009E5D07" w:rsidRPr="00B62D0F" w:rsidRDefault="009E5D07" w:rsidP="009E5D07">
      <w:pPr>
        <w:pStyle w:val="HELPssubhead"/>
        <w:spacing w:after="240"/>
        <w:contextualSpacing/>
      </w:pPr>
      <w:r w:rsidRPr="00B62D0F">
        <w:lastRenderedPageBreak/>
        <w:t>Attachment 2.2: Name that feeling</w:t>
      </w:r>
    </w:p>
    <w:p w14:paraId="782E5FDF" w14:textId="77777777" w:rsidR="009E5D07" w:rsidRPr="00B62D0F" w:rsidRDefault="009E5D07" w:rsidP="009E5D07">
      <w:pPr>
        <w:pStyle w:val="HELPsbodycopy"/>
        <w:spacing w:after="120"/>
      </w:pPr>
      <w:r w:rsidRPr="00B62D0F">
        <w:t xml:space="preserve">Directions: Roll two dice and count the number. Show the robot. Students respond with the color, then the word. </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20"/>
        <w:gridCol w:w="2520"/>
        <w:gridCol w:w="2520"/>
      </w:tblGrid>
      <w:tr w:rsidR="009E5D07" w:rsidRPr="00B62D0F" w14:paraId="0A6008C7" w14:textId="77777777" w:rsidTr="00F35FDA">
        <w:trPr>
          <w:trHeight w:val="720"/>
        </w:trPr>
        <w:tc>
          <w:tcPr>
            <w:tcW w:w="2520" w:type="dxa"/>
            <w:tcBorders>
              <w:bottom w:val="single" w:sz="18" w:space="0" w:color="FFFFFF" w:themeColor="background1"/>
            </w:tcBorders>
            <w:shd w:val="clear" w:color="auto" w:fill="D70018"/>
            <w:vAlign w:val="center"/>
          </w:tcPr>
          <w:p w14:paraId="2620D5DD" w14:textId="77777777" w:rsidR="009E5D07" w:rsidRPr="00CB314B" w:rsidRDefault="009E5D07" w:rsidP="00F35FDA">
            <w:pPr>
              <w:pStyle w:val="HELPsbodycopy"/>
              <w:jc w:val="center"/>
              <w:rPr>
                <w:color w:val="FFFFFF" w:themeColor="background1"/>
                <w:sz w:val="28"/>
                <w:szCs w:val="28"/>
              </w:rPr>
            </w:pPr>
            <w:r w:rsidRPr="00CB314B">
              <w:rPr>
                <w:color w:val="FFFFFF" w:themeColor="background1"/>
                <w:sz w:val="28"/>
                <w:szCs w:val="28"/>
              </w:rPr>
              <w:t>1</w:t>
            </w:r>
          </w:p>
        </w:tc>
        <w:tc>
          <w:tcPr>
            <w:tcW w:w="2520" w:type="dxa"/>
            <w:shd w:val="clear" w:color="auto" w:fill="FDCA0E"/>
            <w:vAlign w:val="center"/>
          </w:tcPr>
          <w:p w14:paraId="54B94FAF" w14:textId="77777777" w:rsidR="009E5D07" w:rsidRPr="00CB314B" w:rsidRDefault="009E5D07" w:rsidP="00F35FDA">
            <w:pPr>
              <w:pStyle w:val="HELPsbodycopy"/>
              <w:jc w:val="center"/>
              <w:rPr>
                <w:sz w:val="28"/>
                <w:szCs w:val="28"/>
              </w:rPr>
            </w:pPr>
            <w:r w:rsidRPr="00CB314B">
              <w:rPr>
                <w:sz w:val="28"/>
                <w:szCs w:val="28"/>
              </w:rPr>
              <w:t>2</w:t>
            </w:r>
          </w:p>
        </w:tc>
        <w:tc>
          <w:tcPr>
            <w:tcW w:w="2520" w:type="dxa"/>
            <w:tcBorders>
              <w:bottom w:val="single" w:sz="18" w:space="0" w:color="FFFFFF" w:themeColor="background1"/>
            </w:tcBorders>
            <w:shd w:val="clear" w:color="auto" w:fill="D70018"/>
            <w:vAlign w:val="center"/>
          </w:tcPr>
          <w:p w14:paraId="6432C297" w14:textId="77777777" w:rsidR="009E5D07" w:rsidRPr="00CB314B" w:rsidRDefault="009E5D07" w:rsidP="00F35FDA">
            <w:pPr>
              <w:pStyle w:val="HELPsbodycopy"/>
              <w:jc w:val="center"/>
              <w:rPr>
                <w:color w:val="FFFFFF" w:themeColor="background1"/>
                <w:sz w:val="28"/>
                <w:szCs w:val="28"/>
              </w:rPr>
            </w:pPr>
            <w:r w:rsidRPr="00CB314B">
              <w:rPr>
                <w:color w:val="FFFFFF" w:themeColor="background1"/>
                <w:sz w:val="28"/>
                <w:szCs w:val="28"/>
              </w:rPr>
              <w:t>3</w:t>
            </w:r>
          </w:p>
        </w:tc>
      </w:tr>
      <w:tr w:rsidR="009E5D07" w:rsidRPr="00B62D0F" w14:paraId="43C028E9" w14:textId="77777777" w:rsidTr="00F35FDA">
        <w:trPr>
          <w:trHeight w:val="720"/>
        </w:trPr>
        <w:tc>
          <w:tcPr>
            <w:tcW w:w="2520" w:type="dxa"/>
            <w:shd w:val="clear" w:color="auto" w:fill="17641D"/>
            <w:vAlign w:val="center"/>
          </w:tcPr>
          <w:p w14:paraId="213D7FAE" w14:textId="77777777" w:rsidR="009E5D07" w:rsidRPr="00CB314B" w:rsidRDefault="009E5D07" w:rsidP="00F35FDA">
            <w:pPr>
              <w:pStyle w:val="HELPsbodycopy"/>
              <w:jc w:val="center"/>
              <w:rPr>
                <w:color w:val="FFFFFF" w:themeColor="background1"/>
                <w:sz w:val="28"/>
                <w:szCs w:val="28"/>
              </w:rPr>
            </w:pPr>
            <w:r w:rsidRPr="00CB314B">
              <w:rPr>
                <w:color w:val="FFFFFF" w:themeColor="background1"/>
                <w:sz w:val="28"/>
                <w:szCs w:val="28"/>
              </w:rPr>
              <w:t>4</w:t>
            </w:r>
          </w:p>
        </w:tc>
        <w:tc>
          <w:tcPr>
            <w:tcW w:w="2520" w:type="dxa"/>
            <w:shd w:val="clear" w:color="auto" w:fill="FDCA0E"/>
            <w:vAlign w:val="center"/>
          </w:tcPr>
          <w:p w14:paraId="4F57F154" w14:textId="77777777" w:rsidR="009E5D07" w:rsidRPr="00CB314B" w:rsidRDefault="009E5D07" w:rsidP="00F35FDA">
            <w:pPr>
              <w:pStyle w:val="HELPsbodycopy"/>
              <w:jc w:val="center"/>
              <w:rPr>
                <w:sz w:val="28"/>
                <w:szCs w:val="28"/>
              </w:rPr>
            </w:pPr>
            <w:r w:rsidRPr="00CB314B">
              <w:rPr>
                <w:sz w:val="28"/>
                <w:szCs w:val="28"/>
              </w:rPr>
              <w:t>5</w:t>
            </w:r>
          </w:p>
        </w:tc>
        <w:tc>
          <w:tcPr>
            <w:tcW w:w="2520" w:type="dxa"/>
            <w:shd w:val="clear" w:color="auto" w:fill="144399"/>
            <w:vAlign w:val="center"/>
          </w:tcPr>
          <w:p w14:paraId="7BD2096A" w14:textId="77777777" w:rsidR="009E5D07" w:rsidRPr="00CB314B" w:rsidRDefault="009E5D07" w:rsidP="00F35FDA">
            <w:pPr>
              <w:pStyle w:val="HELPsbodycopy"/>
              <w:jc w:val="center"/>
              <w:rPr>
                <w:color w:val="FFFFFF" w:themeColor="background1"/>
                <w:sz w:val="28"/>
                <w:szCs w:val="28"/>
              </w:rPr>
            </w:pPr>
            <w:r w:rsidRPr="00CB314B">
              <w:rPr>
                <w:color w:val="FFFFFF" w:themeColor="background1"/>
                <w:sz w:val="28"/>
                <w:szCs w:val="28"/>
              </w:rPr>
              <w:t>6</w:t>
            </w:r>
          </w:p>
        </w:tc>
      </w:tr>
    </w:tbl>
    <w:p w14:paraId="3DEE40CC" w14:textId="77777777" w:rsidR="009E5D07" w:rsidRPr="00B62D0F" w:rsidRDefault="009E5D07" w:rsidP="009E5D07">
      <w:pPr>
        <w:pStyle w:val="HELPsbodycopy"/>
      </w:pPr>
    </w:p>
    <w:p w14:paraId="783896E4" w14:textId="77777777" w:rsidR="009E5D07" w:rsidRPr="00B62D0F" w:rsidRDefault="009E5D07" w:rsidP="009E5D07">
      <w:pPr>
        <w:pStyle w:val="HELPsbodycopy"/>
      </w:pPr>
      <w:r w:rsidRPr="00B62D0F">
        <w:t>Show these robots</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9"/>
        <w:gridCol w:w="2787"/>
        <w:gridCol w:w="3008"/>
      </w:tblGrid>
      <w:tr w:rsidR="009E5D07" w:rsidRPr="00B62D0F" w14:paraId="6AA1029D" w14:textId="77777777" w:rsidTr="00F35FDA">
        <w:tc>
          <w:tcPr>
            <w:tcW w:w="2697" w:type="dxa"/>
          </w:tcPr>
          <w:p w14:paraId="2E019F4B" w14:textId="77777777" w:rsidR="009E5D07" w:rsidRDefault="009E5D07" w:rsidP="00F35FDA">
            <w:pPr>
              <w:pStyle w:val="HELPsbodycopy"/>
              <w:jc w:val="center"/>
            </w:pPr>
            <w:r w:rsidRPr="00B62D0F">
              <w:t>1</w:t>
            </w:r>
          </w:p>
          <w:p w14:paraId="0F48BA78" w14:textId="77777777" w:rsidR="009E5D07" w:rsidRPr="00CB314B" w:rsidRDefault="009E5D07" w:rsidP="00F35FDA">
            <w:pPr>
              <w:pStyle w:val="HELPsbodycopy"/>
              <w:jc w:val="center"/>
            </w:pPr>
            <w:r>
              <w:rPr>
                <w:noProof/>
              </w:rPr>
              <w:drawing>
                <wp:inline distT="0" distB="0" distL="0" distR="0" wp14:anchorId="79D3C1B4" wp14:editId="167A5CB9">
                  <wp:extent cx="1375867" cy="1799210"/>
                  <wp:effectExtent l="0" t="0" r="0" b="0"/>
                  <wp:docPr id="1252396565" name="Picture 125239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BODY_R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5993" cy="1799375"/>
                          </a:xfrm>
                          <a:prstGeom prst="rect">
                            <a:avLst/>
                          </a:prstGeom>
                        </pic:spPr>
                      </pic:pic>
                    </a:graphicData>
                  </a:graphic>
                </wp:inline>
              </w:drawing>
            </w:r>
          </w:p>
        </w:tc>
        <w:tc>
          <w:tcPr>
            <w:tcW w:w="2477" w:type="dxa"/>
          </w:tcPr>
          <w:p w14:paraId="7426463D" w14:textId="77777777" w:rsidR="009E5D07" w:rsidRDefault="009E5D07" w:rsidP="00F35FDA">
            <w:pPr>
              <w:pStyle w:val="HELPsbodycopy"/>
              <w:jc w:val="center"/>
            </w:pPr>
            <w:r w:rsidRPr="00B62D0F">
              <w:t>2</w:t>
            </w:r>
          </w:p>
          <w:p w14:paraId="7B617849" w14:textId="77777777" w:rsidR="009E5D07" w:rsidRPr="00B62D0F" w:rsidRDefault="009E5D07" w:rsidP="00F35FDA">
            <w:pPr>
              <w:pStyle w:val="HELPsbodycopy"/>
              <w:jc w:val="center"/>
            </w:pPr>
            <w:r>
              <w:rPr>
                <w:noProof/>
              </w:rPr>
              <w:drawing>
                <wp:inline distT="0" distB="0" distL="0" distR="0" wp14:anchorId="620B6639" wp14:editId="78E2238A">
                  <wp:extent cx="1632780" cy="1850485"/>
                  <wp:effectExtent l="0" t="0" r="0" b="0"/>
                  <wp:docPr id="1252396566" name="Picture 125239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CONFUSED(Grouped)-BODY_YELLO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154" cy="1850909"/>
                          </a:xfrm>
                          <a:prstGeom prst="rect">
                            <a:avLst/>
                          </a:prstGeom>
                        </pic:spPr>
                      </pic:pic>
                    </a:graphicData>
                  </a:graphic>
                </wp:inline>
              </w:drawing>
            </w:r>
          </w:p>
        </w:tc>
        <w:tc>
          <w:tcPr>
            <w:tcW w:w="2196" w:type="dxa"/>
          </w:tcPr>
          <w:p w14:paraId="65507889" w14:textId="77777777" w:rsidR="009E5D07" w:rsidRDefault="009E5D07" w:rsidP="00F35FDA">
            <w:pPr>
              <w:pStyle w:val="HELPsbodycopy"/>
              <w:jc w:val="center"/>
            </w:pPr>
            <w:r w:rsidRPr="00B62D0F">
              <w:t>3</w:t>
            </w:r>
          </w:p>
          <w:p w14:paraId="5B2D0EE3" w14:textId="77777777" w:rsidR="009E5D07" w:rsidRPr="00B62D0F" w:rsidRDefault="009E5D07" w:rsidP="00F35FDA">
            <w:pPr>
              <w:pStyle w:val="HELPsbodycopy"/>
              <w:jc w:val="center"/>
            </w:pPr>
            <w:r>
              <w:rPr>
                <w:noProof/>
              </w:rPr>
              <w:drawing>
                <wp:inline distT="0" distB="0" distL="0" distR="0" wp14:anchorId="22DCDE89" wp14:editId="3DF847AA">
                  <wp:extent cx="1607678" cy="1952180"/>
                  <wp:effectExtent l="0" t="0" r="0" b="0"/>
                  <wp:docPr id="1252396573" name="Picture 125239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CARED(Grouped)-BODY_R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7817" cy="1952349"/>
                          </a:xfrm>
                          <a:prstGeom prst="rect">
                            <a:avLst/>
                          </a:prstGeom>
                        </pic:spPr>
                      </pic:pic>
                    </a:graphicData>
                  </a:graphic>
                </wp:inline>
              </w:drawing>
            </w:r>
          </w:p>
        </w:tc>
      </w:tr>
      <w:tr w:rsidR="009E5D07" w:rsidRPr="00B62D0F" w14:paraId="33520B41" w14:textId="77777777" w:rsidTr="009E5D07">
        <w:trPr>
          <w:trHeight w:val="3329"/>
        </w:trPr>
        <w:tc>
          <w:tcPr>
            <w:tcW w:w="2697" w:type="dxa"/>
          </w:tcPr>
          <w:p w14:paraId="3DEE2D4F" w14:textId="77777777" w:rsidR="009E5D07" w:rsidRPr="00B62D0F" w:rsidRDefault="009E5D07" w:rsidP="00F35FDA">
            <w:pPr>
              <w:pStyle w:val="HELPsbodycopy"/>
              <w:jc w:val="center"/>
            </w:pPr>
            <w:r w:rsidRPr="00B62D0F">
              <w:t>4</w:t>
            </w:r>
            <w:r>
              <w:rPr>
                <w:noProof/>
              </w:rPr>
              <w:drawing>
                <wp:inline distT="0" distB="0" distL="0" distR="0" wp14:anchorId="78F58021" wp14:editId="7F14045C">
                  <wp:extent cx="1722978" cy="1773573"/>
                  <wp:effectExtent l="0" t="0" r="0" b="0"/>
                  <wp:docPr id="1252396569" name="Picture 125239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4063" cy="1774689"/>
                          </a:xfrm>
                          <a:prstGeom prst="rect">
                            <a:avLst/>
                          </a:prstGeom>
                        </pic:spPr>
                      </pic:pic>
                    </a:graphicData>
                  </a:graphic>
                </wp:inline>
              </w:drawing>
            </w:r>
          </w:p>
        </w:tc>
        <w:tc>
          <w:tcPr>
            <w:tcW w:w="2477" w:type="dxa"/>
          </w:tcPr>
          <w:p w14:paraId="754CF53B" w14:textId="77777777" w:rsidR="009E5D07" w:rsidRDefault="009E5D07" w:rsidP="00F35FDA">
            <w:pPr>
              <w:pStyle w:val="HELPsbodycopy"/>
              <w:jc w:val="center"/>
            </w:pPr>
            <w:r w:rsidRPr="00B62D0F">
              <w:t>5</w:t>
            </w:r>
          </w:p>
          <w:p w14:paraId="62C7D3EE" w14:textId="2D0D83DB" w:rsidR="009E5D07" w:rsidRPr="005B2DF8" w:rsidRDefault="009E5D07" w:rsidP="009E5D07">
            <w:pPr>
              <w:pStyle w:val="HELPsbodycopy"/>
              <w:jc w:val="center"/>
            </w:pPr>
            <w:r>
              <w:rPr>
                <w:noProof/>
              </w:rPr>
              <w:drawing>
                <wp:inline distT="0" distB="0" distL="0" distR="0" wp14:anchorId="521CFB1A" wp14:editId="79FD2226">
                  <wp:extent cx="1137238" cy="1757549"/>
                  <wp:effectExtent l="0" t="0" r="6350" b="0"/>
                  <wp:docPr id="1252396574" name="Picture 12523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BODY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804" cy="1758424"/>
                          </a:xfrm>
                          <a:prstGeom prst="rect">
                            <a:avLst/>
                          </a:prstGeom>
                        </pic:spPr>
                      </pic:pic>
                    </a:graphicData>
                  </a:graphic>
                </wp:inline>
              </w:drawing>
            </w:r>
          </w:p>
        </w:tc>
        <w:tc>
          <w:tcPr>
            <w:tcW w:w="2196" w:type="dxa"/>
          </w:tcPr>
          <w:p w14:paraId="271A3438" w14:textId="77777777" w:rsidR="009E5D07" w:rsidRPr="00B62D0F" w:rsidRDefault="009E5D07" w:rsidP="00F35FDA">
            <w:pPr>
              <w:pStyle w:val="HELPsbodycopy"/>
              <w:jc w:val="center"/>
            </w:pPr>
            <w:r w:rsidRPr="00B62D0F">
              <w:t>6</w:t>
            </w:r>
            <w:r>
              <w:rPr>
                <w:noProof/>
              </w:rPr>
              <w:drawing>
                <wp:inline distT="0" distB="0" distL="0" distR="0" wp14:anchorId="117A2278" wp14:editId="3ED7DB19">
                  <wp:extent cx="1773252" cy="1825324"/>
                  <wp:effectExtent l="0" t="0" r="0" b="0"/>
                  <wp:docPr id="1252396571" name="Picture 12523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BODY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3831" cy="1825920"/>
                          </a:xfrm>
                          <a:prstGeom prst="rect">
                            <a:avLst/>
                          </a:prstGeom>
                        </pic:spPr>
                      </pic:pic>
                    </a:graphicData>
                  </a:graphic>
                </wp:inline>
              </w:drawing>
            </w:r>
          </w:p>
        </w:tc>
      </w:tr>
    </w:tbl>
    <w:p w14:paraId="6D869E51" w14:textId="77777777" w:rsidR="009E5D07" w:rsidRPr="00B62D0F" w:rsidRDefault="009E5D07" w:rsidP="009E5D07">
      <w:pPr>
        <w:pStyle w:val="HELPsbodycopy"/>
      </w:pPr>
    </w:p>
    <w:p w14:paraId="6074843B" w14:textId="77777777" w:rsidR="009E5D07" w:rsidRPr="00B62D0F" w:rsidRDefault="009E5D07" w:rsidP="009E5D07">
      <w:pPr>
        <w:pStyle w:val="HELPsbodycopy"/>
        <w:spacing w:after="120"/>
      </w:pPr>
      <w:r w:rsidRPr="00B62D0F">
        <w:t xml:space="preserve">Answer Key: </w:t>
      </w:r>
    </w:p>
    <w:tbl>
      <w:tblPr>
        <w:tblStyle w:val="TableGrid"/>
        <w:tblW w:w="0" w:type="auto"/>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15"/>
        <w:gridCol w:w="2516"/>
        <w:gridCol w:w="2517"/>
      </w:tblGrid>
      <w:tr w:rsidR="009E5D07" w:rsidRPr="00B62D0F" w14:paraId="05882FDA" w14:textId="77777777" w:rsidTr="00F35FDA">
        <w:trPr>
          <w:trHeight w:val="720"/>
        </w:trPr>
        <w:tc>
          <w:tcPr>
            <w:tcW w:w="2515" w:type="dxa"/>
            <w:tcBorders>
              <w:bottom w:val="single" w:sz="18" w:space="0" w:color="FFFFFF" w:themeColor="background1"/>
            </w:tcBorders>
            <w:shd w:val="clear" w:color="auto" w:fill="D70018"/>
            <w:vAlign w:val="center"/>
          </w:tcPr>
          <w:p w14:paraId="7101C08B" w14:textId="77777777" w:rsidR="009E5D07" w:rsidRPr="00C922AC" w:rsidRDefault="009E5D07" w:rsidP="00F35FDA">
            <w:pPr>
              <w:pStyle w:val="HELPsbodycopy"/>
              <w:jc w:val="center"/>
              <w:rPr>
                <w:color w:val="FFFFFF" w:themeColor="background1"/>
                <w:sz w:val="28"/>
                <w:szCs w:val="28"/>
              </w:rPr>
            </w:pPr>
            <w:r w:rsidRPr="00C922AC">
              <w:rPr>
                <w:color w:val="FFFFFF" w:themeColor="background1"/>
                <w:sz w:val="28"/>
                <w:szCs w:val="28"/>
              </w:rPr>
              <w:t>Angry (1)</w:t>
            </w:r>
          </w:p>
        </w:tc>
        <w:tc>
          <w:tcPr>
            <w:tcW w:w="2516" w:type="dxa"/>
            <w:tcBorders>
              <w:bottom w:val="single" w:sz="18" w:space="0" w:color="FFFFFF" w:themeColor="background1"/>
            </w:tcBorders>
            <w:shd w:val="clear" w:color="auto" w:fill="FCC110"/>
            <w:vAlign w:val="center"/>
          </w:tcPr>
          <w:p w14:paraId="6B449106" w14:textId="77777777" w:rsidR="009E5D07" w:rsidRPr="00C922AC" w:rsidRDefault="009E5D07" w:rsidP="00F35FDA">
            <w:pPr>
              <w:pStyle w:val="HELPsbodycopy"/>
              <w:jc w:val="center"/>
              <w:rPr>
                <w:color w:val="FFFFFF" w:themeColor="background1"/>
                <w:sz w:val="28"/>
                <w:szCs w:val="28"/>
              </w:rPr>
            </w:pPr>
            <w:r w:rsidRPr="00C922AC">
              <w:rPr>
                <w:color w:val="FFFFFF" w:themeColor="background1"/>
                <w:sz w:val="28"/>
                <w:szCs w:val="28"/>
              </w:rPr>
              <w:t>Confused (2)</w:t>
            </w:r>
          </w:p>
        </w:tc>
        <w:tc>
          <w:tcPr>
            <w:tcW w:w="2517" w:type="dxa"/>
            <w:tcBorders>
              <w:bottom w:val="single" w:sz="18" w:space="0" w:color="FFFFFF" w:themeColor="background1"/>
            </w:tcBorders>
            <w:shd w:val="clear" w:color="auto" w:fill="D70018"/>
            <w:vAlign w:val="center"/>
          </w:tcPr>
          <w:p w14:paraId="407C8F09" w14:textId="77777777" w:rsidR="009E5D07" w:rsidRPr="00C922AC" w:rsidRDefault="009E5D07" w:rsidP="00F35FDA">
            <w:pPr>
              <w:pStyle w:val="HELPsbodycopy"/>
              <w:jc w:val="center"/>
              <w:rPr>
                <w:color w:val="FFFFFF" w:themeColor="background1"/>
                <w:sz w:val="28"/>
                <w:szCs w:val="28"/>
              </w:rPr>
            </w:pPr>
            <w:r w:rsidRPr="00C922AC">
              <w:rPr>
                <w:color w:val="FFFFFF" w:themeColor="background1"/>
                <w:sz w:val="28"/>
                <w:szCs w:val="28"/>
              </w:rPr>
              <w:t>Scared (3)</w:t>
            </w:r>
          </w:p>
        </w:tc>
      </w:tr>
      <w:tr w:rsidR="009E5D07" w:rsidRPr="00B62D0F" w14:paraId="3AFE0D87" w14:textId="77777777" w:rsidTr="00F35FDA">
        <w:trPr>
          <w:trHeight w:val="720"/>
        </w:trPr>
        <w:tc>
          <w:tcPr>
            <w:tcW w:w="2515" w:type="dxa"/>
            <w:shd w:val="clear" w:color="auto" w:fill="177427"/>
            <w:vAlign w:val="center"/>
          </w:tcPr>
          <w:p w14:paraId="54A08108" w14:textId="77777777" w:rsidR="009E5D07" w:rsidRPr="00C922AC" w:rsidRDefault="009E5D07" w:rsidP="00F35FDA">
            <w:pPr>
              <w:pStyle w:val="HELPsbodycopy"/>
              <w:jc w:val="center"/>
              <w:rPr>
                <w:color w:val="FFFFFF" w:themeColor="background1"/>
                <w:sz w:val="28"/>
                <w:szCs w:val="28"/>
              </w:rPr>
            </w:pPr>
            <w:r w:rsidRPr="00C922AC">
              <w:rPr>
                <w:color w:val="FFFFFF" w:themeColor="background1"/>
                <w:sz w:val="28"/>
                <w:szCs w:val="28"/>
              </w:rPr>
              <w:t>Happy (4)</w:t>
            </w:r>
          </w:p>
        </w:tc>
        <w:tc>
          <w:tcPr>
            <w:tcW w:w="2516" w:type="dxa"/>
            <w:shd w:val="clear" w:color="auto" w:fill="FCC110"/>
            <w:vAlign w:val="center"/>
          </w:tcPr>
          <w:p w14:paraId="2C82EAA5" w14:textId="77777777" w:rsidR="009E5D07" w:rsidRPr="00C922AC" w:rsidRDefault="009E5D07" w:rsidP="00F35FDA">
            <w:pPr>
              <w:pStyle w:val="HELPsbodycopy"/>
              <w:jc w:val="center"/>
              <w:rPr>
                <w:color w:val="FFFFFF" w:themeColor="background1"/>
                <w:sz w:val="28"/>
                <w:szCs w:val="28"/>
              </w:rPr>
            </w:pPr>
            <w:r w:rsidRPr="00C922AC">
              <w:rPr>
                <w:color w:val="FFFFFF" w:themeColor="background1"/>
                <w:sz w:val="28"/>
                <w:szCs w:val="28"/>
              </w:rPr>
              <w:t>Nervous (5)</w:t>
            </w:r>
          </w:p>
        </w:tc>
        <w:tc>
          <w:tcPr>
            <w:tcW w:w="2517" w:type="dxa"/>
            <w:shd w:val="clear" w:color="auto" w:fill="1858AA"/>
            <w:vAlign w:val="center"/>
          </w:tcPr>
          <w:p w14:paraId="35709482" w14:textId="77777777" w:rsidR="009E5D07" w:rsidRPr="00C922AC" w:rsidRDefault="009E5D07" w:rsidP="00F35FDA">
            <w:pPr>
              <w:pStyle w:val="HELPsbodycopy"/>
              <w:jc w:val="center"/>
              <w:rPr>
                <w:color w:val="FFFFFF" w:themeColor="background1"/>
                <w:sz w:val="28"/>
                <w:szCs w:val="28"/>
              </w:rPr>
            </w:pPr>
            <w:r w:rsidRPr="00C922AC">
              <w:rPr>
                <w:color w:val="FFFFFF" w:themeColor="background1"/>
                <w:sz w:val="28"/>
                <w:szCs w:val="28"/>
              </w:rPr>
              <w:t>Sad (6)</w:t>
            </w:r>
          </w:p>
        </w:tc>
      </w:tr>
    </w:tbl>
    <w:p w14:paraId="595CEE5A" w14:textId="77777777" w:rsidR="007D3335" w:rsidRPr="00B62D0F" w:rsidRDefault="007D3335" w:rsidP="007D3335">
      <w:pPr>
        <w:pStyle w:val="HELPsbodycopy"/>
      </w:pPr>
    </w:p>
    <w:p w14:paraId="4C7AF62B" w14:textId="77777777" w:rsidR="009E5D07" w:rsidRPr="00B62D0F" w:rsidRDefault="009E5D07" w:rsidP="009E5D07">
      <w:pPr>
        <w:pStyle w:val="HELPssubhead"/>
        <w:spacing w:after="360"/>
      </w:pPr>
      <w:r w:rsidRPr="00D33635">
        <w:lastRenderedPageBreak/>
        <w:t>Attachment 2.</w:t>
      </w:r>
      <w:r>
        <w:t>3</w:t>
      </w:r>
      <w:r w:rsidRPr="00D33635">
        <w:t>: How do you feel?</w:t>
      </w:r>
      <w:r w:rsidRPr="00B62D0F">
        <w:t xml:space="preserve">  </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63"/>
        <w:gridCol w:w="1406"/>
        <w:gridCol w:w="1496"/>
        <w:gridCol w:w="1427"/>
        <w:gridCol w:w="1375"/>
        <w:gridCol w:w="856"/>
        <w:gridCol w:w="1737"/>
      </w:tblGrid>
      <w:tr w:rsidR="009E5D07" w14:paraId="30F4FDA4" w14:textId="77777777" w:rsidTr="00F35FDA">
        <w:tc>
          <w:tcPr>
            <w:tcW w:w="2029" w:type="dxa"/>
            <w:tcBorders>
              <w:bottom w:val="single" w:sz="4" w:space="0" w:color="A6A6A6" w:themeColor="background1" w:themeShade="A6"/>
            </w:tcBorders>
            <w:shd w:val="clear" w:color="auto" w:fill="E0E0E0"/>
            <w:vAlign w:val="center"/>
          </w:tcPr>
          <w:p w14:paraId="2442ACD5" w14:textId="77777777" w:rsidR="009E5D07" w:rsidRPr="00D33635" w:rsidRDefault="009E5D07" w:rsidP="00F35FDA">
            <w:pPr>
              <w:pStyle w:val="HELPsbodycopy"/>
              <w:jc w:val="center"/>
              <w:rPr>
                <w:b/>
                <w:bCs/>
              </w:rPr>
            </w:pPr>
            <w:r w:rsidRPr="00D33635">
              <w:rPr>
                <w:b/>
                <w:bCs/>
              </w:rPr>
              <w:t>Story</w:t>
            </w:r>
          </w:p>
        </w:tc>
        <w:tc>
          <w:tcPr>
            <w:tcW w:w="5704" w:type="dxa"/>
            <w:gridSpan w:val="4"/>
            <w:tcBorders>
              <w:bottom w:val="single" w:sz="4" w:space="0" w:color="A6A6A6" w:themeColor="background1" w:themeShade="A6"/>
            </w:tcBorders>
            <w:shd w:val="clear" w:color="auto" w:fill="E0E0E0"/>
            <w:vAlign w:val="center"/>
          </w:tcPr>
          <w:p w14:paraId="2CED3FB9" w14:textId="77777777" w:rsidR="009E5D07" w:rsidRPr="00D33635" w:rsidRDefault="009E5D07" w:rsidP="00F35FDA">
            <w:pPr>
              <w:pStyle w:val="HELPsbodycopy"/>
              <w:jc w:val="center"/>
              <w:rPr>
                <w:b/>
                <w:bCs/>
              </w:rPr>
            </w:pPr>
            <w:r w:rsidRPr="00D33635">
              <w:rPr>
                <w:b/>
                <w:bCs/>
              </w:rPr>
              <w:t>Feeling</w:t>
            </w:r>
          </w:p>
        </w:tc>
        <w:tc>
          <w:tcPr>
            <w:tcW w:w="816" w:type="dxa"/>
            <w:tcBorders>
              <w:bottom w:val="single" w:sz="4" w:space="0" w:color="A6A6A6" w:themeColor="background1" w:themeShade="A6"/>
            </w:tcBorders>
            <w:shd w:val="clear" w:color="auto" w:fill="E0E0E0"/>
            <w:vAlign w:val="center"/>
          </w:tcPr>
          <w:p w14:paraId="24B2559B" w14:textId="77777777" w:rsidR="009E5D07" w:rsidRPr="00D33635" w:rsidRDefault="009E5D07" w:rsidP="00F35FDA">
            <w:pPr>
              <w:pStyle w:val="HELPsbodycopy"/>
              <w:jc w:val="center"/>
              <w:rPr>
                <w:b/>
                <w:bCs/>
              </w:rPr>
            </w:pPr>
            <w:r w:rsidRPr="00D33635">
              <w:rPr>
                <w:b/>
                <w:bCs/>
              </w:rPr>
              <w:t>Size</w:t>
            </w:r>
          </w:p>
        </w:tc>
        <w:tc>
          <w:tcPr>
            <w:tcW w:w="1737" w:type="dxa"/>
            <w:tcBorders>
              <w:bottom w:val="single" w:sz="4" w:space="0" w:color="A6A6A6" w:themeColor="background1" w:themeShade="A6"/>
            </w:tcBorders>
            <w:shd w:val="clear" w:color="auto" w:fill="E0E0E0"/>
            <w:vAlign w:val="center"/>
          </w:tcPr>
          <w:p w14:paraId="688AD407" w14:textId="77777777" w:rsidR="009E5D07" w:rsidRPr="00D33635" w:rsidRDefault="009E5D07" w:rsidP="00F35FDA">
            <w:pPr>
              <w:pStyle w:val="HELPsbodycopy"/>
              <w:jc w:val="center"/>
              <w:rPr>
                <w:b/>
                <w:bCs/>
              </w:rPr>
            </w:pPr>
            <w:r w:rsidRPr="00D33635">
              <w:rPr>
                <w:b/>
                <w:bCs/>
              </w:rPr>
              <w:t>Upstairs or Downstairs</w:t>
            </w:r>
          </w:p>
        </w:tc>
      </w:tr>
      <w:tr w:rsidR="009E5D07" w14:paraId="6B7E14AF" w14:textId="77777777" w:rsidTr="00F35FDA">
        <w:tc>
          <w:tcPr>
            <w:tcW w:w="2029" w:type="dxa"/>
            <w:vMerge w:val="restart"/>
            <w:shd w:val="clear" w:color="auto" w:fill="F3F3F3"/>
          </w:tcPr>
          <w:p w14:paraId="41B34209" w14:textId="77777777" w:rsidR="009E5D07" w:rsidRPr="00D33635" w:rsidRDefault="009E5D07" w:rsidP="00F35FDA">
            <w:pPr>
              <w:pStyle w:val="HELPsbodycopy"/>
              <w:jc w:val="center"/>
              <w:rPr>
                <w:b/>
              </w:rPr>
            </w:pPr>
            <w:r w:rsidRPr="00D33635">
              <w:rPr>
                <w:b/>
              </w:rPr>
              <w:t>Column 1</w:t>
            </w:r>
          </w:p>
        </w:tc>
        <w:tc>
          <w:tcPr>
            <w:tcW w:w="5704" w:type="dxa"/>
            <w:gridSpan w:val="4"/>
            <w:shd w:val="clear" w:color="auto" w:fill="F3F3F3"/>
          </w:tcPr>
          <w:p w14:paraId="14F93BB9" w14:textId="77777777" w:rsidR="009E5D07" w:rsidRPr="00D33635" w:rsidRDefault="009E5D07" w:rsidP="00F35FDA">
            <w:pPr>
              <w:pStyle w:val="HELPsbodycopy"/>
              <w:jc w:val="center"/>
              <w:rPr>
                <w:b/>
              </w:rPr>
            </w:pPr>
            <w:r w:rsidRPr="00D33635">
              <w:rPr>
                <w:b/>
              </w:rPr>
              <w:t>2</w:t>
            </w:r>
          </w:p>
        </w:tc>
        <w:tc>
          <w:tcPr>
            <w:tcW w:w="816" w:type="dxa"/>
            <w:vMerge w:val="restart"/>
            <w:shd w:val="clear" w:color="auto" w:fill="F3F3F3"/>
          </w:tcPr>
          <w:p w14:paraId="3874E3A0" w14:textId="77777777" w:rsidR="009E5D07" w:rsidRPr="00D33635" w:rsidRDefault="009E5D07" w:rsidP="00F35FDA">
            <w:pPr>
              <w:pStyle w:val="HELPsbodycopy"/>
              <w:tabs>
                <w:tab w:val="left" w:pos="188"/>
                <w:tab w:val="center" w:pos="300"/>
              </w:tabs>
              <w:rPr>
                <w:b/>
              </w:rPr>
            </w:pPr>
            <w:r>
              <w:rPr>
                <w:b/>
              </w:rPr>
              <w:tab/>
            </w:r>
            <w:r>
              <w:rPr>
                <w:b/>
              </w:rPr>
              <w:tab/>
            </w:r>
            <w:r w:rsidRPr="00D33635">
              <w:rPr>
                <w:b/>
              </w:rPr>
              <w:t>3</w:t>
            </w:r>
          </w:p>
        </w:tc>
        <w:tc>
          <w:tcPr>
            <w:tcW w:w="1737" w:type="dxa"/>
            <w:vMerge w:val="restart"/>
            <w:shd w:val="clear" w:color="auto" w:fill="F3F3F3"/>
          </w:tcPr>
          <w:p w14:paraId="774D4C89" w14:textId="77777777" w:rsidR="009E5D07" w:rsidRPr="00D33635" w:rsidRDefault="009E5D07" w:rsidP="00F35FDA">
            <w:pPr>
              <w:pStyle w:val="HELPsbodycopy"/>
              <w:jc w:val="center"/>
              <w:rPr>
                <w:b/>
              </w:rPr>
            </w:pPr>
            <w:r w:rsidRPr="00D33635">
              <w:rPr>
                <w:b/>
              </w:rPr>
              <w:t>4</w:t>
            </w:r>
          </w:p>
        </w:tc>
      </w:tr>
      <w:tr w:rsidR="009E5D07" w14:paraId="7B67CA57" w14:textId="77777777" w:rsidTr="00F35FDA">
        <w:trPr>
          <w:trHeight w:val="80"/>
        </w:trPr>
        <w:tc>
          <w:tcPr>
            <w:tcW w:w="2029" w:type="dxa"/>
            <w:vMerge/>
            <w:tcBorders>
              <w:bottom w:val="single" w:sz="4" w:space="0" w:color="A6A6A6" w:themeColor="background1" w:themeShade="A6"/>
            </w:tcBorders>
          </w:tcPr>
          <w:p w14:paraId="5EEC7396" w14:textId="77777777" w:rsidR="009E5D07" w:rsidRDefault="009E5D07" w:rsidP="00F35FDA">
            <w:pPr>
              <w:pStyle w:val="HELPsbodycopy"/>
              <w:spacing w:after="0" w:line="240" w:lineRule="auto"/>
              <w:rPr>
                <w:bCs/>
                <w:color w:val="000000" w:themeColor="text1"/>
              </w:rPr>
            </w:pPr>
          </w:p>
        </w:tc>
        <w:tc>
          <w:tcPr>
            <w:tcW w:w="1406" w:type="dxa"/>
            <w:shd w:val="clear" w:color="auto" w:fill="17641D"/>
          </w:tcPr>
          <w:p w14:paraId="301B1EA1" w14:textId="77777777" w:rsidR="009E5D07" w:rsidRPr="00CB73BA" w:rsidRDefault="009E5D07" w:rsidP="00F35FDA">
            <w:pPr>
              <w:pStyle w:val="HELPsbodycopy"/>
              <w:spacing w:after="0" w:line="240" w:lineRule="auto"/>
              <w:jc w:val="center"/>
              <w:rPr>
                <w:b/>
                <w:color w:val="FFFFFF" w:themeColor="background1"/>
              </w:rPr>
            </w:pPr>
            <w:r w:rsidRPr="00CB73BA">
              <w:rPr>
                <w:b/>
                <w:color w:val="FFFFFF" w:themeColor="background1"/>
              </w:rPr>
              <w:t>Green</w:t>
            </w:r>
          </w:p>
        </w:tc>
        <w:tc>
          <w:tcPr>
            <w:tcW w:w="1496" w:type="dxa"/>
            <w:shd w:val="clear" w:color="auto" w:fill="FAB510"/>
          </w:tcPr>
          <w:p w14:paraId="1B72D7DD" w14:textId="77777777" w:rsidR="009E5D07" w:rsidRPr="00CB73BA" w:rsidRDefault="009E5D07" w:rsidP="00F35FDA">
            <w:pPr>
              <w:pStyle w:val="HELPsbodycopy"/>
              <w:spacing w:after="0" w:line="240" w:lineRule="auto"/>
              <w:jc w:val="center"/>
              <w:rPr>
                <w:b/>
                <w:color w:val="FFFFFF" w:themeColor="background1"/>
              </w:rPr>
            </w:pPr>
            <w:r w:rsidRPr="00CB73BA">
              <w:rPr>
                <w:b/>
                <w:color w:val="FFFFFF" w:themeColor="background1"/>
              </w:rPr>
              <w:t>Yellow</w:t>
            </w:r>
          </w:p>
        </w:tc>
        <w:tc>
          <w:tcPr>
            <w:tcW w:w="1427" w:type="dxa"/>
            <w:shd w:val="clear" w:color="auto" w:fill="144399"/>
          </w:tcPr>
          <w:p w14:paraId="1FCFF6CE" w14:textId="77777777" w:rsidR="009E5D07" w:rsidRPr="00CB73BA" w:rsidRDefault="009E5D07" w:rsidP="00F35FDA">
            <w:pPr>
              <w:pStyle w:val="HELPsbodycopy"/>
              <w:tabs>
                <w:tab w:val="left" w:pos="363"/>
                <w:tab w:val="center" w:pos="605"/>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Blue</w:t>
            </w:r>
          </w:p>
        </w:tc>
        <w:tc>
          <w:tcPr>
            <w:tcW w:w="1375" w:type="dxa"/>
            <w:shd w:val="clear" w:color="auto" w:fill="CB0014"/>
          </w:tcPr>
          <w:p w14:paraId="083BF530" w14:textId="77777777" w:rsidR="009E5D07" w:rsidRPr="00CB73BA" w:rsidRDefault="009E5D07" w:rsidP="00F35FDA">
            <w:pPr>
              <w:pStyle w:val="HELPsbodycopy"/>
              <w:tabs>
                <w:tab w:val="left" w:pos="323"/>
                <w:tab w:val="center" w:pos="579"/>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Red</w:t>
            </w:r>
          </w:p>
        </w:tc>
        <w:tc>
          <w:tcPr>
            <w:tcW w:w="816" w:type="dxa"/>
            <w:vMerge/>
            <w:shd w:val="clear" w:color="auto" w:fill="F3F3F3"/>
            <w:vAlign w:val="center"/>
          </w:tcPr>
          <w:p w14:paraId="7F39D653" w14:textId="77777777" w:rsidR="009E5D07" w:rsidRPr="00D33635" w:rsidRDefault="009E5D07" w:rsidP="00F35FDA">
            <w:pPr>
              <w:pStyle w:val="HELPsbodycopy"/>
              <w:spacing w:after="0" w:line="240" w:lineRule="auto"/>
            </w:pPr>
          </w:p>
        </w:tc>
        <w:tc>
          <w:tcPr>
            <w:tcW w:w="1737" w:type="dxa"/>
            <w:vMerge/>
            <w:shd w:val="clear" w:color="auto" w:fill="F3F3F3"/>
          </w:tcPr>
          <w:p w14:paraId="68E02E94" w14:textId="77777777" w:rsidR="009E5D07" w:rsidRPr="00D33635" w:rsidRDefault="009E5D07" w:rsidP="00F35FDA">
            <w:pPr>
              <w:pStyle w:val="HELPsbodycopy"/>
              <w:spacing w:after="0" w:line="240" w:lineRule="auto"/>
              <w:jc w:val="center"/>
              <w:rPr>
                <w:sz w:val="24"/>
                <w:szCs w:val="24"/>
              </w:rPr>
            </w:pPr>
          </w:p>
        </w:tc>
      </w:tr>
      <w:tr w:rsidR="009E5D07" w14:paraId="3538BA41" w14:textId="77777777" w:rsidTr="00F35FDA">
        <w:trPr>
          <w:trHeight w:val="1664"/>
        </w:trPr>
        <w:tc>
          <w:tcPr>
            <w:tcW w:w="2029" w:type="dxa"/>
            <w:tcBorders>
              <w:bottom w:val="single" w:sz="4" w:space="0" w:color="A6A6A6" w:themeColor="background1" w:themeShade="A6"/>
            </w:tcBorders>
            <w:shd w:val="clear" w:color="auto" w:fill="F3F3F3"/>
            <w:vAlign w:val="center"/>
          </w:tcPr>
          <w:p w14:paraId="57CA5EFE" w14:textId="77777777" w:rsidR="009E5D07" w:rsidRPr="009967BA" w:rsidRDefault="009E5D07" w:rsidP="00F35FDA">
            <w:pPr>
              <w:pStyle w:val="HELPsbodycopy"/>
              <w:jc w:val="center"/>
              <w:rPr>
                <w:rFonts w:eastAsia="Calibri"/>
                <w:bCs/>
              </w:rPr>
            </w:pPr>
            <w:r>
              <w:rPr>
                <w:bCs/>
                <w:color w:val="000000" w:themeColor="text1"/>
              </w:rPr>
              <w:t>My birthday is today.</w:t>
            </w:r>
          </w:p>
          <w:p w14:paraId="09AB2BFD" w14:textId="77777777" w:rsidR="009E5D07" w:rsidRPr="008F503C" w:rsidRDefault="009E5D07" w:rsidP="00F35FDA">
            <w:pPr>
              <w:pStyle w:val="HELPsbodycopy"/>
              <w:jc w:val="center"/>
              <w:rPr>
                <w:rFonts w:eastAsia="Calibri"/>
                <w:color w:val="000000" w:themeColor="text1"/>
                <w:highlight w:val="white"/>
              </w:rPr>
            </w:pPr>
          </w:p>
        </w:tc>
        <w:tc>
          <w:tcPr>
            <w:tcW w:w="1406" w:type="dxa"/>
            <w:shd w:val="clear" w:color="auto" w:fill="auto"/>
            <w:vAlign w:val="center"/>
          </w:tcPr>
          <w:p w14:paraId="06C34A1A" w14:textId="77777777" w:rsidR="009E5D07" w:rsidRDefault="009E5D07" w:rsidP="00F35FDA">
            <w:pPr>
              <w:pStyle w:val="HELPsbodycopy"/>
              <w:jc w:val="center"/>
            </w:pPr>
            <w:r>
              <w:rPr>
                <w:bCs/>
                <w:noProof/>
              </w:rPr>
              <w:drawing>
                <wp:inline distT="0" distB="0" distL="0" distR="0" wp14:anchorId="27D4BDB4" wp14:editId="679E4C09">
                  <wp:extent cx="755936" cy="1025913"/>
                  <wp:effectExtent l="0" t="0" r="0" b="3175"/>
                  <wp:docPr id="1382957220"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0CFE7BF9" w14:textId="77777777" w:rsidR="009E5D07" w:rsidRDefault="009E5D07" w:rsidP="00F35FDA">
            <w:pPr>
              <w:pStyle w:val="HELPsbodycopy"/>
              <w:jc w:val="center"/>
            </w:pPr>
            <w:r>
              <w:rPr>
                <w:bCs/>
                <w:noProof/>
              </w:rPr>
              <w:drawing>
                <wp:inline distT="0" distB="0" distL="0" distR="0" wp14:anchorId="39EC7B0E" wp14:editId="40399F3A">
                  <wp:extent cx="809625" cy="1025525"/>
                  <wp:effectExtent l="0" t="0" r="3175" b="3175"/>
                  <wp:docPr id="1682451800"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19E6BF99" w14:textId="77777777" w:rsidR="009E5D07" w:rsidRDefault="009E5D07" w:rsidP="00F35FDA">
            <w:pPr>
              <w:pStyle w:val="HELPsbodycopy"/>
              <w:jc w:val="center"/>
            </w:pPr>
            <w:r>
              <w:rPr>
                <w:bCs/>
                <w:noProof/>
              </w:rPr>
              <w:drawing>
                <wp:inline distT="0" distB="0" distL="0" distR="0" wp14:anchorId="7D9E576C" wp14:editId="3E8CC4E4">
                  <wp:extent cx="769434" cy="1044232"/>
                  <wp:effectExtent l="0" t="0" r="0" b="0"/>
                  <wp:docPr id="107421959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445116A4" w14:textId="77777777" w:rsidR="009E5D07" w:rsidRDefault="009E5D07" w:rsidP="00F35FDA">
            <w:pPr>
              <w:pStyle w:val="HELPsbodycopy"/>
              <w:jc w:val="center"/>
            </w:pPr>
            <w:r>
              <w:rPr>
                <w:bCs/>
                <w:noProof/>
              </w:rPr>
              <w:drawing>
                <wp:inline distT="0" distB="0" distL="0" distR="0" wp14:anchorId="396A4601" wp14:editId="3D0C72C6">
                  <wp:extent cx="735980" cy="998830"/>
                  <wp:effectExtent l="0" t="0" r="0" b="5080"/>
                  <wp:docPr id="650211537"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75DE650C" w14:textId="77777777" w:rsidR="009E5D07" w:rsidRPr="00B66A2C" w:rsidRDefault="009E5D07" w:rsidP="00F35FDA">
            <w:pPr>
              <w:pStyle w:val="HELPsbodycopy"/>
              <w:jc w:val="center"/>
            </w:pPr>
            <w:r>
              <w:rPr>
                <w:noProof/>
              </w:rPr>
              <w:drawing>
                <wp:inline distT="0" distB="0" distL="0" distR="0" wp14:anchorId="219BEAAD" wp14:editId="5DCB9EF7">
                  <wp:extent cx="398678" cy="1245870"/>
                  <wp:effectExtent l="0" t="0" r="8255" b="0"/>
                  <wp:docPr id="1252396561" name="Picture 125239656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61" name="Picture 1252396561" descr="A purple circl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6FD76488" w14:textId="77777777" w:rsidR="009E5D07" w:rsidRPr="004B3375" w:rsidRDefault="009E5D07" w:rsidP="00F35FDA">
            <w:pPr>
              <w:pStyle w:val="HELPsbodycopy"/>
              <w:spacing w:after="0"/>
              <w:jc w:val="center"/>
              <w:rPr>
                <w:bCs/>
              </w:rPr>
            </w:pPr>
            <w:r>
              <w:rPr>
                <w:bCs/>
                <w:noProof/>
              </w:rPr>
              <w:drawing>
                <wp:inline distT="0" distB="0" distL="0" distR="0" wp14:anchorId="4B8F1EFC" wp14:editId="303E36DE">
                  <wp:extent cx="966445" cy="1226642"/>
                  <wp:effectExtent l="0" t="0" r="0" b="0"/>
                  <wp:docPr id="857469063" name="Picture 857469063"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3" name="Picture 857469063" descr="A purple and white sign with a brain and stai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r w:rsidR="009E5D07" w14:paraId="78BBEFEB" w14:textId="77777777" w:rsidTr="00F35FDA">
        <w:trPr>
          <w:trHeight w:val="1724"/>
        </w:trPr>
        <w:tc>
          <w:tcPr>
            <w:tcW w:w="2029" w:type="dxa"/>
            <w:tcBorders>
              <w:bottom w:val="single" w:sz="4" w:space="0" w:color="A6A6A6" w:themeColor="background1" w:themeShade="A6"/>
            </w:tcBorders>
            <w:shd w:val="clear" w:color="auto" w:fill="F3F3F3"/>
            <w:vAlign w:val="center"/>
          </w:tcPr>
          <w:p w14:paraId="5C4E2B66" w14:textId="77777777" w:rsidR="009E5D07" w:rsidRPr="0084634F" w:rsidRDefault="009E5D07" w:rsidP="00F35FDA">
            <w:pPr>
              <w:pStyle w:val="HELPsbodycopy"/>
              <w:jc w:val="center"/>
            </w:pPr>
            <w:r w:rsidRPr="0084634F">
              <w:rPr>
                <w:bCs/>
                <w:color w:val="000000" w:themeColor="text1"/>
              </w:rPr>
              <w:t>I spent recess arguing with my friends about what game to play.</w:t>
            </w:r>
          </w:p>
        </w:tc>
        <w:tc>
          <w:tcPr>
            <w:tcW w:w="1406" w:type="dxa"/>
            <w:shd w:val="clear" w:color="auto" w:fill="auto"/>
            <w:vAlign w:val="center"/>
          </w:tcPr>
          <w:p w14:paraId="3DE3D573" w14:textId="77777777" w:rsidR="009E5D07" w:rsidRDefault="009E5D07" w:rsidP="00F35FDA">
            <w:pPr>
              <w:pStyle w:val="HELPsbodycopy"/>
              <w:jc w:val="center"/>
            </w:pPr>
            <w:r>
              <w:rPr>
                <w:bCs/>
                <w:noProof/>
              </w:rPr>
              <w:drawing>
                <wp:inline distT="0" distB="0" distL="0" distR="0" wp14:anchorId="5E84FC4F" wp14:editId="4802D8A6">
                  <wp:extent cx="755936" cy="1025913"/>
                  <wp:effectExtent l="0" t="0" r="0" b="3175"/>
                  <wp:docPr id="1362076636"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68807E1B" w14:textId="77777777" w:rsidR="009E5D07" w:rsidRDefault="009E5D07" w:rsidP="00F35FDA">
            <w:pPr>
              <w:pStyle w:val="HELPsbodycopy"/>
              <w:jc w:val="center"/>
            </w:pPr>
            <w:r>
              <w:rPr>
                <w:bCs/>
                <w:noProof/>
              </w:rPr>
              <w:drawing>
                <wp:inline distT="0" distB="0" distL="0" distR="0" wp14:anchorId="05FFC830" wp14:editId="40AF8C2A">
                  <wp:extent cx="809625" cy="1025525"/>
                  <wp:effectExtent l="0" t="0" r="3175" b="3175"/>
                  <wp:docPr id="1348286675"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2472D024" w14:textId="77777777" w:rsidR="009E5D07" w:rsidRDefault="009E5D07" w:rsidP="00F35FDA">
            <w:pPr>
              <w:pStyle w:val="HELPsbodycopy"/>
              <w:jc w:val="center"/>
            </w:pPr>
            <w:r>
              <w:rPr>
                <w:bCs/>
                <w:noProof/>
              </w:rPr>
              <w:drawing>
                <wp:inline distT="0" distB="0" distL="0" distR="0" wp14:anchorId="29A0FFF9" wp14:editId="2088CFB2">
                  <wp:extent cx="769434" cy="1044232"/>
                  <wp:effectExtent l="0" t="0" r="0" b="0"/>
                  <wp:docPr id="80536744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63A7B1FE" w14:textId="77777777" w:rsidR="009E5D07" w:rsidRDefault="009E5D07" w:rsidP="00F35FDA">
            <w:pPr>
              <w:pStyle w:val="HELPsbodycopy"/>
              <w:jc w:val="center"/>
            </w:pPr>
            <w:r>
              <w:rPr>
                <w:bCs/>
                <w:noProof/>
              </w:rPr>
              <w:drawing>
                <wp:inline distT="0" distB="0" distL="0" distR="0" wp14:anchorId="3B94AA25" wp14:editId="5150160C">
                  <wp:extent cx="735980" cy="998830"/>
                  <wp:effectExtent l="0" t="0" r="0" b="5080"/>
                  <wp:docPr id="652601320"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336450F7" w14:textId="77777777" w:rsidR="009E5D07" w:rsidRPr="00B66A2C" w:rsidRDefault="009E5D07" w:rsidP="00F35FDA">
            <w:pPr>
              <w:pStyle w:val="HELPsbodycopy"/>
              <w:jc w:val="center"/>
            </w:pPr>
            <w:r>
              <w:rPr>
                <w:noProof/>
              </w:rPr>
              <w:drawing>
                <wp:inline distT="0" distB="0" distL="0" distR="0" wp14:anchorId="086AA494" wp14:editId="15826FAC">
                  <wp:extent cx="398678" cy="1245870"/>
                  <wp:effectExtent l="0" t="0" r="8255" b="0"/>
                  <wp:docPr id="1252396563" name="Picture 1252396563"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63" name="Picture 1252396563" descr="A purple circl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2A82D897" w14:textId="77777777" w:rsidR="009E5D07" w:rsidRPr="00071788" w:rsidRDefault="009E5D07" w:rsidP="00F35FDA">
            <w:pPr>
              <w:pStyle w:val="HELPsbodycopy"/>
              <w:jc w:val="center"/>
              <w:rPr>
                <w:bCs/>
              </w:rPr>
            </w:pPr>
            <w:r>
              <w:rPr>
                <w:bCs/>
                <w:noProof/>
              </w:rPr>
              <w:drawing>
                <wp:inline distT="0" distB="0" distL="0" distR="0" wp14:anchorId="5536315F" wp14:editId="069ECF46">
                  <wp:extent cx="966445" cy="1226642"/>
                  <wp:effectExtent l="0" t="0" r="0" b="0"/>
                  <wp:docPr id="857469064" name="Picture 857469064"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4" name="Picture 857469064" descr="A purple and white sign with a brain and stai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r w:rsidR="009E5D07" w14:paraId="5D6F5466" w14:textId="77777777" w:rsidTr="00F35FDA">
        <w:trPr>
          <w:trHeight w:val="1801"/>
        </w:trPr>
        <w:tc>
          <w:tcPr>
            <w:tcW w:w="2029" w:type="dxa"/>
            <w:shd w:val="clear" w:color="auto" w:fill="F3F3F3"/>
            <w:vAlign w:val="center"/>
          </w:tcPr>
          <w:p w14:paraId="5CF00D1F" w14:textId="77777777" w:rsidR="009E5D07" w:rsidRPr="0084634F" w:rsidRDefault="009E5D07" w:rsidP="00F35FDA">
            <w:pPr>
              <w:pStyle w:val="HELPsbodycopy"/>
              <w:jc w:val="center"/>
              <w:rPr>
                <w:rFonts w:eastAsia="Calibri"/>
                <w:bCs/>
              </w:rPr>
            </w:pPr>
            <w:r>
              <w:rPr>
                <w:bCs/>
                <w:color w:val="000000" w:themeColor="text1"/>
              </w:rPr>
              <w:t>I forgot my lunch on the bus.</w:t>
            </w:r>
          </w:p>
          <w:p w14:paraId="003436C2" w14:textId="77777777" w:rsidR="009E5D07" w:rsidRDefault="009E5D07" w:rsidP="00F35FDA">
            <w:pPr>
              <w:pStyle w:val="HELPsbodycopy"/>
              <w:jc w:val="center"/>
            </w:pPr>
          </w:p>
        </w:tc>
        <w:tc>
          <w:tcPr>
            <w:tcW w:w="1406" w:type="dxa"/>
            <w:shd w:val="clear" w:color="auto" w:fill="auto"/>
            <w:vAlign w:val="center"/>
          </w:tcPr>
          <w:p w14:paraId="6E255171" w14:textId="77777777" w:rsidR="009E5D07" w:rsidRDefault="009E5D07" w:rsidP="00F35FDA">
            <w:pPr>
              <w:pStyle w:val="HELPsbodycopy"/>
              <w:jc w:val="center"/>
            </w:pPr>
            <w:r>
              <w:rPr>
                <w:bCs/>
                <w:noProof/>
              </w:rPr>
              <w:drawing>
                <wp:inline distT="0" distB="0" distL="0" distR="0" wp14:anchorId="7079162D" wp14:editId="5CD23096">
                  <wp:extent cx="755936" cy="1025913"/>
                  <wp:effectExtent l="0" t="0" r="0" b="3175"/>
                  <wp:docPr id="39790925"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28B25942" w14:textId="77777777" w:rsidR="009E5D07" w:rsidRDefault="009E5D07" w:rsidP="00F35FDA">
            <w:pPr>
              <w:pStyle w:val="HELPsbodycopy"/>
              <w:jc w:val="center"/>
            </w:pPr>
            <w:r>
              <w:rPr>
                <w:bCs/>
                <w:noProof/>
              </w:rPr>
              <w:drawing>
                <wp:inline distT="0" distB="0" distL="0" distR="0" wp14:anchorId="7D8D4212" wp14:editId="2F2CA327">
                  <wp:extent cx="809625" cy="1025525"/>
                  <wp:effectExtent l="0" t="0" r="3175" b="3175"/>
                  <wp:docPr id="65282665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5D170EC5" w14:textId="77777777" w:rsidR="009E5D07" w:rsidRDefault="009E5D07" w:rsidP="00F35FDA">
            <w:pPr>
              <w:pStyle w:val="HELPsbodycopy"/>
              <w:jc w:val="center"/>
            </w:pPr>
            <w:r>
              <w:rPr>
                <w:bCs/>
                <w:noProof/>
              </w:rPr>
              <w:drawing>
                <wp:inline distT="0" distB="0" distL="0" distR="0" wp14:anchorId="5E7BD753" wp14:editId="500061EB">
                  <wp:extent cx="769434" cy="1044232"/>
                  <wp:effectExtent l="0" t="0" r="0" b="0"/>
                  <wp:docPr id="125239656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589E7494" w14:textId="77777777" w:rsidR="009E5D07" w:rsidRDefault="009E5D07" w:rsidP="00F35FDA">
            <w:pPr>
              <w:pStyle w:val="HELPsbodycopy"/>
              <w:jc w:val="center"/>
            </w:pPr>
            <w:r>
              <w:rPr>
                <w:bCs/>
                <w:noProof/>
              </w:rPr>
              <w:drawing>
                <wp:inline distT="0" distB="0" distL="0" distR="0" wp14:anchorId="39B95B40" wp14:editId="16EE68CA">
                  <wp:extent cx="735980" cy="998830"/>
                  <wp:effectExtent l="0" t="0" r="0" b="5080"/>
                  <wp:docPr id="1874586646"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51EB49E0" w14:textId="77777777" w:rsidR="009E5D07" w:rsidRPr="00B66A2C" w:rsidRDefault="009E5D07" w:rsidP="00F35FDA">
            <w:pPr>
              <w:pStyle w:val="HELPsbodycopy"/>
              <w:jc w:val="center"/>
            </w:pPr>
            <w:r>
              <w:rPr>
                <w:noProof/>
              </w:rPr>
              <w:drawing>
                <wp:inline distT="0" distB="0" distL="0" distR="0" wp14:anchorId="5336CC3F" wp14:editId="7F64E5D6">
                  <wp:extent cx="398678" cy="1245870"/>
                  <wp:effectExtent l="0" t="0" r="8255" b="0"/>
                  <wp:docPr id="1252396564" name="Picture 1252396564"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64" name="Picture 1252396564" descr="A purple circl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4A7DF6BC" w14:textId="77777777" w:rsidR="009E5D07" w:rsidRDefault="009E5D07" w:rsidP="00F35FDA">
            <w:pPr>
              <w:pStyle w:val="HELPsbodycopy"/>
              <w:jc w:val="center"/>
            </w:pPr>
            <w:r>
              <w:rPr>
                <w:bCs/>
                <w:noProof/>
              </w:rPr>
              <w:drawing>
                <wp:inline distT="0" distB="0" distL="0" distR="0" wp14:anchorId="422744FD" wp14:editId="68577D0A">
                  <wp:extent cx="966445" cy="1226642"/>
                  <wp:effectExtent l="0" t="0" r="0" b="0"/>
                  <wp:docPr id="857469065" name="Picture 857469065"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5" name="Picture 857469065" descr="A purple and white sign with a brain and stair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bl>
    <w:p w14:paraId="1305BF8C" w14:textId="77777777" w:rsidR="009E5D07" w:rsidRDefault="009E5D07" w:rsidP="009E5D07">
      <w:pPr>
        <w:pStyle w:val="HELPsbodycopy"/>
      </w:pPr>
    </w:p>
    <w:p w14:paraId="5E922650" w14:textId="77777777" w:rsidR="009E5D07" w:rsidRPr="000E1BB9" w:rsidRDefault="009E5D07" w:rsidP="009E5D07">
      <w:pPr>
        <w:pStyle w:val="HELPsbodycopy"/>
        <w:rPr>
          <w:color w:val="000000" w:themeColor="text1"/>
        </w:rPr>
      </w:pPr>
      <w:r w:rsidRPr="00B66A2C">
        <w:t>Draw or write the name of a trusted adult who can help you be healthy and safe.</w:t>
      </w:r>
    </w:p>
    <w:p w14:paraId="67652EE8" w14:textId="77777777" w:rsidR="009E5D07" w:rsidRDefault="007D3335" w:rsidP="009E5D07">
      <w:pPr>
        <w:pStyle w:val="HELPssubhead"/>
        <w:spacing w:after="360"/>
        <w:contextualSpacing/>
        <w:rPr>
          <w:bCs/>
        </w:rPr>
      </w:pPr>
      <w:r>
        <w:rPr>
          <w:bCs/>
        </w:rPr>
        <w:br w:type="page"/>
      </w:r>
    </w:p>
    <w:p w14:paraId="2FC55706" w14:textId="77777777" w:rsidR="009E5D07" w:rsidRPr="00E81B86" w:rsidRDefault="009E5D07" w:rsidP="009E5D07">
      <w:pPr>
        <w:pStyle w:val="HELPssubhead"/>
        <w:spacing w:after="240"/>
        <w:contextualSpacing/>
      </w:pPr>
      <w:r w:rsidRPr="00E81B86">
        <w:rPr>
          <w:bCs/>
        </w:rPr>
        <w:lastRenderedPageBreak/>
        <w:t xml:space="preserve">Attachment </w:t>
      </w:r>
      <w:r>
        <w:rPr>
          <w:bCs/>
        </w:rPr>
        <w:t>2.4</w:t>
      </w:r>
      <w:r w:rsidRPr="00E81B86">
        <w:rPr>
          <w:bCs/>
        </w:rPr>
        <w:t>:</w:t>
      </w:r>
      <w:r w:rsidRPr="00E81B86">
        <w:t xml:space="preserve"> Activity for ME: Self-</w:t>
      </w:r>
      <w:r w:rsidRPr="00F53943">
        <w:t>Assessment</w:t>
      </w:r>
    </w:p>
    <w:p w14:paraId="40A85DF1" w14:textId="77777777" w:rsidR="009E5D07" w:rsidRPr="006749D1" w:rsidRDefault="009E5D07" w:rsidP="009E5D07">
      <w:pPr>
        <w:pStyle w:val="HELPsbodycopy"/>
        <w:spacing w:after="120"/>
      </w:pPr>
      <w:r w:rsidRPr="0062392E">
        <w:t xml:space="preserve">I can demonstrate </w:t>
      </w:r>
      <w:r>
        <w:t>the “Big Squeeze.”</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355"/>
        <w:gridCol w:w="1883"/>
      </w:tblGrid>
      <w:tr w:rsidR="009E5D07" w:rsidRPr="006749D1" w14:paraId="6252229B" w14:textId="77777777" w:rsidTr="00F35FDA">
        <w:tc>
          <w:tcPr>
            <w:tcW w:w="3355" w:type="dxa"/>
            <w:shd w:val="clear" w:color="auto" w:fill="E0E0E0"/>
            <w:vAlign w:val="center"/>
          </w:tcPr>
          <w:p w14:paraId="1628BB73" w14:textId="77777777" w:rsidR="009E5D07" w:rsidRPr="00B22B27" w:rsidRDefault="009E5D07" w:rsidP="00F35FDA">
            <w:pPr>
              <w:pStyle w:val="HELPsbodycopy"/>
              <w:jc w:val="center"/>
              <w:rPr>
                <w:b/>
                <w:color w:val="FFFFFF" w:themeColor="background1"/>
              </w:rPr>
            </w:pPr>
            <w:r w:rsidRPr="00B22B27">
              <w:rPr>
                <w:b/>
              </w:rPr>
              <w:t>Critical Elements</w:t>
            </w:r>
          </w:p>
        </w:tc>
        <w:tc>
          <w:tcPr>
            <w:tcW w:w="1883" w:type="dxa"/>
            <w:shd w:val="clear" w:color="auto" w:fill="E0E0E0"/>
            <w:vAlign w:val="center"/>
          </w:tcPr>
          <w:p w14:paraId="33ABD689" w14:textId="77777777" w:rsidR="009E5D07" w:rsidRPr="00B22B27" w:rsidRDefault="009E5D07" w:rsidP="00F35FDA">
            <w:pPr>
              <w:pStyle w:val="HELPsbodycopy"/>
              <w:jc w:val="center"/>
              <w:rPr>
                <w:b/>
                <w:color w:val="FFFFFF" w:themeColor="background1"/>
              </w:rPr>
            </w:pPr>
            <w:r w:rsidRPr="00B22B27">
              <w:rPr>
                <w:b/>
              </w:rPr>
              <w:t>Check if Yes</w:t>
            </w:r>
          </w:p>
        </w:tc>
      </w:tr>
      <w:tr w:rsidR="009E5D07" w:rsidRPr="006749D1" w14:paraId="4BFA41C2" w14:textId="77777777" w:rsidTr="00F35FDA">
        <w:tc>
          <w:tcPr>
            <w:tcW w:w="3355" w:type="dxa"/>
          </w:tcPr>
          <w:p w14:paraId="0406702D" w14:textId="77777777" w:rsidR="009E5D07" w:rsidRPr="006749D1" w:rsidRDefault="009E5D07" w:rsidP="00F35FDA">
            <w:pPr>
              <w:pStyle w:val="HELPsbodycopy"/>
              <w:jc w:val="center"/>
            </w:pPr>
            <w:r w:rsidRPr="00BB35EE">
              <w:rPr>
                <w:noProof/>
              </w:rPr>
              <w:t>Squeeze</w:t>
            </w:r>
            <w:r>
              <w:rPr>
                <w:noProof/>
              </w:rPr>
              <w:drawing>
                <wp:inline distT="0" distB="0" distL="0" distR="0" wp14:anchorId="333229E2" wp14:editId="2E54052E">
                  <wp:extent cx="1030836" cy="1095264"/>
                  <wp:effectExtent l="0" t="0" r="10795" b="0"/>
                  <wp:docPr id="82484371" name="Picture 82484371" descr="A logo of a sushi r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71" name="Picture 82484371" descr="A logo of a sushi ro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0965" cy="1095401"/>
                          </a:xfrm>
                          <a:prstGeom prst="rect">
                            <a:avLst/>
                          </a:prstGeom>
                        </pic:spPr>
                      </pic:pic>
                    </a:graphicData>
                  </a:graphic>
                </wp:inline>
              </w:drawing>
            </w:r>
          </w:p>
        </w:tc>
        <w:tc>
          <w:tcPr>
            <w:tcW w:w="1883" w:type="dxa"/>
            <w:vAlign w:val="center"/>
          </w:tcPr>
          <w:p w14:paraId="060A15FD" w14:textId="77777777" w:rsidR="009E5D07" w:rsidRDefault="009E5D07" w:rsidP="00F35FDA">
            <w:pPr>
              <w:pStyle w:val="HELPsbodycopy"/>
              <w:rPr>
                <w:noProof/>
              </w:rPr>
            </w:pPr>
          </w:p>
        </w:tc>
      </w:tr>
      <w:tr w:rsidR="009E5D07" w:rsidRPr="006749D1" w14:paraId="76D0E4A8" w14:textId="77777777" w:rsidTr="00F35FDA">
        <w:tc>
          <w:tcPr>
            <w:tcW w:w="3355" w:type="dxa"/>
          </w:tcPr>
          <w:p w14:paraId="5AB987D1" w14:textId="77777777" w:rsidR="009E5D07" w:rsidRPr="00E81B86" w:rsidRDefault="009E5D07" w:rsidP="00F35FDA">
            <w:pPr>
              <w:pStyle w:val="HELPsbodycopy"/>
              <w:jc w:val="center"/>
            </w:pPr>
            <w:r>
              <w:t>Count to 5</w:t>
            </w:r>
            <w:r>
              <w:rPr>
                <w:noProof/>
              </w:rPr>
              <w:drawing>
                <wp:inline distT="0" distB="0" distL="0" distR="0" wp14:anchorId="37D8CAD1" wp14:editId="3B61B470">
                  <wp:extent cx="1030836" cy="1095264"/>
                  <wp:effectExtent l="0" t="0" r="10795" b="0"/>
                  <wp:docPr id="82484358" name="Picture 8248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Fi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0965" cy="1095401"/>
                          </a:xfrm>
                          <a:prstGeom prst="rect">
                            <a:avLst/>
                          </a:prstGeom>
                        </pic:spPr>
                      </pic:pic>
                    </a:graphicData>
                  </a:graphic>
                </wp:inline>
              </w:drawing>
            </w:r>
          </w:p>
        </w:tc>
        <w:tc>
          <w:tcPr>
            <w:tcW w:w="1883" w:type="dxa"/>
          </w:tcPr>
          <w:p w14:paraId="1A9C3CB0" w14:textId="77777777" w:rsidR="009E5D07" w:rsidRDefault="009E5D07" w:rsidP="00F35FDA">
            <w:pPr>
              <w:pStyle w:val="HELPsbodycopy"/>
              <w:rPr>
                <w:noProof/>
              </w:rPr>
            </w:pPr>
          </w:p>
        </w:tc>
      </w:tr>
      <w:tr w:rsidR="009E5D07" w:rsidRPr="006749D1" w14:paraId="5A0856DD" w14:textId="77777777" w:rsidTr="00F35FDA">
        <w:tc>
          <w:tcPr>
            <w:tcW w:w="3355" w:type="dxa"/>
          </w:tcPr>
          <w:p w14:paraId="46E0EE20" w14:textId="77777777" w:rsidR="009E5D07" w:rsidRPr="00E81B86" w:rsidRDefault="009E5D07" w:rsidP="00F35FDA">
            <w:pPr>
              <w:pStyle w:val="HELPsbodycopy"/>
              <w:jc w:val="center"/>
            </w:pPr>
            <w:r>
              <w:t>Release</w:t>
            </w:r>
            <w:r>
              <w:rPr>
                <w:noProof/>
              </w:rPr>
              <w:drawing>
                <wp:inline distT="0" distB="0" distL="0" distR="0" wp14:anchorId="222D49B1" wp14:editId="6D4CEE5F">
                  <wp:extent cx="1018018" cy="1081645"/>
                  <wp:effectExtent l="0" t="0" r="0" b="0"/>
                  <wp:docPr id="82484372" name="Picture 8248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Op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8223" cy="1081863"/>
                          </a:xfrm>
                          <a:prstGeom prst="rect">
                            <a:avLst/>
                          </a:prstGeom>
                        </pic:spPr>
                      </pic:pic>
                    </a:graphicData>
                  </a:graphic>
                </wp:inline>
              </w:drawing>
            </w:r>
          </w:p>
        </w:tc>
        <w:tc>
          <w:tcPr>
            <w:tcW w:w="1883" w:type="dxa"/>
          </w:tcPr>
          <w:p w14:paraId="3E1C2D72" w14:textId="77777777" w:rsidR="009E5D07" w:rsidRDefault="009E5D07" w:rsidP="00F35FDA">
            <w:pPr>
              <w:pStyle w:val="HELPsbodycopy"/>
              <w:rPr>
                <w:noProof/>
              </w:rPr>
            </w:pPr>
          </w:p>
        </w:tc>
      </w:tr>
    </w:tbl>
    <w:p w14:paraId="0CF93E12" w14:textId="77777777" w:rsidR="009E5D07" w:rsidRPr="0020032E" w:rsidRDefault="009E5D07" w:rsidP="009E5D07"/>
    <w:p w14:paraId="50CEED96" w14:textId="77777777" w:rsidR="009E5D07" w:rsidRPr="0020032E" w:rsidRDefault="009E5D07" w:rsidP="009E5D07">
      <w:r>
        <w:rPr>
          <w:noProof/>
        </w:rPr>
        <w:drawing>
          <wp:inline distT="0" distB="0" distL="0" distR="0" wp14:anchorId="08B50E8D" wp14:editId="22172757">
            <wp:extent cx="2442865" cy="2514600"/>
            <wp:effectExtent l="0" t="0" r="0" b="0"/>
            <wp:docPr id="82484373" name="Picture 82484373" descr="A cartoon robot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73" name="Picture 82484373" descr="A cartoon robot with wheel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7280" cy="2519145"/>
                    </a:xfrm>
                    <a:prstGeom prst="rect">
                      <a:avLst/>
                    </a:prstGeom>
                  </pic:spPr>
                </pic:pic>
              </a:graphicData>
            </a:graphic>
          </wp:inline>
        </w:drawing>
      </w:r>
    </w:p>
    <w:p w14:paraId="2D7D8469" w14:textId="77777777" w:rsidR="009E5D07" w:rsidRPr="002D50FE" w:rsidRDefault="009E5D07" w:rsidP="009E5D07">
      <w:pPr>
        <w:pStyle w:val="HELPsbodycopy"/>
        <w:spacing w:after="240"/>
      </w:pPr>
    </w:p>
    <w:p w14:paraId="30EA4333" w14:textId="77777777" w:rsidR="009E5D07" w:rsidRDefault="009E5D07" w:rsidP="009E5D07">
      <w:pPr>
        <w:pStyle w:val="HELPsbodycopy"/>
        <w:spacing w:after="240"/>
      </w:pPr>
    </w:p>
    <w:p w14:paraId="53811603" w14:textId="77777777" w:rsidR="009E5D07" w:rsidRDefault="009E5D07" w:rsidP="009E5D07">
      <w:pPr>
        <w:pStyle w:val="HELPsbodycopy"/>
        <w:spacing w:after="240"/>
      </w:pPr>
    </w:p>
    <w:p w14:paraId="2F94E1C1" w14:textId="77777777" w:rsidR="009E5D07" w:rsidRDefault="009E5D07" w:rsidP="009E5D07">
      <w:pPr>
        <w:pStyle w:val="HELPsbodycopy"/>
        <w:spacing w:after="240"/>
      </w:pPr>
    </w:p>
    <w:p w14:paraId="434D7FB8" w14:textId="1A3648D5" w:rsidR="009E5D07" w:rsidRPr="00991790" w:rsidRDefault="009E5D07" w:rsidP="006A359C">
      <w:pPr>
        <w:pStyle w:val="HELPsbodycopy"/>
        <w:spacing w:after="0"/>
      </w:pPr>
      <w:r>
        <w:t>Circle how</w:t>
      </w:r>
      <w:r w:rsidRPr="002D50FE">
        <w:t xml:space="preserve"> you feel when you </w:t>
      </w:r>
      <w:r>
        <w:t>do the Big Squeeze</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62"/>
        <w:gridCol w:w="1551"/>
        <w:gridCol w:w="1462"/>
        <w:gridCol w:w="1462"/>
      </w:tblGrid>
      <w:tr w:rsidR="009E5D07" w14:paraId="2407F51F" w14:textId="77777777" w:rsidTr="00F35FDA">
        <w:trPr>
          <w:trHeight w:val="359"/>
        </w:trPr>
        <w:tc>
          <w:tcPr>
            <w:tcW w:w="1462" w:type="dxa"/>
            <w:shd w:val="clear" w:color="auto" w:fill="158434"/>
          </w:tcPr>
          <w:p w14:paraId="0F298BF1" w14:textId="77777777" w:rsidR="009E5D07" w:rsidRDefault="009E5D07" w:rsidP="00F35FDA">
            <w:pPr>
              <w:pStyle w:val="HELPsbodycopy"/>
              <w:jc w:val="center"/>
              <w:rPr>
                <w:bCs/>
                <w:noProof/>
              </w:rPr>
            </w:pPr>
            <w:r w:rsidRPr="00540AD2">
              <w:rPr>
                <w:b/>
                <w:color w:val="FFFFFF" w:themeColor="background1"/>
              </w:rPr>
              <w:t>Green</w:t>
            </w:r>
          </w:p>
        </w:tc>
        <w:tc>
          <w:tcPr>
            <w:tcW w:w="0" w:type="auto"/>
            <w:shd w:val="clear" w:color="auto" w:fill="FED209"/>
          </w:tcPr>
          <w:p w14:paraId="47EA44B6" w14:textId="77777777" w:rsidR="009E5D07" w:rsidRDefault="009E5D07" w:rsidP="00F35FDA">
            <w:pPr>
              <w:pStyle w:val="HELPsbodycopy"/>
              <w:jc w:val="center"/>
              <w:rPr>
                <w:bCs/>
                <w:noProof/>
              </w:rPr>
            </w:pPr>
            <w:r>
              <w:rPr>
                <w:b/>
              </w:rPr>
              <w:t>Yellow</w:t>
            </w:r>
          </w:p>
        </w:tc>
        <w:tc>
          <w:tcPr>
            <w:tcW w:w="0" w:type="auto"/>
            <w:shd w:val="clear" w:color="auto" w:fill="1C6DB9"/>
          </w:tcPr>
          <w:p w14:paraId="015AE1BF" w14:textId="77777777" w:rsidR="009E5D07" w:rsidRDefault="009E5D07" w:rsidP="00F35FDA">
            <w:pPr>
              <w:pStyle w:val="HELPsbodycopy"/>
              <w:jc w:val="center"/>
              <w:rPr>
                <w:bCs/>
                <w:noProof/>
              </w:rPr>
            </w:pPr>
            <w:r w:rsidRPr="00540AD2">
              <w:rPr>
                <w:b/>
                <w:color w:val="FFFFFF" w:themeColor="background1"/>
              </w:rPr>
              <w:t>Blue</w:t>
            </w:r>
          </w:p>
        </w:tc>
        <w:tc>
          <w:tcPr>
            <w:tcW w:w="0" w:type="auto"/>
            <w:shd w:val="clear" w:color="auto" w:fill="E20E1E"/>
          </w:tcPr>
          <w:p w14:paraId="169317E2" w14:textId="77777777" w:rsidR="009E5D07" w:rsidRDefault="009E5D07" w:rsidP="00F35FDA">
            <w:pPr>
              <w:pStyle w:val="HELPsbodycopy"/>
              <w:jc w:val="center"/>
              <w:rPr>
                <w:bCs/>
                <w:noProof/>
              </w:rPr>
            </w:pPr>
            <w:r w:rsidRPr="00540AD2">
              <w:rPr>
                <w:b/>
                <w:color w:val="FFFFFF" w:themeColor="background1"/>
              </w:rPr>
              <w:t>Red</w:t>
            </w:r>
          </w:p>
        </w:tc>
      </w:tr>
      <w:tr w:rsidR="009E5D07" w:rsidRPr="0043470A" w14:paraId="5924CD71" w14:textId="77777777" w:rsidTr="00F35FDA">
        <w:trPr>
          <w:trHeight w:val="1307"/>
        </w:trPr>
        <w:tc>
          <w:tcPr>
            <w:tcW w:w="1462" w:type="dxa"/>
            <w:shd w:val="clear" w:color="auto" w:fill="158434"/>
          </w:tcPr>
          <w:p w14:paraId="60537832" w14:textId="77777777" w:rsidR="009E5D07" w:rsidRPr="0043470A" w:rsidRDefault="009E5D07" w:rsidP="00F35FDA">
            <w:pPr>
              <w:pStyle w:val="HELPsbodycopy"/>
              <w:rPr>
                <w:bCs/>
              </w:rPr>
            </w:pPr>
            <w:r>
              <w:rPr>
                <w:bCs/>
                <w:noProof/>
              </w:rPr>
              <w:drawing>
                <wp:inline distT="0" distB="0" distL="0" distR="0" wp14:anchorId="70A3D878" wp14:editId="6E0071B5">
                  <wp:extent cx="791284" cy="1073886"/>
                  <wp:effectExtent l="0" t="0" r="0" b="0"/>
                  <wp:docPr id="1252396548" name="Picture 125239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7D36F4C2" w14:textId="77777777" w:rsidR="009E5D07" w:rsidRPr="0043470A" w:rsidRDefault="009E5D07" w:rsidP="00F35FDA">
            <w:pPr>
              <w:pStyle w:val="HELPsbodycopy"/>
              <w:rPr>
                <w:bCs/>
              </w:rPr>
            </w:pPr>
            <w:r>
              <w:rPr>
                <w:bCs/>
                <w:noProof/>
              </w:rPr>
              <w:drawing>
                <wp:inline distT="0" distB="0" distL="0" distR="0" wp14:anchorId="1EC81F7A" wp14:editId="20CCDB29">
                  <wp:extent cx="847805" cy="1073886"/>
                  <wp:effectExtent l="0" t="0" r="0" b="0"/>
                  <wp:docPr id="1252396549" name="Picture 1252396549"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49" name="Picture 1252396549" descr="A cartoon of a yellow and silver cylind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4058AFDC" w14:textId="77777777" w:rsidR="009E5D07" w:rsidRPr="0043470A" w:rsidRDefault="009E5D07" w:rsidP="00F35FDA">
            <w:pPr>
              <w:pStyle w:val="HELPsbodycopy"/>
              <w:rPr>
                <w:bCs/>
              </w:rPr>
            </w:pPr>
            <w:r>
              <w:rPr>
                <w:bCs/>
                <w:noProof/>
              </w:rPr>
              <w:drawing>
                <wp:inline distT="0" distB="0" distL="0" distR="0" wp14:anchorId="1DD0DA52" wp14:editId="7762B529">
                  <wp:extent cx="791285" cy="1073886"/>
                  <wp:effectExtent l="0" t="0" r="0" b="0"/>
                  <wp:docPr id="1252396550" name="Picture 125239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255F6EA7" w14:textId="77777777" w:rsidR="009E5D07" w:rsidRPr="0043470A" w:rsidRDefault="009E5D07" w:rsidP="00F35FDA">
            <w:pPr>
              <w:pStyle w:val="HELPsbodycopy"/>
              <w:rPr>
                <w:bCs/>
              </w:rPr>
            </w:pPr>
            <w:r>
              <w:rPr>
                <w:bCs/>
                <w:noProof/>
              </w:rPr>
              <w:drawing>
                <wp:inline distT="0" distB="0" distL="0" distR="0" wp14:anchorId="6BE7AFDE" wp14:editId="713AC9F5">
                  <wp:extent cx="791284" cy="1073886"/>
                  <wp:effectExtent l="0" t="0" r="0" b="0"/>
                  <wp:docPr id="1252396551" name="Picture 12523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7BD4E62C" w14:textId="77777777" w:rsidR="009E5D07" w:rsidRPr="003947BD" w:rsidRDefault="009E5D07" w:rsidP="009E5D07">
      <w:pPr>
        <w:pStyle w:val="HELPsbodycopy"/>
        <w:rPr>
          <w:color w:val="B6E4D1"/>
          <w:sz w:val="16"/>
          <w:szCs w:val="16"/>
        </w:rPr>
      </w:pPr>
    </w:p>
    <w:p w14:paraId="318F139B" w14:textId="77777777" w:rsidR="009E5D07" w:rsidRPr="002D50FE" w:rsidRDefault="009E5D07" w:rsidP="009E5D07">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9E5D07" w14:paraId="235C5A92" w14:textId="77777777" w:rsidTr="00F35FDA">
        <w:tc>
          <w:tcPr>
            <w:tcW w:w="3356" w:type="dxa"/>
          </w:tcPr>
          <w:p w14:paraId="58EFF142" w14:textId="77777777" w:rsidR="009E5D07" w:rsidRPr="002D50FE" w:rsidRDefault="009E5D07" w:rsidP="00F35FDA">
            <w:pPr>
              <w:pStyle w:val="HELPsbodycopy"/>
              <w:jc w:val="center"/>
              <w:rPr>
                <w:b/>
                <w:bCs/>
              </w:rPr>
            </w:pPr>
            <w:r>
              <w:rPr>
                <w:b/>
                <w:bCs/>
                <w:noProof/>
              </w:rPr>
              <w:drawing>
                <wp:inline distT="0" distB="0" distL="0" distR="0" wp14:anchorId="2E3E22CF" wp14:editId="49F5AEAC">
                  <wp:extent cx="571361" cy="607072"/>
                  <wp:effectExtent l="0" t="0" r="0" b="2540"/>
                  <wp:docPr id="857469066" name="Picture 85746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0807438D" w14:textId="77777777" w:rsidR="009E5D07" w:rsidRPr="002D50FE" w:rsidRDefault="009E5D07" w:rsidP="00F35FDA">
            <w:pPr>
              <w:pStyle w:val="HELPsbodycopy"/>
              <w:jc w:val="center"/>
              <w:rPr>
                <w:b/>
                <w:bCs/>
              </w:rPr>
            </w:pPr>
            <w:r w:rsidRPr="002D50FE">
              <w:rPr>
                <w:b/>
                <w:bCs/>
              </w:rPr>
              <w:t>Yes</w:t>
            </w:r>
          </w:p>
        </w:tc>
        <w:tc>
          <w:tcPr>
            <w:tcW w:w="3357" w:type="dxa"/>
          </w:tcPr>
          <w:p w14:paraId="19B73225" w14:textId="77777777" w:rsidR="009E5D07" w:rsidRPr="002D50FE" w:rsidRDefault="009E5D07" w:rsidP="00F35FDA">
            <w:pPr>
              <w:pStyle w:val="HELPsbodycopy"/>
              <w:jc w:val="center"/>
              <w:rPr>
                <w:b/>
                <w:bCs/>
              </w:rPr>
            </w:pPr>
            <w:r>
              <w:rPr>
                <w:b/>
                <w:bCs/>
                <w:noProof/>
              </w:rPr>
              <w:drawing>
                <wp:inline distT="0" distB="0" distL="0" distR="0" wp14:anchorId="0457DBB8" wp14:editId="5197DC92">
                  <wp:extent cx="555477" cy="590194"/>
                  <wp:effectExtent l="0" t="0" r="3810" b="0"/>
                  <wp:docPr id="857469067" name="Picture 857469067" descr="A grey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69067" name="Picture 857469067" descr="A grey and black logo&#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240B7894" w14:textId="77777777" w:rsidR="009E5D07" w:rsidRPr="002D50FE" w:rsidRDefault="009E5D07" w:rsidP="00F35FDA">
            <w:pPr>
              <w:pStyle w:val="HELPsbodycopy"/>
              <w:jc w:val="center"/>
              <w:rPr>
                <w:b/>
                <w:bCs/>
              </w:rPr>
            </w:pPr>
            <w:r w:rsidRPr="002D50FE">
              <w:rPr>
                <w:b/>
                <w:bCs/>
              </w:rPr>
              <w:t>Maybe</w:t>
            </w:r>
          </w:p>
        </w:tc>
        <w:tc>
          <w:tcPr>
            <w:tcW w:w="3357" w:type="dxa"/>
          </w:tcPr>
          <w:p w14:paraId="671D9603" w14:textId="77777777" w:rsidR="009E5D07" w:rsidRPr="002D50FE" w:rsidRDefault="009E5D07" w:rsidP="00F35FDA">
            <w:pPr>
              <w:pStyle w:val="HELPsbodycopy"/>
              <w:tabs>
                <w:tab w:val="left" w:pos="767"/>
                <w:tab w:val="center" w:pos="1570"/>
              </w:tabs>
              <w:rPr>
                <w:b/>
                <w:bCs/>
              </w:rPr>
            </w:pPr>
            <w:r>
              <w:rPr>
                <w:b/>
                <w:bCs/>
              </w:rPr>
              <w:tab/>
            </w:r>
            <w:r>
              <w:rPr>
                <w:b/>
                <w:bCs/>
              </w:rPr>
              <w:tab/>
            </w:r>
            <w:r>
              <w:rPr>
                <w:b/>
                <w:bCs/>
                <w:noProof/>
              </w:rPr>
              <w:drawing>
                <wp:inline distT="0" distB="0" distL="0" distR="0" wp14:anchorId="1FD0C50E" wp14:editId="7DA582CD">
                  <wp:extent cx="538385" cy="572034"/>
                  <wp:effectExtent l="0" t="0" r="0" b="0"/>
                  <wp:docPr id="857469068" name="Picture 85746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7510DF88" w14:textId="77777777" w:rsidR="009E5D07" w:rsidRPr="002D50FE" w:rsidRDefault="009E5D07" w:rsidP="00F35FDA">
            <w:pPr>
              <w:pStyle w:val="HELPsbodycopy"/>
              <w:jc w:val="center"/>
              <w:rPr>
                <w:b/>
                <w:bCs/>
              </w:rPr>
            </w:pPr>
            <w:r w:rsidRPr="002D50FE">
              <w:rPr>
                <w:b/>
                <w:bCs/>
              </w:rPr>
              <w:t>No</w:t>
            </w:r>
          </w:p>
        </w:tc>
      </w:tr>
    </w:tbl>
    <w:p w14:paraId="5C90FCAD" w14:textId="290B57C0" w:rsidR="007D3335" w:rsidRDefault="007D3335" w:rsidP="006A359C">
      <w:pPr>
        <w:pStyle w:val="HELPsbodycopy"/>
        <w:rPr>
          <w:b/>
          <w:bCs/>
        </w:rPr>
      </w:pPr>
    </w:p>
    <w:sectPr w:rsidR="007D3335" w:rsidSect="00D6717B">
      <w:headerReference w:type="even" r:id="rId30"/>
      <w:headerReference w:type="default" r:id="rId31"/>
      <w:footerReference w:type="even" r:id="rId32"/>
      <w:footerReference w:type="default" r:id="rId33"/>
      <w:headerReference w:type="first" r:id="rId34"/>
      <w:pgSz w:w="12240" w:h="15840"/>
      <w:pgMar w:top="1008"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4B330" w14:textId="77777777" w:rsidR="00700C18" w:rsidRDefault="00700C18" w:rsidP="00B36DD9">
      <w:pPr>
        <w:spacing w:after="0" w:line="240" w:lineRule="auto"/>
      </w:pPr>
      <w:r>
        <w:separator/>
      </w:r>
    </w:p>
  </w:endnote>
  <w:endnote w:type="continuationSeparator" w:id="0">
    <w:p w14:paraId="3D5270A7" w14:textId="77777777" w:rsidR="00700C18" w:rsidRDefault="00700C18"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76EE60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A722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F555A62"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38796481" w14:textId="05CF57AF" w:rsidR="00AF27D0" w:rsidRDefault="002867E8" w:rsidP="00AF27D0">
    <w:pPr>
      <w:pStyle w:val="Footer"/>
      <w:ind w:right="360"/>
    </w:pPr>
    <w:r>
      <w:t>Grade 1 -</w:t>
    </w:r>
    <w:r w:rsidR="00E16316">
      <w:t xml:space="preserve"> Lesson </w:t>
    </w:r>
    <w:r w:rsidR="006E1E12">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1EEB1E" w14:textId="77777777" w:rsidR="00700C18" w:rsidRDefault="00700C18" w:rsidP="00B36DD9">
      <w:pPr>
        <w:spacing w:after="0" w:line="240" w:lineRule="auto"/>
      </w:pPr>
      <w:r>
        <w:separator/>
      </w:r>
    </w:p>
  </w:footnote>
  <w:footnote w:type="continuationSeparator" w:id="0">
    <w:p w14:paraId="11EE08AD" w14:textId="77777777" w:rsidR="00700C18" w:rsidRDefault="00700C18"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0712E" w14:textId="77777777" w:rsidR="00B36DD9" w:rsidRDefault="00700C18">
    <w:pPr>
      <w:pStyle w:val="Header"/>
    </w:pPr>
    <w:r>
      <w:rPr>
        <w:noProof/>
      </w:rPr>
      <w:pict w14:anchorId="5E7C3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D966" w14:textId="56AB32E5" w:rsidR="00B36DD9" w:rsidRDefault="00E92431" w:rsidP="00E92431">
    <w:pPr>
      <w:spacing w:after="80" w:line="240" w:lineRule="auto"/>
      <w:rPr>
        <w:b/>
        <w:bCs/>
        <w:color w:val="7F7F7F" w:themeColor="text1" w:themeTint="80"/>
        <w:sz w:val="22"/>
      </w:rPr>
    </w:pPr>
    <w:r>
      <w:rPr>
        <w:noProof/>
        <w:color w:val="B6E4D1"/>
      </w:rPr>
      <w:drawing>
        <wp:inline distT="0" distB="0" distL="0" distR="0" wp14:anchorId="75EB7E83" wp14:editId="66615D6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6E1E12">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w:t>
    </w:r>
    <w:r w:rsidR="002867E8">
      <w:rPr>
        <w:b/>
        <w:bCs/>
        <w:color w:val="7F7F7F" w:themeColor="text1" w:themeTint="80"/>
        <w:sz w:val="22"/>
      </w:rPr>
      <w:t xml:space="preserve"> Grade 1</w:t>
    </w:r>
    <w:r>
      <w:rPr>
        <w:b/>
        <w:bCs/>
        <w:color w:val="7F7F7F" w:themeColor="text1" w:themeTint="80"/>
        <w:sz w:val="22"/>
      </w:rPr>
      <w:t>:</w:t>
    </w:r>
    <w:r w:rsidRPr="00E57D25">
      <w:rPr>
        <w:b/>
        <w:bCs/>
        <w:color w:val="7F7F7F" w:themeColor="text1" w:themeTint="80"/>
        <w:sz w:val="22"/>
      </w:rPr>
      <w:t xml:space="preserve"> Lesson </w:t>
    </w:r>
    <w:r w:rsidR="006E1E12">
      <w:rPr>
        <w:b/>
        <w:bCs/>
        <w:color w:val="7F7F7F" w:themeColor="text1" w:themeTint="80"/>
        <w:sz w:val="22"/>
      </w:rPr>
      <w:t>2</w:t>
    </w:r>
  </w:p>
  <w:p w14:paraId="5865EEAD"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0481A65" wp14:editId="29296B76">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DB6EA35"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318D" w14:textId="3D81A041"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50C4E62" wp14:editId="3427C824">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5D413E">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5D413E">
      <w:rPr>
        <w:b/>
        <w:bCs/>
        <w:color w:val="7F7F7F" w:themeColor="text1" w:themeTint="80"/>
        <w:sz w:val="22"/>
      </w:rPr>
      <w:t>Grade 1</w:t>
    </w:r>
    <w:r>
      <w:rPr>
        <w:b/>
        <w:bCs/>
        <w:color w:val="7F7F7F" w:themeColor="text1" w:themeTint="80"/>
        <w:sz w:val="22"/>
      </w:rPr>
      <w:t>:</w:t>
    </w:r>
    <w:r w:rsidRPr="00E57D25">
      <w:rPr>
        <w:b/>
        <w:bCs/>
        <w:color w:val="7F7F7F" w:themeColor="text1" w:themeTint="80"/>
        <w:sz w:val="22"/>
      </w:rPr>
      <w:t xml:space="preserve"> Lesson </w:t>
    </w:r>
    <w:r w:rsidR="00514B3B">
      <w:rPr>
        <w:b/>
        <w:bCs/>
        <w:color w:val="7F7F7F" w:themeColor="text1" w:themeTint="80"/>
        <w:sz w:val="22"/>
      </w:rPr>
      <w:t>2</w:t>
    </w:r>
  </w:p>
  <w:p w14:paraId="6EC0C5D0"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7535CBF1" wp14:editId="2BDDC59A">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270A5BA"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566078"/>
    <w:multiLevelType w:val="hybridMultilevel"/>
    <w:tmpl w:val="748EF4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D912E4"/>
    <w:multiLevelType w:val="hybridMultilevel"/>
    <w:tmpl w:val="1B5E3D0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D24427"/>
    <w:multiLevelType w:val="multilevel"/>
    <w:tmpl w:val="95B02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 w15:restartNumberingAfterBreak="0">
    <w:nsid w:val="5F131F7F"/>
    <w:multiLevelType w:val="hybridMultilevel"/>
    <w:tmpl w:val="021A0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FB3B4F"/>
    <w:multiLevelType w:val="hybridMultilevel"/>
    <w:tmpl w:val="80C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AF2B21"/>
    <w:multiLevelType w:val="hybridMultilevel"/>
    <w:tmpl w:val="7930840C"/>
    <w:lvl w:ilvl="0" w:tplc="0E2AD57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06908786">
    <w:abstractNumId w:val="31"/>
  </w:num>
  <w:num w:numId="2" w16cid:durableId="1435633608">
    <w:abstractNumId w:val="11"/>
  </w:num>
  <w:num w:numId="3" w16cid:durableId="714735947">
    <w:abstractNumId w:val="4"/>
  </w:num>
  <w:num w:numId="4" w16cid:durableId="1279530705">
    <w:abstractNumId w:val="26"/>
  </w:num>
  <w:num w:numId="5" w16cid:durableId="141509556">
    <w:abstractNumId w:val="20"/>
  </w:num>
  <w:num w:numId="6" w16cid:durableId="1264651535">
    <w:abstractNumId w:val="6"/>
  </w:num>
  <w:num w:numId="7" w16cid:durableId="1363743799">
    <w:abstractNumId w:val="5"/>
  </w:num>
  <w:num w:numId="8" w16cid:durableId="941373190">
    <w:abstractNumId w:val="8"/>
  </w:num>
  <w:num w:numId="9" w16cid:durableId="1033115908">
    <w:abstractNumId w:val="32"/>
  </w:num>
  <w:num w:numId="10" w16cid:durableId="1428428366">
    <w:abstractNumId w:val="21"/>
  </w:num>
  <w:num w:numId="11" w16cid:durableId="448863195">
    <w:abstractNumId w:val="0"/>
  </w:num>
  <w:num w:numId="12" w16cid:durableId="356733600">
    <w:abstractNumId w:val="35"/>
  </w:num>
  <w:num w:numId="13" w16cid:durableId="1051003176">
    <w:abstractNumId w:val="28"/>
  </w:num>
  <w:num w:numId="14" w16cid:durableId="553082954">
    <w:abstractNumId w:val="17"/>
  </w:num>
  <w:num w:numId="15" w16cid:durableId="373239916">
    <w:abstractNumId w:val="14"/>
  </w:num>
  <w:num w:numId="16" w16cid:durableId="1257322668">
    <w:abstractNumId w:val="1"/>
  </w:num>
  <w:num w:numId="17" w16cid:durableId="1582447574">
    <w:abstractNumId w:val="33"/>
  </w:num>
  <w:num w:numId="18" w16cid:durableId="847645713">
    <w:abstractNumId w:val="7"/>
  </w:num>
  <w:num w:numId="19" w16cid:durableId="330065566">
    <w:abstractNumId w:val="16"/>
  </w:num>
  <w:num w:numId="20" w16cid:durableId="285816594">
    <w:abstractNumId w:val="29"/>
    <w:lvlOverride w:ilvl="0">
      <w:lvl w:ilvl="0">
        <w:numFmt w:val="decimal"/>
        <w:lvlText w:val="%1."/>
        <w:lvlJc w:val="left"/>
      </w:lvl>
    </w:lvlOverride>
  </w:num>
  <w:num w:numId="21" w16cid:durableId="907690302">
    <w:abstractNumId w:val="9"/>
    <w:lvlOverride w:ilvl="0">
      <w:lvl w:ilvl="0">
        <w:numFmt w:val="decimal"/>
        <w:lvlText w:val="%1."/>
        <w:lvlJc w:val="left"/>
      </w:lvl>
    </w:lvlOverride>
  </w:num>
  <w:num w:numId="22" w16cid:durableId="64036491">
    <w:abstractNumId w:val="13"/>
    <w:lvlOverride w:ilvl="0">
      <w:lvl w:ilvl="0">
        <w:numFmt w:val="decimal"/>
        <w:lvlText w:val="%1."/>
        <w:lvlJc w:val="left"/>
      </w:lvl>
    </w:lvlOverride>
  </w:num>
  <w:num w:numId="23" w16cid:durableId="705519961">
    <w:abstractNumId w:val="2"/>
    <w:lvlOverride w:ilvl="0">
      <w:lvl w:ilvl="0">
        <w:numFmt w:val="decimal"/>
        <w:lvlText w:val="%1."/>
        <w:lvlJc w:val="left"/>
      </w:lvl>
    </w:lvlOverride>
  </w:num>
  <w:num w:numId="24" w16cid:durableId="1550268022">
    <w:abstractNumId w:val="18"/>
    <w:lvlOverride w:ilvl="0">
      <w:lvl w:ilvl="0">
        <w:numFmt w:val="decimal"/>
        <w:lvlText w:val="%1."/>
        <w:lvlJc w:val="left"/>
      </w:lvl>
    </w:lvlOverride>
  </w:num>
  <w:num w:numId="25" w16cid:durableId="1551528745">
    <w:abstractNumId w:val="25"/>
    <w:lvlOverride w:ilvl="0">
      <w:lvl w:ilvl="0">
        <w:numFmt w:val="decimal"/>
        <w:lvlText w:val="%1."/>
        <w:lvlJc w:val="left"/>
      </w:lvl>
    </w:lvlOverride>
  </w:num>
  <w:num w:numId="26" w16cid:durableId="453259357">
    <w:abstractNumId w:val="12"/>
  </w:num>
  <w:num w:numId="27" w16cid:durableId="990908014">
    <w:abstractNumId w:val="3"/>
  </w:num>
  <w:num w:numId="28" w16cid:durableId="1694072395">
    <w:abstractNumId w:val="23"/>
  </w:num>
  <w:num w:numId="29" w16cid:durableId="1341392329">
    <w:abstractNumId w:val="34"/>
  </w:num>
  <w:num w:numId="30" w16cid:durableId="446775786">
    <w:abstractNumId w:val="30"/>
  </w:num>
  <w:num w:numId="31" w16cid:durableId="1672247056">
    <w:abstractNumId w:val="27"/>
  </w:num>
  <w:num w:numId="32" w16cid:durableId="12386397">
    <w:abstractNumId w:val="10"/>
  </w:num>
  <w:num w:numId="33" w16cid:durableId="536695993">
    <w:abstractNumId w:val="15"/>
  </w:num>
  <w:num w:numId="34" w16cid:durableId="1948779498">
    <w:abstractNumId w:val="24"/>
  </w:num>
  <w:num w:numId="35" w16cid:durableId="333991081">
    <w:abstractNumId w:val="22"/>
  </w:num>
  <w:num w:numId="36" w16cid:durableId="1929581834">
    <w:abstractNumId w:val="19"/>
  </w:num>
  <w:num w:numId="37" w16cid:durableId="1188716123">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12"/>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6BBC"/>
    <w:rsid w:val="001109E9"/>
    <w:rsid w:val="00113547"/>
    <w:rsid w:val="00134854"/>
    <w:rsid w:val="00137AB3"/>
    <w:rsid w:val="00146851"/>
    <w:rsid w:val="00164582"/>
    <w:rsid w:val="00164CF6"/>
    <w:rsid w:val="001745A9"/>
    <w:rsid w:val="00174A5A"/>
    <w:rsid w:val="00184B87"/>
    <w:rsid w:val="0019108E"/>
    <w:rsid w:val="001A26BF"/>
    <w:rsid w:val="001B1E0B"/>
    <w:rsid w:val="001C3D66"/>
    <w:rsid w:val="001C7258"/>
    <w:rsid w:val="001D0C76"/>
    <w:rsid w:val="001E21B8"/>
    <w:rsid w:val="001E694A"/>
    <w:rsid w:val="001F77AB"/>
    <w:rsid w:val="0020695C"/>
    <w:rsid w:val="002071BB"/>
    <w:rsid w:val="002144BB"/>
    <w:rsid w:val="0021512A"/>
    <w:rsid w:val="00240032"/>
    <w:rsid w:val="00243C8C"/>
    <w:rsid w:val="0025118D"/>
    <w:rsid w:val="00251D2C"/>
    <w:rsid w:val="00256521"/>
    <w:rsid w:val="00265253"/>
    <w:rsid w:val="0027066A"/>
    <w:rsid w:val="002759A2"/>
    <w:rsid w:val="002824B7"/>
    <w:rsid w:val="00284970"/>
    <w:rsid w:val="002867E8"/>
    <w:rsid w:val="002C4744"/>
    <w:rsid w:val="002C5B9D"/>
    <w:rsid w:val="002D1BFF"/>
    <w:rsid w:val="002D4668"/>
    <w:rsid w:val="002D4F58"/>
    <w:rsid w:val="002D5A68"/>
    <w:rsid w:val="002E0FAB"/>
    <w:rsid w:val="002E67E9"/>
    <w:rsid w:val="002F6088"/>
    <w:rsid w:val="00301E12"/>
    <w:rsid w:val="00323593"/>
    <w:rsid w:val="003310A1"/>
    <w:rsid w:val="00376BF8"/>
    <w:rsid w:val="00384AB1"/>
    <w:rsid w:val="003A38C5"/>
    <w:rsid w:val="003A4540"/>
    <w:rsid w:val="003F5911"/>
    <w:rsid w:val="003F79B3"/>
    <w:rsid w:val="00421F5C"/>
    <w:rsid w:val="00433604"/>
    <w:rsid w:val="00443B27"/>
    <w:rsid w:val="00443C74"/>
    <w:rsid w:val="00452755"/>
    <w:rsid w:val="0045397E"/>
    <w:rsid w:val="00457C95"/>
    <w:rsid w:val="00465FFF"/>
    <w:rsid w:val="00466E51"/>
    <w:rsid w:val="00472E47"/>
    <w:rsid w:val="00477A0D"/>
    <w:rsid w:val="00487556"/>
    <w:rsid w:val="00492512"/>
    <w:rsid w:val="00492F5A"/>
    <w:rsid w:val="00495FEE"/>
    <w:rsid w:val="004B433F"/>
    <w:rsid w:val="004B6B29"/>
    <w:rsid w:val="004C5F58"/>
    <w:rsid w:val="004D590E"/>
    <w:rsid w:val="004F1E3C"/>
    <w:rsid w:val="005024A4"/>
    <w:rsid w:val="00514B3B"/>
    <w:rsid w:val="005164BB"/>
    <w:rsid w:val="00517FDA"/>
    <w:rsid w:val="00537146"/>
    <w:rsid w:val="0055402E"/>
    <w:rsid w:val="0056155A"/>
    <w:rsid w:val="00570BC4"/>
    <w:rsid w:val="00581E01"/>
    <w:rsid w:val="005A153F"/>
    <w:rsid w:val="005B70A9"/>
    <w:rsid w:val="005D413E"/>
    <w:rsid w:val="005D74A0"/>
    <w:rsid w:val="005E29F4"/>
    <w:rsid w:val="005F52A4"/>
    <w:rsid w:val="006631A0"/>
    <w:rsid w:val="006710FC"/>
    <w:rsid w:val="006969B7"/>
    <w:rsid w:val="006A1C1C"/>
    <w:rsid w:val="006A359C"/>
    <w:rsid w:val="006A3753"/>
    <w:rsid w:val="006A4A6B"/>
    <w:rsid w:val="006B3B9D"/>
    <w:rsid w:val="006B6CAA"/>
    <w:rsid w:val="006D07FE"/>
    <w:rsid w:val="006E1E12"/>
    <w:rsid w:val="006F4E3C"/>
    <w:rsid w:val="00700C18"/>
    <w:rsid w:val="00711B36"/>
    <w:rsid w:val="00714723"/>
    <w:rsid w:val="0072262F"/>
    <w:rsid w:val="007343FB"/>
    <w:rsid w:val="00744783"/>
    <w:rsid w:val="007479E4"/>
    <w:rsid w:val="00766647"/>
    <w:rsid w:val="0077002A"/>
    <w:rsid w:val="0077398C"/>
    <w:rsid w:val="00791F90"/>
    <w:rsid w:val="0079704B"/>
    <w:rsid w:val="007A17DF"/>
    <w:rsid w:val="007B6080"/>
    <w:rsid w:val="007C2939"/>
    <w:rsid w:val="007C2A23"/>
    <w:rsid w:val="007D278C"/>
    <w:rsid w:val="007D3335"/>
    <w:rsid w:val="007E3C85"/>
    <w:rsid w:val="007F2E05"/>
    <w:rsid w:val="007F40DE"/>
    <w:rsid w:val="00800861"/>
    <w:rsid w:val="00814A9B"/>
    <w:rsid w:val="00824612"/>
    <w:rsid w:val="008318D1"/>
    <w:rsid w:val="00846BF7"/>
    <w:rsid w:val="008563C2"/>
    <w:rsid w:val="00875E90"/>
    <w:rsid w:val="00881C84"/>
    <w:rsid w:val="008C01E1"/>
    <w:rsid w:val="008C5924"/>
    <w:rsid w:val="008C618C"/>
    <w:rsid w:val="008D0843"/>
    <w:rsid w:val="008E6A5C"/>
    <w:rsid w:val="008F6F58"/>
    <w:rsid w:val="00907774"/>
    <w:rsid w:val="00910B53"/>
    <w:rsid w:val="009369B3"/>
    <w:rsid w:val="00955B6F"/>
    <w:rsid w:val="009600CC"/>
    <w:rsid w:val="00966F42"/>
    <w:rsid w:val="0097229A"/>
    <w:rsid w:val="009819AB"/>
    <w:rsid w:val="0099374C"/>
    <w:rsid w:val="00993C06"/>
    <w:rsid w:val="00994CF1"/>
    <w:rsid w:val="009A2482"/>
    <w:rsid w:val="009B026A"/>
    <w:rsid w:val="009B2D59"/>
    <w:rsid w:val="009B66E1"/>
    <w:rsid w:val="009D618D"/>
    <w:rsid w:val="009E5D07"/>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70843"/>
    <w:rsid w:val="00A775CE"/>
    <w:rsid w:val="00A83B83"/>
    <w:rsid w:val="00AC2F2E"/>
    <w:rsid w:val="00AC5903"/>
    <w:rsid w:val="00AD2FE3"/>
    <w:rsid w:val="00AF121F"/>
    <w:rsid w:val="00AF27D0"/>
    <w:rsid w:val="00AF5F95"/>
    <w:rsid w:val="00B02345"/>
    <w:rsid w:val="00B108F0"/>
    <w:rsid w:val="00B11D31"/>
    <w:rsid w:val="00B14C42"/>
    <w:rsid w:val="00B2212E"/>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52CCB"/>
    <w:rsid w:val="00C545C5"/>
    <w:rsid w:val="00C60547"/>
    <w:rsid w:val="00C64D25"/>
    <w:rsid w:val="00C86A20"/>
    <w:rsid w:val="00C86C0B"/>
    <w:rsid w:val="00C95114"/>
    <w:rsid w:val="00C978DA"/>
    <w:rsid w:val="00CA55F9"/>
    <w:rsid w:val="00CC5AB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A6742"/>
    <w:rsid w:val="00EB3619"/>
    <w:rsid w:val="00EC1B18"/>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96D41"/>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28D31"/>
  <w15:chartTrackingRefBased/>
  <w15:docId w15:val="{D07CBDEF-7260-4249-A687-8E592A1F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12"/>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18</TotalTime>
  <Pages>9</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8</cp:revision>
  <dcterms:created xsi:type="dcterms:W3CDTF">2024-09-20T12:17:00Z</dcterms:created>
  <dcterms:modified xsi:type="dcterms:W3CDTF">2024-11-03T17:11:00Z</dcterms:modified>
</cp:coreProperties>
</file>